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61E88" w14:textId="77777777" w:rsidR="00CB7AEE" w:rsidRDefault="00CB7AEE">
      <w:pPr>
        <w:rPr>
          <w:rFonts w:ascii="Trebuchet MS" w:hAnsi="Trebuchet MS"/>
          <w:sz w:val="22"/>
          <w:szCs w:val="22"/>
        </w:rPr>
      </w:pPr>
    </w:p>
    <w:p w14:paraId="25287C1B" w14:textId="3D9763F6" w:rsidR="00E65CE0" w:rsidRDefault="00A569FF" w:rsidP="00E65CE0">
      <w:pPr>
        <w:spacing w:before="240" w:after="24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Innkalling</w:t>
      </w:r>
      <w:r w:rsidR="00E65CE0">
        <w:rPr>
          <w:rFonts w:ascii="Arial" w:hAnsi="Arial" w:cs="Arial"/>
          <w:b/>
          <w:bCs/>
          <w:sz w:val="32"/>
          <w:szCs w:val="32"/>
        </w:rPr>
        <w:t xml:space="preserve"> til styremøte nr.</w:t>
      </w:r>
      <w:r>
        <w:rPr>
          <w:rFonts w:ascii="Arial" w:hAnsi="Arial" w:cs="Arial"/>
          <w:b/>
          <w:bCs/>
          <w:sz w:val="32"/>
          <w:szCs w:val="32"/>
        </w:rPr>
        <w:t>4</w:t>
      </w:r>
      <w:r w:rsidR="00E65CE0">
        <w:rPr>
          <w:rFonts w:ascii="Arial" w:hAnsi="Arial" w:cs="Arial"/>
          <w:b/>
          <w:bCs/>
          <w:sz w:val="32"/>
          <w:szCs w:val="32"/>
        </w:rPr>
        <w:t>/202</w:t>
      </w:r>
      <w:r w:rsidR="001154B6">
        <w:rPr>
          <w:rFonts w:ascii="Arial" w:hAnsi="Arial" w:cs="Arial"/>
          <w:b/>
          <w:bCs/>
          <w:sz w:val="32"/>
          <w:szCs w:val="32"/>
        </w:rPr>
        <w:t>3</w:t>
      </w:r>
      <w:r w:rsidR="00E65CE0">
        <w:rPr>
          <w:rFonts w:ascii="Arial" w:hAnsi="Arial" w:cs="Arial"/>
          <w:b/>
          <w:bCs/>
          <w:sz w:val="32"/>
          <w:szCs w:val="32"/>
        </w:rPr>
        <w:t xml:space="preserve"> NJFF-Nordland</w:t>
      </w:r>
    </w:p>
    <w:p w14:paraId="1D2DED61" w14:textId="7479EF3C" w:rsidR="00E65CE0" w:rsidRDefault="00E65CE0" w:rsidP="00E65CE0">
      <w:pPr>
        <w:spacing w:after="120"/>
        <w:ind w:left="1418" w:hanging="141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Møtedato:</w:t>
      </w:r>
      <w:r>
        <w:rPr>
          <w:rFonts w:ascii="Arial" w:hAnsi="Arial" w:cs="Arial"/>
        </w:rPr>
        <w:tab/>
      </w:r>
      <w:r w:rsidR="00A569FF">
        <w:rPr>
          <w:rFonts w:ascii="Arial" w:hAnsi="Arial" w:cs="Arial"/>
        </w:rPr>
        <w:t>1</w:t>
      </w:r>
      <w:r w:rsidR="00124B10">
        <w:rPr>
          <w:rFonts w:ascii="Arial" w:hAnsi="Arial" w:cs="Arial"/>
        </w:rPr>
        <w:t>2</w:t>
      </w:r>
      <w:r>
        <w:rPr>
          <w:rFonts w:ascii="Arial" w:hAnsi="Arial" w:cs="Arial"/>
        </w:rPr>
        <w:t>.</w:t>
      </w:r>
      <w:r w:rsidR="00A779F7">
        <w:rPr>
          <w:rFonts w:ascii="Arial" w:hAnsi="Arial" w:cs="Arial"/>
        </w:rPr>
        <w:t>12</w:t>
      </w:r>
      <w:r>
        <w:rPr>
          <w:rFonts w:ascii="Arial" w:hAnsi="Arial" w:cs="Arial"/>
        </w:rPr>
        <w:t>.</w:t>
      </w:r>
      <w:r w:rsidR="00374171">
        <w:rPr>
          <w:rFonts w:ascii="Arial" w:hAnsi="Arial" w:cs="Arial"/>
        </w:rPr>
        <w:t>2023</w:t>
      </w:r>
    </w:p>
    <w:p w14:paraId="05F8665A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Møtested:</w:t>
      </w:r>
      <w:r>
        <w:rPr>
          <w:rFonts w:ascii="Arial" w:hAnsi="Arial" w:cs="Arial"/>
        </w:rPr>
        <w:tab/>
        <w:t>Teams</w:t>
      </w:r>
    </w:p>
    <w:p w14:paraId="257B4272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Møtestart:</w:t>
      </w:r>
      <w:r>
        <w:rPr>
          <w:rFonts w:ascii="Arial" w:hAnsi="Arial" w:cs="Arial"/>
        </w:rPr>
        <w:tab/>
        <w:t>18.00</w:t>
      </w:r>
    </w:p>
    <w:p w14:paraId="04B0C84A" w14:textId="46C2859E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Møteslutt:</w:t>
      </w:r>
      <w:r>
        <w:rPr>
          <w:rFonts w:ascii="Arial" w:hAnsi="Arial" w:cs="Arial"/>
        </w:rPr>
        <w:tab/>
      </w:r>
      <w:r w:rsidR="00A779F7">
        <w:rPr>
          <w:rFonts w:ascii="Arial" w:hAnsi="Arial" w:cs="Arial"/>
        </w:rPr>
        <w:t>20</w:t>
      </w:r>
      <w:r>
        <w:rPr>
          <w:rFonts w:ascii="Arial" w:hAnsi="Arial" w:cs="Arial"/>
        </w:rPr>
        <w:t>.</w:t>
      </w:r>
      <w:r w:rsidR="00A779F7">
        <w:rPr>
          <w:rFonts w:ascii="Arial" w:hAnsi="Arial" w:cs="Arial"/>
        </w:rPr>
        <w:t>0</w:t>
      </w:r>
      <w:r w:rsidR="005D6FAF">
        <w:rPr>
          <w:rFonts w:ascii="Arial" w:hAnsi="Arial" w:cs="Arial"/>
        </w:rPr>
        <w:t>0</w:t>
      </w:r>
    </w:p>
    <w:p w14:paraId="0D006D31" w14:textId="5B34C9D7" w:rsidR="00E65CE0" w:rsidRDefault="00A779F7" w:rsidP="00E65CE0">
      <w:pPr>
        <w:spacing w:after="120"/>
        <w:ind w:left="1418" w:hanging="1418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Innkalte</w:t>
      </w:r>
      <w:r w:rsidR="00E65CE0">
        <w:rPr>
          <w:rFonts w:ascii="Arial" w:hAnsi="Arial" w:cs="Arial"/>
          <w:b/>
          <w:bCs/>
          <w:u w:val="single"/>
        </w:rPr>
        <w:t>:</w:t>
      </w:r>
    </w:p>
    <w:p w14:paraId="6469AE04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Leder Steinar Høgaas.</w:t>
      </w:r>
    </w:p>
    <w:p w14:paraId="4545B8A7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Nestleder og leder av hundeutvalget Norvald Ruderaas.</w:t>
      </w:r>
    </w:p>
    <w:p w14:paraId="39DE31B4" w14:textId="573CEA8F" w:rsidR="00A779F7" w:rsidRDefault="00A779F7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Sekretær Tove Bergkvist</w:t>
      </w:r>
    </w:p>
    <w:p w14:paraId="3BDAA359" w14:textId="77777777" w:rsidR="00E65CE0" w:rsidRDefault="00E65CE0" w:rsidP="005D6FAF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>Leder jaktutvalget Christer Øveraas.</w:t>
      </w:r>
    </w:p>
    <w:p w14:paraId="56D57666" w14:textId="33052698" w:rsidR="00482E42" w:rsidRDefault="00482E42" w:rsidP="005D6FAF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>Leder fiskeutvalget Cathrine Markussen</w:t>
      </w:r>
    </w:p>
    <w:p w14:paraId="4DB95BA2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Leder skytterutvalget Stig Zachariassen.</w:t>
      </w:r>
    </w:p>
    <w:p w14:paraId="5AFD2892" w14:textId="77777777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Leder kvinneutvalget Beate Solli Nilsen.</w:t>
      </w:r>
    </w:p>
    <w:p w14:paraId="3D0A5742" w14:textId="2B775C2D" w:rsidR="00E65CE0" w:rsidRDefault="00E65CE0" w:rsidP="00E65CE0">
      <w:pPr>
        <w:spacing w:after="120"/>
        <w:ind w:left="1418" w:hanging="1418"/>
        <w:rPr>
          <w:rFonts w:ascii="Arial" w:hAnsi="Arial" w:cs="Arial"/>
        </w:rPr>
      </w:pPr>
      <w:r>
        <w:rPr>
          <w:rFonts w:ascii="Arial" w:hAnsi="Arial" w:cs="Arial"/>
        </w:rPr>
        <w:t>Leder ungdomsutvalget Ivan Kleven</w:t>
      </w:r>
      <w:r w:rsidR="000A6022">
        <w:rPr>
          <w:rFonts w:ascii="Arial" w:hAnsi="Arial" w:cs="Arial"/>
        </w:rPr>
        <w:t xml:space="preserve"> (kom etter hvert)</w:t>
      </w:r>
    </w:p>
    <w:p w14:paraId="62B58FDF" w14:textId="77777777" w:rsidR="00124B10" w:rsidRDefault="00E65CE0" w:rsidP="005D6FAF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Administrasjonen: </w:t>
      </w:r>
    </w:p>
    <w:p w14:paraId="4BF2AECB" w14:textId="63843A18" w:rsidR="00E65CE0" w:rsidRDefault="00E65CE0" w:rsidP="005D6FAF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>Ylva Edvardsen-Kvam</w:t>
      </w:r>
    </w:p>
    <w:p w14:paraId="1670A9A5" w14:textId="3BEEA0A9" w:rsidR="00124B10" w:rsidRDefault="00124B10" w:rsidP="005D6FAF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>Jens Egil Pedersen</w:t>
      </w:r>
    </w:p>
    <w:p w14:paraId="75DA314F" w14:textId="6CB98B53" w:rsidR="00482E42" w:rsidRDefault="00482E42" w:rsidP="005D6FAF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438B1F5D" w14:textId="3B54A4B3" w:rsidR="00C31710" w:rsidRPr="00124B10" w:rsidRDefault="00C31710" w:rsidP="00124B10">
      <w:pPr>
        <w:pStyle w:val="Overskrift1"/>
        <w:pBdr>
          <w:top w:val="single" w:sz="8" w:space="6" w:color="auto"/>
        </w:pBdr>
        <w:rPr>
          <w:rFonts w:ascii="Arial" w:eastAsiaTheme="minorHAnsi" w:hAnsi="Arial" w:cs="Arial"/>
          <w:sz w:val="28"/>
          <w:szCs w:val="28"/>
        </w:rPr>
      </w:pPr>
    </w:p>
    <w:p w14:paraId="4E2FF826" w14:textId="4EBD637F" w:rsidR="00C31710" w:rsidRDefault="00D03185" w:rsidP="00C31710">
      <w:pPr>
        <w:rPr>
          <w:rFonts w:eastAsiaTheme="minorHAnsi"/>
        </w:rPr>
      </w:pPr>
      <w:r>
        <w:rPr>
          <w:rFonts w:eastAsiaTheme="minorHAnsi"/>
        </w:rPr>
        <w:t xml:space="preserve">Ikke møtt: </w:t>
      </w:r>
    </w:p>
    <w:p w14:paraId="07376343" w14:textId="72E7C8F8" w:rsidR="00C31710" w:rsidRDefault="00C31710" w:rsidP="00C31710">
      <w:pPr>
        <w:rPr>
          <w:rFonts w:eastAsiaTheme="minorHAnsi"/>
        </w:rPr>
      </w:pPr>
    </w:p>
    <w:p w14:paraId="1BDA4D9D" w14:textId="77777777" w:rsidR="00D322D6" w:rsidRDefault="00D322D6" w:rsidP="00D322D6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>Leder fiskeutvalget Cathrine Markussen</w:t>
      </w:r>
    </w:p>
    <w:p w14:paraId="36E263D0" w14:textId="77777777" w:rsidR="00D322D6" w:rsidRDefault="00D322D6" w:rsidP="00D322D6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Administrasjonen: </w:t>
      </w:r>
    </w:p>
    <w:p w14:paraId="1C389B60" w14:textId="77777777" w:rsidR="00D322D6" w:rsidRDefault="00D322D6" w:rsidP="00D322D6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>Jens Egil Pedersen</w:t>
      </w:r>
    </w:p>
    <w:p w14:paraId="4115C4CF" w14:textId="7B2C16A2" w:rsidR="00C31710" w:rsidRDefault="00C31710" w:rsidP="00C31710">
      <w:pPr>
        <w:rPr>
          <w:rFonts w:eastAsiaTheme="minorHAnsi"/>
        </w:rPr>
      </w:pPr>
    </w:p>
    <w:p w14:paraId="656D3218" w14:textId="2927BCA1" w:rsidR="00C31710" w:rsidRDefault="00C31710" w:rsidP="00C31710">
      <w:pPr>
        <w:rPr>
          <w:rFonts w:eastAsiaTheme="minorHAnsi"/>
        </w:rPr>
      </w:pPr>
    </w:p>
    <w:p w14:paraId="747C3444" w14:textId="5BEE155B" w:rsidR="00C31710" w:rsidRDefault="00C31710" w:rsidP="00C31710">
      <w:pPr>
        <w:rPr>
          <w:rFonts w:eastAsiaTheme="minorHAnsi"/>
        </w:rPr>
      </w:pPr>
    </w:p>
    <w:p w14:paraId="57B61940" w14:textId="7FF39A3E" w:rsidR="00C31710" w:rsidRDefault="00C31710" w:rsidP="00C31710">
      <w:pPr>
        <w:rPr>
          <w:rFonts w:eastAsiaTheme="minorHAnsi"/>
        </w:rPr>
      </w:pPr>
    </w:p>
    <w:p w14:paraId="3F712F3D" w14:textId="428E5494" w:rsidR="00C31710" w:rsidRDefault="00C31710" w:rsidP="00C31710">
      <w:pPr>
        <w:rPr>
          <w:rFonts w:eastAsiaTheme="minorHAnsi"/>
        </w:rPr>
      </w:pPr>
    </w:p>
    <w:p w14:paraId="694F81C9" w14:textId="2A32FBEC" w:rsidR="00C31710" w:rsidRDefault="00C31710" w:rsidP="00C31710">
      <w:pPr>
        <w:rPr>
          <w:rFonts w:eastAsiaTheme="minorHAnsi"/>
        </w:rPr>
      </w:pPr>
    </w:p>
    <w:p w14:paraId="00F768E6" w14:textId="2E800311" w:rsidR="00C31710" w:rsidRDefault="00C31710" w:rsidP="00C31710">
      <w:pPr>
        <w:rPr>
          <w:rFonts w:eastAsiaTheme="minorHAnsi"/>
        </w:rPr>
      </w:pPr>
    </w:p>
    <w:p w14:paraId="00026FE8" w14:textId="788BD641" w:rsidR="00C31710" w:rsidRDefault="00C31710" w:rsidP="00C31710">
      <w:pPr>
        <w:rPr>
          <w:rFonts w:eastAsiaTheme="minorHAnsi"/>
        </w:rPr>
      </w:pPr>
    </w:p>
    <w:p w14:paraId="27A7824D" w14:textId="603E8562" w:rsidR="00C31710" w:rsidRDefault="00C31710" w:rsidP="00C31710">
      <w:pPr>
        <w:rPr>
          <w:rFonts w:eastAsiaTheme="minorHAnsi"/>
        </w:rPr>
      </w:pPr>
    </w:p>
    <w:p w14:paraId="598FF065" w14:textId="02062CD6" w:rsidR="00C31710" w:rsidRDefault="00C31710" w:rsidP="00C31710">
      <w:pPr>
        <w:rPr>
          <w:rFonts w:eastAsiaTheme="minorHAnsi"/>
        </w:rPr>
      </w:pPr>
    </w:p>
    <w:p w14:paraId="41F2AE90" w14:textId="77777777" w:rsidR="00C31710" w:rsidRDefault="00C31710" w:rsidP="00C31710">
      <w:pPr>
        <w:rPr>
          <w:rFonts w:eastAsiaTheme="minorHAnsi"/>
        </w:rPr>
      </w:pPr>
    </w:p>
    <w:p w14:paraId="434C24EF" w14:textId="2586972A" w:rsidR="00C31710" w:rsidRDefault="00C31710" w:rsidP="00C31710">
      <w:pPr>
        <w:rPr>
          <w:rFonts w:eastAsiaTheme="minorHAnsi"/>
        </w:rPr>
      </w:pPr>
    </w:p>
    <w:p w14:paraId="3761EB58" w14:textId="77777777" w:rsidR="00C31710" w:rsidRDefault="00C31710" w:rsidP="00C31710">
      <w:pPr>
        <w:rPr>
          <w:rFonts w:eastAsiaTheme="minorHAnsi"/>
        </w:rPr>
      </w:pPr>
    </w:p>
    <w:p w14:paraId="60420A55" w14:textId="77777777" w:rsidR="00C31710" w:rsidRDefault="00C31710" w:rsidP="00E65CE0">
      <w:pPr>
        <w:pStyle w:val="Overskrift1"/>
        <w:pBdr>
          <w:top w:val="single" w:sz="8" w:space="6" w:color="auto"/>
        </w:pBdr>
        <w:rPr>
          <w:rFonts w:ascii="Arial" w:eastAsiaTheme="minorHAnsi" w:hAnsi="Arial" w:cs="Arial"/>
          <w:sz w:val="28"/>
          <w:szCs w:val="28"/>
        </w:rPr>
      </w:pPr>
    </w:p>
    <w:p w14:paraId="4FFAE965" w14:textId="77777777" w:rsidR="00B4260A" w:rsidRPr="00B4260A" w:rsidRDefault="00B4260A" w:rsidP="00B4260A">
      <w:pPr>
        <w:textAlignment w:val="baseline"/>
        <w:rPr>
          <w:rFonts w:ascii="Segoe UI" w:hAnsi="Segoe UI" w:cs="Segoe UI"/>
          <w:sz w:val="18"/>
          <w:szCs w:val="18"/>
        </w:rPr>
      </w:pPr>
      <w:r w:rsidRPr="00B4260A">
        <w:rPr>
          <w:rFonts w:ascii="Calibri" w:hAnsi="Calibri" w:cs="Calibri"/>
          <w:sz w:val="22"/>
          <w:szCs w:val="22"/>
        </w:rPr>
        <w:t> </w:t>
      </w:r>
    </w:p>
    <w:p w14:paraId="289A81AB" w14:textId="099C8ECD" w:rsidR="00E65CE0" w:rsidRDefault="00E65CE0" w:rsidP="00E65CE0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14:paraId="162CE3B7" w14:textId="3DD2BEA4" w:rsidR="00D03185" w:rsidRPr="005D6FAF" w:rsidRDefault="00D03185" w:rsidP="00D03185">
      <w:pPr>
        <w:rPr>
          <w:rFonts w:eastAsiaTheme="minorHAnsi"/>
          <w:b/>
          <w:bCs/>
          <w:sz w:val="32"/>
          <w:szCs w:val="32"/>
        </w:rPr>
      </w:pPr>
      <w:r>
        <w:rPr>
          <w:rFonts w:eastAsiaTheme="minorHAnsi"/>
          <w:b/>
          <w:bCs/>
          <w:sz w:val="32"/>
          <w:szCs w:val="32"/>
        </w:rPr>
        <w:t>Referat</w:t>
      </w:r>
    </w:p>
    <w:p w14:paraId="5328A1BF" w14:textId="77777777" w:rsidR="00D03185" w:rsidRPr="00B4260A" w:rsidRDefault="00D03185" w:rsidP="00D03185">
      <w:pPr>
        <w:textAlignment w:val="baseline"/>
        <w:rPr>
          <w:rFonts w:ascii="Segoe UI" w:hAnsi="Segoe UI" w:cs="Segoe UI"/>
          <w:sz w:val="18"/>
          <w:szCs w:val="18"/>
        </w:rPr>
      </w:pPr>
      <w:r w:rsidRPr="00B4260A">
        <w:rPr>
          <w:rFonts w:ascii="Calibri" w:hAnsi="Calibri" w:cs="Calibri"/>
          <w:sz w:val="22"/>
          <w:szCs w:val="22"/>
        </w:rPr>
        <w:t> </w:t>
      </w:r>
    </w:p>
    <w:tbl>
      <w:tblPr>
        <w:tblW w:w="9206" w:type="dxa"/>
        <w:tblInd w:w="-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8355"/>
      </w:tblGrid>
      <w:tr w:rsidR="00D03185" w:rsidRPr="00B4260A" w14:paraId="561C5E22" w14:textId="77777777" w:rsidTr="00276449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58D1F40D" w14:textId="77777777" w:rsidR="00D03185" w:rsidRPr="00B4260A" w:rsidRDefault="00D03185" w:rsidP="00276449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Sak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30</w:t>
            </w: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/23</w:t>
            </w: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098C847F" w14:textId="77777777" w:rsidR="00D03185" w:rsidRPr="00B4260A" w:rsidRDefault="00D03185" w:rsidP="00276449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6EC3B395" w14:textId="77777777" w:rsidR="00D03185" w:rsidRDefault="00D03185" w:rsidP="00276449">
            <w:pPr>
              <w:textAlignment w:val="baseline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Godkjenning av </w:t>
            </w:r>
          </w:p>
          <w:p w14:paraId="64CD44DA" w14:textId="37522994" w:rsidR="00D03185" w:rsidRPr="00B4260A" w:rsidRDefault="00D03185" w:rsidP="00276449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4"/>
                <w:szCs w:val="24"/>
              </w:rPr>
              <w:t>innkalling og saksliste</w:t>
            </w:r>
            <w:r w:rsidRPr="00B4260A">
              <w:rPr>
                <w:rFonts w:ascii="Calibri" w:hAnsi="Calibri" w:cs="Calibri"/>
                <w:sz w:val="24"/>
                <w:szCs w:val="24"/>
              </w:rPr>
              <w:t> </w:t>
            </w:r>
            <w:r w:rsidR="00D8669B">
              <w:rPr>
                <w:rFonts w:ascii="Calibri" w:hAnsi="Calibri" w:cs="Calibri"/>
                <w:sz w:val="24"/>
                <w:szCs w:val="24"/>
              </w:rPr>
              <w:t xml:space="preserve">- </w:t>
            </w:r>
            <w:r w:rsidR="00D8669B" w:rsidRPr="00D8669B">
              <w:rPr>
                <w:rFonts w:ascii="Calibri" w:hAnsi="Calibri" w:cs="Calibri"/>
                <w:i/>
                <w:iCs/>
                <w:sz w:val="24"/>
                <w:szCs w:val="24"/>
              </w:rPr>
              <w:t>godkjent</w:t>
            </w:r>
          </w:p>
          <w:p w14:paraId="57AAFF98" w14:textId="08E3AC0D" w:rsidR="00D03185" w:rsidRPr="00B4260A" w:rsidRDefault="00D03185" w:rsidP="00D8669B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Referat fra Styremøte nr. 3-23</w:t>
            </w:r>
            <w:r w:rsidR="00446B6B">
              <w:rPr>
                <w:sz w:val="24"/>
                <w:szCs w:val="24"/>
              </w:rPr>
              <w:t xml:space="preserve"> - </w:t>
            </w:r>
            <w:r w:rsidR="00446B6B" w:rsidRPr="00446B6B">
              <w:rPr>
                <w:i/>
                <w:iCs/>
                <w:sz w:val="24"/>
                <w:szCs w:val="24"/>
              </w:rPr>
              <w:t>godkjent med følgende tilføyelser; Sak under eventuelt fra kvinnekontakten må følges opp</w:t>
            </w:r>
            <w:r w:rsidR="00446B6B">
              <w:rPr>
                <w:sz w:val="24"/>
                <w:szCs w:val="24"/>
              </w:rPr>
              <w:t xml:space="preserve">. </w:t>
            </w:r>
          </w:p>
        </w:tc>
      </w:tr>
      <w:tr w:rsidR="00D03185" w:rsidRPr="00B4260A" w14:paraId="1B1174E1" w14:textId="77777777" w:rsidTr="00276449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1954181E" w14:textId="77777777" w:rsidR="00D03185" w:rsidRPr="00B4260A" w:rsidRDefault="00D03185" w:rsidP="00276449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Sak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31</w:t>
            </w: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/23</w:t>
            </w: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4A2E019A" w14:textId="77777777" w:rsidR="00D03185" w:rsidRPr="00B4260A" w:rsidRDefault="00D03185" w:rsidP="00276449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62004E74" w14:textId="77777777" w:rsidR="00D03185" w:rsidRPr="00B4260A" w:rsidRDefault="00D03185" w:rsidP="00276449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40CEAC5B" w14:textId="77777777" w:rsidR="00D03185" w:rsidRDefault="00D03185" w:rsidP="00276449">
            <w:pPr>
              <w:pStyle w:val="v1msonormal"/>
              <w:rPr>
                <w:b/>
                <w:bCs/>
                <w:sz w:val="24"/>
                <w:szCs w:val="24"/>
              </w:rPr>
            </w:pPr>
            <w:r w:rsidRPr="0046428F">
              <w:rPr>
                <w:b/>
                <w:bCs/>
                <w:sz w:val="24"/>
                <w:szCs w:val="24"/>
              </w:rPr>
              <w:t>Status økonomi</w:t>
            </w:r>
          </w:p>
          <w:p w14:paraId="53B6EE55" w14:textId="2C43BAAA" w:rsidR="00D03185" w:rsidRDefault="00D03185" w:rsidP="00133BCE">
            <w:pPr>
              <w:pStyle w:val="v1msonormal"/>
              <w:numPr>
                <w:ilvl w:val="0"/>
                <w:numId w:val="1"/>
              </w:numPr>
              <w:spacing w:before="0" w:beforeAutospacing="0" w:after="0" w:afterAutospacing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RS orienter</w:t>
            </w:r>
            <w:r w:rsidR="00D8669B">
              <w:rPr>
                <w:sz w:val="24"/>
                <w:szCs w:val="24"/>
              </w:rPr>
              <w:t>te</w:t>
            </w:r>
          </w:p>
          <w:p w14:paraId="47C144DD" w14:textId="2CAF8074" w:rsidR="00133BCE" w:rsidRDefault="00133BCE" w:rsidP="00133BCE">
            <w:pPr>
              <w:pStyle w:val="v1msonormal"/>
              <w:spacing w:before="0" w:beforeAutospacing="0" w:after="0" w:afterAutospacing="0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Økonomien er god</w:t>
            </w:r>
            <w:r w:rsidR="009308BC">
              <w:rPr>
                <w:sz w:val="24"/>
                <w:szCs w:val="24"/>
              </w:rPr>
              <w:t xml:space="preserve">. </w:t>
            </w:r>
          </w:p>
          <w:p w14:paraId="5D8F3A2E" w14:textId="6611DE11" w:rsidR="00133BCE" w:rsidRDefault="009308BC" w:rsidP="00133BCE">
            <w:pPr>
              <w:pStyle w:val="v1msonormal"/>
              <w:spacing w:before="0" w:beforeAutospacing="0" w:after="0" w:afterAutospacing="0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133BCE">
              <w:rPr>
                <w:sz w:val="24"/>
                <w:szCs w:val="24"/>
              </w:rPr>
              <w:t>Fast refusjon</w:t>
            </w:r>
            <w:r>
              <w:rPr>
                <w:sz w:val="24"/>
                <w:szCs w:val="24"/>
              </w:rPr>
              <w:t>»</w:t>
            </w:r>
          </w:p>
          <w:p w14:paraId="56812112" w14:textId="6A25E48A" w:rsidR="00D8669B" w:rsidRPr="00D8669B" w:rsidRDefault="00D8669B" w:rsidP="00D8669B">
            <w:pPr>
              <w:pStyle w:val="v1msonormal"/>
              <w:spacing w:before="0" w:beforeAutospacing="0" w:after="0" w:afterAutospacing="0"/>
              <w:rPr>
                <w:i/>
                <w:iCs/>
                <w:sz w:val="24"/>
                <w:szCs w:val="24"/>
              </w:rPr>
            </w:pPr>
            <w:r w:rsidRPr="00D8669B">
              <w:rPr>
                <w:i/>
                <w:iCs/>
                <w:sz w:val="24"/>
                <w:szCs w:val="24"/>
              </w:rPr>
              <w:t>Styret tar saken til orientering</w:t>
            </w:r>
          </w:p>
          <w:p w14:paraId="2BE21377" w14:textId="77777777" w:rsidR="00D03185" w:rsidRPr="00F85103" w:rsidRDefault="00D03185" w:rsidP="00276449">
            <w:pPr>
              <w:pStyle w:val="v1msonormal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03185" w:rsidRPr="00B4260A" w14:paraId="6CEACB94" w14:textId="77777777" w:rsidTr="00276449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07BD9B82" w14:textId="77777777" w:rsidR="00D03185" w:rsidRPr="00B4260A" w:rsidRDefault="00D03185" w:rsidP="00276449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Sak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32</w:t>
            </w: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/23</w:t>
            </w: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10036D72" w14:textId="77777777" w:rsidR="00D03185" w:rsidRPr="00B4260A" w:rsidRDefault="00D03185" w:rsidP="00276449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6E8A7020" w14:textId="77777777" w:rsidR="00D03185" w:rsidRPr="00B4260A" w:rsidRDefault="00D03185" w:rsidP="00276449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4FFC60ED" w14:textId="77777777" w:rsidR="00D03185" w:rsidRDefault="00D03185" w:rsidP="00276449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Jaktleders ansvar</w:t>
            </w:r>
          </w:p>
          <w:p w14:paraId="54CFA96C" w14:textId="46848528" w:rsidR="00D03185" w:rsidRDefault="00D03185" w:rsidP="00276449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 w:rsidRPr="00BF374D">
              <w:rPr>
                <w:sz w:val="24"/>
                <w:szCs w:val="24"/>
              </w:rPr>
              <w:t>RS orienter</w:t>
            </w:r>
            <w:r w:rsidR="00D8669B">
              <w:rPr>
                <w:sz w:val="24"/>
                <w:szCs w:val="24"/>
              </w:rPr>
              <w:t>te</w:t>
            </w:r>
            <w:r w:rsidR="009308BC">
              <w:rPr>
                <w:sz w:val="24"/>
                <w:szCs w:val="24"/>
              </w:rPr>
              <w:t xml:space="preserve">. Opplæringsavdelingen har vært involvert. Alle kurs er under revisjon av </w:t>
            </w:r>
            <w:proofErr w:type="spellStart"/>
            <w:r w:rsidR="009308BC">
              <w:rPr>
                <w:sz w:val="24"/>
                <w:szCs w:val="24"/>
              </w:rPr>
              <w:t>oppl.avd</w:t>
            </w:r>
            <w:proofErr w:type="spellEnd"/>
            <w:r w:rsidR="009308BC">
              <w:rPr>
                <w:sz w:val="24"/>
                <w:szCs w:val="24"/>
              </w:rPr>
              <w:t>.</w:t>
            </w:r>
          </w:p>
          <w:p w14:paraId="5E9AC453" w14:textId="77777777" w:rsidR="008B4CA9" w:rsidRDefault="008B4CA9" w:rsidP="00276449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Opplæring av standplassledere: kommer invitasjon</w:t>
            </w:r>
            <w:r w:rsidR="00D8669B">
              <w:rPr>
                <w:sz w:val="24"/>
                <w:szCs w:val="24"/>
              </w:rPr>
              <w:t xml:space="preserve"> til de som er aktuelle</w:t>
            </w:r>
          </w:p>
          <w:p w14:paraId="201F541E" w14:textId="49C9CDA2" w:rsidR="00D8669B" w:rsidRPr="00D8669B" w:rsidRDefault="00D8669B" w:rsidP="00D8669B">
            <w:pPr>
              <w:pStyle w:val="v1msonormal"/>
              <w:spacing w:before="0" w:beforeAutospacing="0" w:after="0" w:afterAutospacing="0"/>
              <w:rPr>
                <w:i/>
                <w:iCs/>
                <w:sz w:val="24"/>
                <w:szCs w:val="24"/>
              </w:rPr>
            </w:pPr>
            <w:r w:rsidRPr="00D8669B">
              <w:rPr>
                <w:i/>
                <w:iCs/>
                <w:sz w:val="24"/>
                <w:szCs w:val="24"/>
              </w:rPr>
              <w:t>Styret tar saken til orientering</w:t>
            </w:r>
          </w:p>
        </w:tc>
      </w:tr>
      <w:tr w:rsidR="00D03185" w:rsidRPr="00C93B13" w14:paraId="2E71D2F4" w14:textId="77777777" w:rsidTr="00276449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0690CDF4" w14:textId="77777777" w:rsidR="00D03185" w:rsidRPr="00B4260A" w:rsidRDefault="00D03185" w:rsidP="00276449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Sak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34</w:t>
            </w: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/23</w:t>
            </w: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7C39AD61" w14:textId="77777777" w:rsidR="00D03185" w:rsidRPr="00B4260A" w:rsidRDefault="00D03185" w:rsidP="00276449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4BBD54BA" w14:textId="77777777" w:rsidR="00D03185" w:rsidRPr="00B4260A" w:rsidRDefault="00D03185" w:rsidP="00276449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39685264" w14:textId="77777777" w:rsidR="00D03185" w:rsidRPr="00B1122A" w:rsidRDefault="00D03185" w:rsidP="00276449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Fotograf tilknyttet regionlaget</w:t>
            </w:r>
          </w:p>
          <w:p w14:paraId="722D929A" w14:textId="77777777" w:rsidR="00D03185" w:rsidRPr="006F5981" w:rsidRDefault="00D03185" w:rsidP="00276449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RS kontaktet Tommy Pettersen – bosatt Rognan</w:t>
            </w:r>
          </w:p>
          <w:p w14:paraId="595E1AB3" w14:textId="77777777" w:rsidR="00D03185" w:rsidRPr="006F5981" w:rsidRDefault="00D03185" w:rsidP="00276449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Tommy svært interessert, men vi få på plass forslag til avtale.</w:t>
            </w:r>
          </w:p>
          <w:p w14:paraId="0A332F81" w14:textId="77777777" w:rsidR="00D03185" w:rsidRDefault="00D03185" w:rsidP="00276449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Besøk hans </w:t>
            </w:r>
            <w:proofErr w:type="spellStart"/>
            <w:r>
              <w:rPr>
                <w:sz w:val="24"/>
                <w:szCs w:val="24"/>
              </w:rPr>
              <w:t>instagram</w:t>
            </w:r>
            <w:proofErr w:type="spellEnd"/>
            <w:r>
              <w:rPr>
                <w:sz w:val="24"/>
                <w:szCs w:val="24"/>
              </w:rPr>
              <w:t>-profil: _</w:t>
            </w:r>
            <w:proofErr w:type="spellStart"/>
            <w:r>
              <w:rPr>
                <w:sz w:val="24"/>
                <w:szCs w:val="24"/>
              </w:rPr>
              <w:t>tommy_pettersen</w:t>
            </w:r>
            <w:proofErr w:type="spellEnd"/>
            <w:r>
              <w:rPr>
                <w:sz w:val="24"/>
                <w:szCs w:val="24"/>
              </w:rPr>
              <w:t>_</w:t>
            </w:r>
          </w:p>
          <w:p w14:paraId="68B21F9C" w14:textId="07F1E163" w:rsidR="00D03185" w:rsidRDefault="00D03185" w:rsidP="00276449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Når alle datoer for kurs er på plass, sjekker vi muligheter</w:t>
            </w:r>
          </w:p>
          <w:p w14:paraId="656035F4" w14:textId="43B3CCF4" w:rsidR="00B161AD" w:rsidRDefault="00B161AD" w:rsidP="00B161AD">
            <w:p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Base med foto som kan brukes av </w:t>
            </w:r>
            <w:r w:rsidR="004E4629">
              <w:rPr>
                <w:sz w:val="24"/>
                <w:szCs w:val="24"/>
              </w:rPr>
              <w:t xml:space="preserve">lokalforeninger til </w:t>
            </w:r>
            <w:proofErr w:type="spellStart"/>
            <w:r w:rsidR="004E4629">
              <w:rPr>
                <w:sz w:val="24"/>
                <w:szCs w:val="24"/>
              </w:rPr>
              <w:t>mf</w:t>
            </w:r>
            <w:proofErr w:type="spellEnd"/>
            <w:r w:rsidR="004E4629">
              <w:rPr>
                <w:sz w:val="24"/>
                <w:szCs w:val="24"/>
              </w:rPr>
              <w:t xml:space="preserve"> og arrangementer. Vi ønsker å vise alt av aktivitet. Billedbank</w:t>
            </w:r>
            <w:r w:rsidR="004E4629" w:rsidRPr="004E4629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  <w:szCs w:val="24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63CA7F6F" w14:textId="5B7392D9" w:rsidR="004E4629" w:rsidRDefault="004E4629" w:rsidP="00B161AD">
            <w:p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Kan det være aktuelt med flere fotografer (for å unngå lang reise</w:t>
            </w:r>
            <w:r w:rsidR="00D8669B">
              <w:rPr>
                <w:sz w:val="24"/>
                <w:szCs w:val="24"/>
              </w:rPr>
              <w:t>)</w:t>
            </w:r>
          </w:p>
          <w:p w14:paraId="7BD573C2" w14:textId="46C6CD04" w:rsidR="00D8669B" w:rsidRDefault="00D8669B" w:rsidP="00B161AD">
            <w:pPr>
              <w:textAlignment w:val="baseline"/>
              <w:rPr>
                <w:sz w:val="24"/>
                <w:szCs w:val="24"/>
              </w:rPr>
            </w:pPr>
          </w:p>
          <w:p w14:paraId="53B3EFE3" w14:textId="7CF7A65E" w:rsidR="00D8669B" w:rsidRPr="00F67F55" w:rsidRDefault="00D8669B" w:rsidP="00B161AD">
            <w:pPr>
              <w:textAlignment w:val="baseline"/>
              <w:rPr>
                <w:i/>
                <w:iCs/>
                <w:sz w:val="24"/>
                <w:szCs w:val="24"/>
              </w:rPr>
            </w:pPr>
            <w:r w:rsidRPr="00F67F55">
              <w:rPr>
                <w:i/>
                <w:iCs/>
                <w:sz w:val="24"/>
                <w:szCs w:val="24"/>
              </w:rPr>
              <w:t>Vedtak; det jobbes videre med</w:t>
            </w:r>
            <w:r w:rsidR="00F67F55" w:rsidRPr="00F67F55">
              <w:rPr>
                <w:i/>
                <w:iCs/>
                <w:sz w:val="24"/>
                <w:szCs w:val="24"/>
              </w:rPr>
              <w:t xml:space="preserve"> dette</w:t>
            </w:r>
          </w:p>
          <w:p w14:paraId="147382E9" w14:textId="77777777" w:rsidR="00D03185" w:rsidRPr="00BC68BA" w:rsidRDefault="00D03185" w:rsidP="00276449">
            <w:pPr>
              <w:textAlignment w:val="baseline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03185" w:rsidRPr="00B4260A" w14:paraId="0B5BBF3E" w14:textId="77777777" w:rsidTr="00276449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5FB697DB" w14:textId="77777777" w:rsidR="00D03185" w:rsidRPr="00B4260A" w:rsidRDefault="00D03185" w:rsidP="00276449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Sak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35</w:t>
            </w: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/23</w:t>
            </w: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7AEC95C1" w14:textId="77777777" w:rsidR="00D03185" w:rsidRPr="00B4260A" w:rsidRDefault="00D03185" w:rsidP="00276449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613A0E37" w14:textId="77777777" w:rsidR="00D03185" w:rsidRPr="00B4260A" w:rsidRDefault="00D03185" w:rsidP="00276449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0B402CA0" w14:textId="77777777" w:rsidR="00D03185" w:rsidRPr="00CA14D4" w:rsidRDefault="00D03185" w:rsidP="00276449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Salten </w:t>
            </w: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Fuglhundklubb</w:t>
            </w:r>
            <w:proofErr w:type="spellEnd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har instruktør for </w:t>
            </w:r>
            <w:proofErr w:type="spellStart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jakthunddressur</w:t>
            </w:r>
            <w:proofErr w:type="spellEnd"/>
          </w:p>
          <w:p w14:paraId="37FCA508" w14:textId="6D8FE2A3" w:rsidR="00D03185" w:rsidRDefault="00D03185" w:rsidP="00276449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RS sjekker mulighet for tidspunkt for kurs </w:t>
            </w:r>
          </w:p>
          <w:p w14:paraId="67ED4335" w14:textId="293D5B57" w:rsidR="004E4629" w:rsidRDefault="004E4629" w:rsidP="004E4629">
            <w:pPr>
              <w:textAlignment w:val="baseline"/>
              <w:rPr>
                <w:sz w:val="24"/>
                <w:szCs w:val="24"/>
              </w:rPr>
            </w:pPr>
          </w:p>
          <w:p w14:paraId="31E5E017" w14:textId="480AAB02" w:rsidR="004E4629" w:rsidRDefault="004E4629" w:rsidP="004E4629">
            <w:p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 kan låne. </w:t>
            </w:r>
            <w:r w:rsidR="00EC766E">
              <w:rPr>
                <w:sz w:val="24"/>
                <w:szCs w:val="24"/>
              </w:rPr>
              <w:t>RS s</w:t>
            </w:r>
            <w:r>
              <w:rPr>
                <w:sz w:val="24"/>
                <w:szCs w:val="24"/>
              </w:rPr>
              <w:t>jekke</w:t>
            </w:r>
            <w:r w:rsidR="00EC766E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 når </w:t>
            </w:r>
            <w:proofErr w:type="spellStart"/>
            <w:r>
              <w:rPr>
                <w:sz w:val="24"/>
                <w:szCs w:val="24"/>
              </w:rPr>
              <w:t>instr</w:t>
            </w:r>
            <w:proofErr w:type="spellEnd"/>
            <w:r>
              <w:rPr>
                <w:sz w:val="24"/>
                <w:szCs w:val="24"/>
              </w:rPr>
              <w:t xml:space="preserve"> har mulighet til å holde kurs</w:t>
            </w:r>
            <w:r w:rsidR="00EC766E">
              <w:rPr>
                <w:sz w:val="24"/>
                <w:szCs w:val="24"/>
              </w:rPr>
              <w:t>. Kur</w:t>
            </w:r>
            <w:r w:rsidR="007E2A96">
              <w:rPr>
                <w:sz w:val="24"/>
                <w:szCs w:val="24"/>
              </w:rPr>
              <w:t>s</w:t>
            </w:r>
            <w:r w:rsidR="00EC766E">
              <w:rPr>
                <w:sz w:val="24"/>
                <w:szCs w:val="24"/>
              </w:rPr>
              <w:t xml:space="preserve"> i løpet av våren.</w:t>
            </w:r>
          </w:p>
          <w:p w14:paraId="0CE8CE5A" w14:textId="43F6701D" w:rsidR="00EC766E" w:rsidRDefault="00EC766E" w:rsidP="004E4629">
            <w:p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 har flere instruktører som bør vekkes.</w:t>
            </w:r>
          </w:p>
          <w:p w14:paraId="6037EDC3" w14:textId="77777777" w:rsidR="00F67F55" w:rsidRPr="004E4629" w:rsidRDefault="00F67F55" w:rsidP="004E4629">
            <w:pPr>
              <w:textAlignment w:val="baseline"/>
              <w:rPr>
                <w:sz w:val="24"/>
                <w:szCs w:val="24"/>
              </w:rPr>
            </w:pPr>
          </w:p>
          <w:p w14:paraId="7253F281" w14:textId="2C4EDFED" w:rsidR="00D03185" w:rsidRPr="00F67F55" w:rsidRDefault="00F67F55" w:rsidP="00276449">
            <w:pPr>
              <w:textAlignment w:val="baseline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F67F55">
              <w:rPr>
                <w:rFonts w:ascii="Arial" w:hAnsi="Arial" w:cs="Arial"/>
                <w:i/>
                <w:iCs/>
                <w:sz w:val="22"/>
                <w:szCs w:val="22"/>
              </w:rPr>
              <w:t>Vedtak; RS jobber videre med dette</w:t>
            </w:r>
            <w:r w:rsidR="00D03185" w:rsidRPr="00F67F55">
              <w:rPr>
                <w:rFonts w:ascii="Arial" w:hAnsi="Arial" w:cs="Arial"/>
                <w:i/>
                <w:iCs/>
                <w:sz w:val="22"/>
                <w:szCs w:val="22"/>
              </w:rPr>
              <w:t> </w:t>
            </w:r>
          </w:p>
          <w:p w14:paraId="198B2D76" w14:textId="77777777" w:rsidR="00D03185" w:rsidRPr="00BC68BA" w:rsidRDefault="00D03185" w:rsidP="00276449">
            <w:pPr>
              <w:textAlignment w:val="baseline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03185" w:rsidRPr="00B4260A" w14:paraId="4ABA7539" w14:textId="77777777" w:rsidTr="00276449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59C469EA" w14:textId="77777777" w:rsidR="00D03185" w:rsidRPr="00B4260A" w:rsidRDefault="00D03185" w:rsidP="00276449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Sak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36</w:t>
            </w: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/23</w:t>
            </w: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5F201F48" w14:textId="77777777" w:rsidR="00D03185" w:rsidRPr="00B4260A" w:rsidRDefault="00D03185" w:rsidP="00276449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6E5CEEDC" w14:textId="77777777" w:rsidR="00D03185" w:rsidRPr="00B4260A" w:rsidRDefault="00D03185" w:rsidP="00276449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7E4468BA" w14:textId="77777777" w:rsidR="00D03185" w:rsidRPr="00CA14D4" w:rsidRDefault="00D03185" w:rsidP="00276449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  <w:r w:rsidRPr="009A5F34">
              <w:rPr>
                <w:rFonts w:ascii="Calibri" w:hAnsi="Calibri" w:cs="Calibri"/>
                <w:b/>
                <w:bCs/>
                <w:sz w:val="22"/>
                <w:szCs w:val="22"/>
              </w:rPr>
              <w:t>Oppfølging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CA14D4">
              <w:rPr>
                <w:rFonts w:ascii="Calibri" w:hAnsi="Calibri" w:cs="Calibri"/>
                <w:b/>
                <w:bCs/>
                <w:sz w:val="22"/>
                <w:szCs w:val="22"/>
              </w:rPr>
              <w:t>Vedtekter</w:t>
            </w:r>
          </w:p>
          <w:p w14:paraId="21729CAF" w14:textId="77777777" w:rsidR="00D03185" w:rsidRPr="00DC6C63" w:rsidRDefault="00D03185" w:rsidP="00276449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  <w:highlight w:val="yellow"/>
              </w:rPr>
            </w:pPr>
            <w:r w:rsidRPr="00DC6C63">
              <w:rPr>
                <w:sz w:val="24"/>
                <w:szCs w:val="24"/>
                <w:highlight w:val="yellow"/>
              </w:rPr>
              <w:t>NJFF Nordland</w:t>
            </w:r>
            <w:r w:rsidRPr="00DC6C63">
              <w:rPr>
                <w:sz w:val="24"/>
                <w:szCs w:val="24"/>
                <w:highlight w:val="yellow"/>
              </w:rPr>
              <w:tab/>
              <w:t>Gimsøy Jeger- og Fiskeforening</w:t>
            </w:r>
          </w:p>
          <w:p w14:paraId="44F1BBD1" w14:textId="77777777" w:rsidR="00D03185" w:rsidRPr="009A5F34" w:rsidRDefault="00D03185" w:rsidP="00276449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  <w:highlight w:val="cyan"/>
              </w:rPr>
            </w:pPr>
            <w:r w:rsidRPr="009A5F34">
              <w:rPr>
                <w:sz w:val="24"/>
                <w:szCs w:val="24"/>
                <w:highlight w:val="cyan"/>
              </w:rPr>
              <w:t>NJFF Nordland</w:t>
            </w:r>
            <w:r w:rsidRPr="009A5F34">
              <w:rPr>
                <w:sz w:val="24"/>
                <w:szCs w:val="24"/>
                <w:highlight w:val="cyan"/>
              </w:rPr>
              <w:tab/>
              <w:t>Korgen og Hemnes JFF</w:t>
            </w:r>
          </w:p>
          <w:p w14:paraId="08BF1D64" w14:textId="77777777" w:rsidR="00D03185" w:rsidRPr="009A5F34" w:rsidRDefault="00D03185" w:rsidP="00276449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  <w:highlight w:val="cyan"/>
              </w:rPr>
            </w:pPr>
            <w:r w:rsidRPr="009A5F34">
              <w:rPr>
                <w:sz w:val="24"/>
                <w:szCs w:val="24"/>
                <w:highlight w:val="cyan"/>
              </w:rPr>
              <w:t>NJFF Nordland</w:t>
            </w:r>
            <w:r w:rsidRPr="009A5F34">
              <w:rPr>
                <w:sz w:val="24"/>
                <w:szCs w:val="24"/>
                <w:highlight w:val="cyan"/>
              </w:rPr>
              <w:tab/>
              <w:t>Laukvik Jeger og Fiskeforening</w:t>
            </w:r>
          </w:p>
          <w:p w14:paraId="26D73E5A" w14:textId="77777777" w:rsidR="00D03185" w:rsidRPr="009A5F34" w:rsidRDefault="00D03185" w:rsidP="00276449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  <w:highlight w:val="cyan"/>
              </w:rPr>
            </w:pPr>
            <w:r w:rsidRPr="009A5F34">
              <w:rPr>
                <w:sz w:val="24"/>
                <w:szCs w:val="24"/>
                <w:highlight w:val="cyan"/>
              </w:rPr>
              <w:t>NJFF Nordland</w:t>
            </w:r>
            <w:r w:rsidRPr="009A5F34">
              <w:rPr>
                <w:sz w:val="24"/>
                <w:szCs w:val="24"/>
                <w:highlight w:val="cyan"/>
              </w:rPr>
              <w:tab/>
              <w:t>Røst JFF</w:t>
            </w:r>
          </w:p>
          <w:p w14:paraId="2A7FBEF0" w14:textId="77777777" w:rsidR="00D03185" w:rsidRPr="009A5F34" w:rsidRDefault="00D03185" w:rsidP="00276449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  <w:highlight w:val="cyan"/>
              </w:rPr>
            </w:pPr>
            <w:r w:rsidRPr="009A5F34">
              <w:rPr>
                <w:sz w:val="24"/>
                <w:szCs w:val="24"/>
                <w:highlight w:val="cyan"/>
              </w:rPr>
              <w:t>NJFF Nordland</w:t>
            </w:r>
            <w:r w:rsidRPr="009A5F34">
              <w:rPr>
                <w:sz w:val="24"/>
                <w:szCs w:val="24"/>
                <w:highlight w:val="cyan"/>
              </w:rPr>
              <w:tab/>
              <w:t>Flakstad Jff</w:t>
            </w:r>
          </w:p>
          <w:p w14:paraId="01CCD887" w14:textId="77777777" w:rsidR="00D03185" w:rsidRPr="00F3135B" w:rsidRDefault="00D03185" w:rsidP="00276449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  <w:highlight w:val="red"/>
              </w:rPr>
            </w:pPr>
            <w:r w:rsidRPr="00F3135B">
              <w:rPr>
                <w:sz w:val="24"/>
                <w:szCs w:val="24"/>
                <w:highlight w:val="red"/>
              </w:rPr>
              <w:t>NJFF Nordland</w:t>
            </w:r>
            <w:r w:rsidRPr="00F3135B">
              <w:rPr>
                <w:sz w:val="24"/>
                <w:szCs w:val="24"/>
                <w:highlight w:val="red"/>
              </w:rPr>
              <w:tab/>
              <w:t xml:space="preserve">Sørfjorden Jeger- og </w:t>
            </w:r>
            <w:proofErr w:type="spellStart"/>
            <w:r w:rsidRPr="00F3135B">
              <w:rPr>
                <w:sz w:val="24"/>
                <w:szCs w:val="24"/>
                <w:highlight w:val="red"/>
              </w:rPr>
              <w:t>Fiskerfor</w:t>
            </w:r>
            <w:proofErr w:type="spellEnd"/>
          </w:p>
          <w:p w14:paraId="2A9B76A1" w14:textId="77777777" w:rsidR="00D03185" w:rsidRPr="00F3135B" w:rsidRDefault="00D03185" w:rsidP="00276449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  <w:highlight w:val="red"/>
              </w:rPr>
            </w:pPr>
            <w:r w:rsidRPr="00F3135B">
              <w:rPr>
                <w:sz w:val="24"/>
                <w:szCs w:val="24"/>
                <w:highlight w:val="red"/>
              </w:rPr>
              <w:t>NJFF Nordland</w:t>
            </w:r>
            <w:r w:rsidRPr="00F3135B">
              <w:rPr>
                <w:sz w:val="24"/>
                <w:szCs w:val="24"/>
                <w:highlight w:val="red"/>
              </w:rPr>
              <w:tab/>
              <w:t>Nesna Jeger- og Fiskerforening</w:t>
            </w:r>
          </w:p>
          <w:p w14:paraId="2922D230" w14:textId="77777777" w:rsidR="00D03185" w:rsidRPr="00F3135B" w:rsidRDefault="00D03185" w:rsidP="00276449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  <w:highlight w:val="yellow"/>
              </w:rPr>
            </w:pPr>
            <w:r w:rsidRPr="00F3135B">
              <w:rPr>
                <w:sz w:val="24"/>
                <w:szCs w:val="24"/>
                <w:highlight w:val="yellow"/>
              </w:rPr>
              <w:t>NJFF Nordland</w:t>
            </w:r>
            <w:r w:rsidRPr="00F3135B">
              <w:rPr>
                <w:sz w:val="24"/>
                <w:szCs w:val="24"/>
                <w:highlight w:val="yellow"/>
              </w:rPr>
              <w:tab/>
              <w:t xml:space="preserve">Svolvær Jeger og </w:t>
            </w:r>
            <w:proofErr w:type="spellStart"/>
            <w:r w:rsidRPr="00F3135B">
              <w:rPr>
                <w:sz w:val="24"/>
                <w:szCs w:val="24"/>
                <w:highlight w:val="yellow"/>
              </w:rPr>
              <w:t>Sportsfiskef</w:t>
            </w:r>
            <w:proofErr w:type="spellEnd"/>
            <w:r w:rsidRPr="00F3135B">
              <w:rPr>
                <w:sz w:val="24"/>
                <w:szCs w:val="24"/>
                <w:highlight w:val="yellow"/>
              </w:rPr>
              <w:t>.</w:t>
            </w:r>
          </w:p>
          <w:p w14:paraId="37E641CC" w14:textId="77777777" w:rsidR="00D03185" w:rsidRPr="009A5F34" w:rsidRDefault="00D03185" w:rsidP="00276449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  <w:highlight w:val="cyan"/>
              </w:rPr>
            </w:pPr>
            <w:r w:rsidRPr="009A5F34">
              <w:rPr>
                <w:sz w:val="24"/>
                <w:szCs w:val="24"/>
                <w:highlight w:val="cyan"/>
              </w:rPr>
              <w:t>NJFF Nordland</w:t>
            </w:r>
            <w:r w:rsidRPr="009A5F34">
              <w:rPr>
                <w:sz w:val="24"/>
                <w:szCs w:val="24"/>
                <w:highlight w:val="cyan"/>
              </w:rPr>
              <w:tab/>
              <w:t>Vassbygda Jff</w:t>
            </w:r>
          </w:p>
          <w:p w14:paraId="1776F818" w14:textId="77777777" w:rsidR="00D03185" w:rsidRDefault="00D03185" w:rsidP="00276449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  <w:highlight w:val="yellow"/>
              </w:rPr>
            </w:pPr>
            <w:r w:rsidRPr="00F3135B">
              <w:rPr>
                <w:sz w:val="24"/>
                <w:szCs w:val="24"/>
                <w:highlight w:val="yellow"/>
              </w:rPr>
              <w:t>NJFF Nordland</w:t>
            </w:r>
            <w:r w:rsidRPr="00F3135B">
              <w:rPr>
                <w:sz w:val="24"/>
                <w:szCs w:val="24"/>
                <w:highlight w:val="yellow"/>
              </w:rPr>
              <w:tab/>
              <w:t xml:space="preserve">Træna Jeger og </w:t>
            </w:r>
            <w:proofErr w:type="spellStart"/>
            <w:r w:rsidRPr="00F3135B">
              <w:rPr>
                <w:sz w:val="24"/>
                <w:szCs w:val="24"/>
                <w:highlight w:val="yellow"/>
              </w:rPr>
              <w:t>Friluftsf</w:t>
            </w:r>
            <w:proofErr w:type="spellEnd"/>
            <w:r w:rsidRPr="00F3135B">
              <w:rPr>
                <w:sz w:val="24"/>
                <w:szCs w:val="24"/>
                <w:highlight w:val="yellow"/>
              </w:rPr>
              <w:t>.</w:t>
            </w:r>
          </w:p>
          <w:p w14:paraId="4A18610C" w14:textId="77777777" w:rsidR="00D03185" w:rsidRDefault="00D03185" w:rsidP="00276449">
            <w:pPr>
              <w:pStyle w:val="Listeavsnitt"/>
              <w:textAlignment w:val="baseline"/>
              <w:rPr>
                <w:sz w:val="24"/>
                <w:szCs w:val="24"/>
                <w:highlight w:val="yellow"/>
              </w:rPr>
            </w:pPr>
          </w:p>
          <w:p w14:paraId="244FE945" w14:textId="77777777" w:rsidR="00D03185" w:rsidRPr="003D5101" w:rsidRDefault="00D03185" w:rsidP="00276449">
            <w:pPr>
              <w:pStyle w:val="Listeavsnitt"/>
              <w:textAlignment w:val="baseline"/>
              <w:rPr>
                <w:sz w:val="24"/>
                <w:szCs w:val="24"/>
              </w:rPr>
            </w:pPr>
            <w:r w:rsidRPr="003D5101">
              <w:rPr>
                <w:sz w:val="24"/>
                <w:szCs w:val="24"/>
              </w:rPr>
              <w:t>Merket blått: Vedtekter ok</w:t>
            </w:r>
          </w:p>
          <w:p w14:paraId="28B4C2BA" w14:textId="77777777" w:rsidR="00D03185" w:rsidRPr="003D5101" w:rsidRDefault="00D03185" w:rsidP="00276449">
            <w:pPr>
              <w:pStyle w:val="Listeavsnitt"/>
              <w:textAlignment w:val="baseline"/>
              <w:rPr>
                <w:sz w:val="24"/>
                <w:szCs w:val="24"/>
              </w:rPr>
            </w:pPr>
            <w:r w:rsidRPr="003D5101">
              <w:rPr>
                <w:sz w:val="24"/>
                <w:szCs w:val="24"/>
              </w:rPr>
              <w:t>Merket rødt: ekskluderes</w:t>
            </w:r>
          </w:p>
          <w:p w14:paraId="399F1810" w14:textId="1A873F79" w:rsidR="00D03185" w:rsidRDefault="00D03185" w:rsidP="00276449">
            <w:pPr>
              <w:pStyle w:val="Listeavsnitt"/>
              <w:textAlignment w:val="baseline"/>
              <w:rPr>
                <w:sz w:val="24"/>
                <w:szCs w:val="24"/>
              </w:rPr>
            </w:pPr>
            <w:r w:rsidRPr="003D5101">
              <w:rPr>
                <w:sz w:val="24"/>
                <w:szCs w:val="24"/>
              </w:rPr>
              <w:t>Merket gult: Ikke avklart</w:t>
            </w:r>
          </w:p>
          <w:p w14:paraId="519ABA15" w14:textId="77777777" w:rsidR="00F67F55" w:rsidRPr="003D5101" w:rsidRDefault="00F67F55" w:rsidP="00276449">
            <w:pPr>
              <w:pStyle w:val="Listeavsnitt"/>
              <w:textAlignment w:val="baseline"/>
              <w:rPr>
                <w:sz w:val="24"/>
                <w:szCs w:val="24"/>
              </w:rPr>
            </w:pPr>
          </w:p>
          <w:p w14:paraId="276AE406" w14:textId="2DD68A60" w:rsidR="00D03185" w:rsidRPr="00301157" w:rsidRDefault="00D03185" w:rsidP="00276449">
            <w:pPr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  <w:r w:rsidR="00F67F55" w:rsidRPr="00D8669B">
              <w:rPr>
                <w:i/>
                <w:iCs/>
                <w:sz w:val="24"/>
                <w:szCs w:val="24"/>
              </w:rPr>
              <w:t>Styret tar saken til orientering</w:t>
            </w:r>
          </w:p>
        </w:tc>
      </w:tr>
      <w:tr w:rsidR="00D03185" w:rsidRPr="00B4260A" w14:paraId="11E7D53D" w14:textId="77777777" w:rsidTr="00276449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6E2FEAA4" w14:textId="77777777" w:rsidR="00D03185" w:rsidRPr="0046428F" w:rsidRDefault="00D03185" w:rsidP="00276449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lastRenderedPageBreak/>
              <w:t xml:space="preserve">Sak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37</w:t>
            </w:r>
            <w:r w:rsidRPr="00B4260A">
              <w:rPr>
                <w:rFonts w:ascii="Calibri" w:hAnsi="Calibri" w:cs="Calibri"/>
                <w:b/>
                <w:bCs/>
                <w:sz w:val="22"/>
                <w:szCs w:val="22"/>
              </w:rPr>
              <w:t>/23</w:t>
            </w: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3F4974BD" w14:textId="77777777" w:rsidR="00D03185" w:rsidRPr="00B4260A" w:rsidRDefault="00D03185" w:rsidP="00276449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  <w:p w14:paraId="00104484" w14:textId="77777777" w:rsidR="00D03185" w:rsidRPr="00B4260A" w:rsidRDefault="00D03185" w:rsidP="00276449">
            <w:pPr>
              <w:textAlignment w:val="baseline"/>
              <w:rPr>
                <w:sz w:val="24"/>
                <w:szCs w:val="24"/>
              </w:rPr>
            </w:pPr>
            <w:r w:rsidRPr="00B4260A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  <w:hideMark/>
          </w:tcPr>
          <w:p w14:paraId="0B2124DE" w14:textId="77777777" w:rsidR="00D03185" w:rsidRDefault="00D03185" w:rsidP="00276449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947F71">
              <w:rPr>
                <w:rFonts w:ascii="Calibri" w:hAnsi="Calibri" w:cs="Calibri"/>
                <w:b/>
                <w:bCs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Årsmøte NJFF Nordland</w:t>
            </w:r>
          </w:p>
          <w:p w14:paraId="119012DF" w14:textId="6FB76C89" w:rsidR="00D03185" w:rsidRPr="00D97110" w:rsidRDefault="00D97110" w:rsidP="00276449">
            <w:pPr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F67F55">
              <w:rPr>
                <w:rFonts w:ascii="Calibri" w:hAnsi="Calibri" w:cs="Calibri"/>
                <w:i/>
                <w:iCs/>
                <w:sz w:val="22"/>
                <w:szCs w:val="22"/>
              </w:rPr>
              <w:t>Vedtak</w:t>
            </w:r>
            <w:r w:rsidRPr="00D97110">
              <w:rPr>
                <w:rFonts w:ascii="Calibri" w:hAnsi="Calibri" w:cs="Calibri"/>
                <w:sz w:val="22"/>
                <w:szCs w:val="22"/>
              </w:rPr>
              <w:t>:</w:t>
            </w:r>
          </w:p>
          <w:p w14:paraId="5F30BB50" w14:textId="1440891A" w:rsidR="00D03185" w:rsidRDefault="00D03185" w:rsidP="00276449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16.-17.mars</w:t>
            </w:r>
            <w:r w:rsidR="00D97110">
              <w:rPr>
                <w:sz w:val="24"/>
                <w:szCs w:val="24"/>
              </w:rPr>
              <w:t xml:space="preserve"> i Bodø</w:t>
            </w:r>
          </w:p>
          <w:p w14:paraId="6B8ECC96" w14:textId="738929C8" w:rsidR="00D03185" w:rsidRDefault="00D03185" w:rsidP="00276449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Temadag: Rekruttering – </w:t>
            </w:r>
            <w:r w:rsidR="00D97110">
              <w:rPr>
                <w:sz w:val="24"/>
                <w:szCs w:val="24"/>
              </w:rPr>
              <w:t xml:space="preserve">arbeider videre med hvilke </w:t>
            </w:r>
            <w:r>
              <w:rPr>
                <w:sz w:val="24"/>
                <w:szCs w:val="24"/>
              </w:rPr>
              <w:t xml:space="preserve">ressurspersoner skal vi </w:t>
            </w:r>
            <w:r w:rsidR="00F67F55">
              <w:rPr>
                <w:sz w:val="24"/>
                <w:szCs w:val="24"/>
              </w:rPr>
              <w:t>ønsker</w:t>
            </w:r>
            <w:r>
              <w:rPr>
                <w:sz w:val="24"/>
                <w:szCs w:val="24"/>
              </w:rPr>
              <w:t xml:space="preserve"> som innledere</w:t>
            </w:r>
            <w:r w:rsidR="00D97110">
              <w:rPr>
                <w:sz w:val="24"/>
                <w:szCs w:val="24"/>
              </w:rPr>
              <w:t>?</w:t>
            </w:r>
          </w:p>
          <w:p w14:paraId="604B8D07" w14:textId="77777777" w:rsidR="00D03185" w:rsidRDefault="00D03185" w:rsidP="00276449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Årsmøte </w:t>
            </w:r>
            <w:proofErr w:type="spellStart"/>
            <w:r>
              <w:rPr>
                <w:sz w:val="24"/>
                <w:szCs w:val="24"/>
              </w:rPr>
              <w:t>kl</w:t>
            </w:r>
            <w:proofErr w:type="spellEnd"/>
            <w:r>
              <w:rPr>
                <w:sz w:val="24"/>
                <w:szCs w:val="24"/>
              </w:rPr>
              <w:t xml:space="preserve"> 10:00-12:00</w:t>
            </w:r>
          </w:p>
          <w:p w14:paraId="4D6E2D2B" w14:textId="77777777" w:rsidR="00D03185" w:rsidRDefault="00D03185" w:rsidP="00276449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Lunsj </w:t>
            </w:r>
            <w:proofErr w:type="spellStart"/>
            <w:r>
              <w:rPr>
                <w:sz w:val="24"/>
                <w:szCs w:val="24"/>
              </w:rPr>
              <w:t>kl</w:t>
            </w:r>
            <w:proofErr w:type="spellEnd"/>
            <w:r>
              <w:rPr>
                <w:sz w:val="24"/>
                <w:szCs w:val="24"/>
              </w:rPr>
              <w:t xml:space="preserve"> 12:00-13:00</w:t>
            </w:r>
          </w:p>
          <w:p w14:paraId="16C7AC7B" w14:textId="77777777" w:rsidR="00D03185" w:rsidRDefault="00D03185" w:rsidP="00276449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Fagdag </w:t>
            </w:r>
            <w:proofErr w:type="spellStart"/>
            <w:r>
              <w:rPr>
                <w:sz w:val="24"/>
                <w:szCs w:val="24"/>
              </w:rPr>
              <w:t>kl</w:t>
            </w:r>
            <w:proofErr w:type="spellEnd"/>
            <w:r>
              <w:rPr>
                <w:sz w:val="24"/>
                <w:szCs w:val="24"/>
              </w:rPr>
              <w:t xml:space="preserve"> 13:00-18:00</w:t>
            </w:r>
          </w:p>
          <w:p w14:paraId="0530A6B4" w14:textId="77777777" w:rsidR="00D03185" w:rsidRDefault="00D03185" w:rsidP="00276449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Middag </w:t>
            </w:r>
            <w:proofErr w:type="spellStart"/>
            <w:r>
              <w:rPr>
                <w:sz w:val="24"/>
                <w:szCs w:val="24"/>
              </w:rPr>
              <w:t>kl</w:t>
            </w:r>
            <w:proofErr w:type="spellEnd"/>
            <w:r>
              <w:rPr>
                <w:sz w:val="24"/>
                <w:szCs w:val="24"/>
              </w:rPr>
              <w:t xml:space="preserve"> 20:00</w:t>
            </w:r>
          </w:p>
          <w:p w14:paraId="36780DD3" w14:textId="0AD86FFB" w:rsidR="00D03185" w:rsidRDefault="00D03185" w:rsidP="00276449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Ylva sendt forespørsler til flere hotell, men ikke avklart hvilket enda</w:t>
            </w:r>
          </w:p>
          <w:p w14:paraId="2C4CB93D" w14:textId="683DA02F" w:rsidR="00D97110" w:rsidRPr="007C0ACA" w:rsidRDefault="00B75F36" w:rsidP="00276449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NJFF sentralt</w:t>
            </w:r>
            <w:r w:rsidR="00D97110">
              <w:rPr>
                <w:sz w:val="24"/>
                <w:szCs w:val="24"/>
              </w:rPr>
              <w:t xml:space="preserve"> ønsker å ha møte med det nye styret 17. mars</w:t>
            </w:r>
          </w:p>
          <w:p w14:paraId="36B7279A" w14:textId="77777777" w:rsidR="00D03185" w:rsidRDefault="00D03185" w:rsidP="00276449">
            <w:pPr>
              <w:textAlignment w:val="baseline"/>
              <w:rPr>
                <w:b/>
                <w:bCs/>
                <w:i/>
                <w:iCs/>
                <w:sz w:val="24"/>
                <w:szCs w:val="24"/>
              </w:rPr>
            </w:pPr>
          </w:p>
          <w:p w14:paraId="2B771185" w14:textId="77777777" w:rsidR="00D03185" w:rsidRPr="00766086" w:rsidRDefault="00D03185" w:rsidP="00276449">
            <w:pPr>
              <w:textAlignment w:val="baseline"/>
              <w:rPr>
                <w:rFonts w:asciiTheme="majorHAnsi" w:hAnsiTheme="majorHAnsi" w:cstheme="majorHAnsi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03185" w:rsidRPr="00B4260A" w14:paraId="4ECC9392" w14:textId="77777777" w:rsidTr="00276449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05EC484D" w14:textId="77777777" w:rsidR="00D03185" w:rsidRDefault="00D03185" w:rsidP="00276449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Sak</w:t>
            </w:r>
          </w:p>
          <w:p w14:paraId="549E5BDB" w14:textId="77777777" w:rsidR="00D03185" w:rsidRPr="00B4260A" w:rsidRDefault="00D03185" w:rsidP="00276449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38/23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5A36CF00" w14:textId="77777777" w:rsidR="00D03185" w:rsidRDefault="00D03185" w:rsidP="00276449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Rekrutteringskampanje Jegerprøveinstruktører lokallag</w:t>
            </w:r>
          </w:p>
          <w:p w14:paraId="49D592A9" w14:textId="77777777" w:rsidR="00D97110" w:rsidRDefault="00D97110" w:rsidP="00D97110">
            <w:pPr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Vedtak: </w:t>
            </w:r>
          </w:p>
          <w:p w14:paraId="03B0292A" w14:textId="24CDBC95" w:rsidR="00D03185" w:rsidRPr="00B75F36" w:rsidRDefault="00D03185" w:rsidP="00D97110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B75F36">
              <w:rPr>
                <w:rFonts w:ascii="Calibri" w:hAnsi="Calibri" w:cs="Calibri"/>
                <w:i/>
                <w:iCs/>
                <w:sz w:val="22"/>
                <w:szCs w:val="22"/>
              </w:rPr>
              <w:t>Sponse</w:t>
            </w:r>
            <w:r w:rsidR="00D97110" w:rsidRPr="00B75F36">
              <w:rPr>
                <w:rFonts w:ascii="Calibri" w:hAnsi="Calibri" w:cs="Calibri"/>
                <w:i/>
                <w:iCs/>
                <w:sz w:val="22"/>
                <w:szCs w:val="22"/>
              </w:rPr>
              <w:t>r</w:t>
            </w:r>
            <w:r w:rsidRPr="00B75F36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10 jegerprøveinstruktører for lokallagene med kr2000,- pr instruktør</w:t>
            </w:r>
          </w:p>
          <w:p w14:paraId="1827F4E5" w14:textId="77777777" w:rsidR="00D03185" w:rsidRPr="00B75F36" w:rsidRDefault="00D03185" w:rsidP="00276449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B75F36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Sende ut kampanje til alle lokallagene med en søknadsprosess der </w:t>
            </w:r>
            <w:proofErr w:type="spellStart"/>
            <w:r w:rsidRPr="00B75F36">
              <w:rPr>
                <w:rFonts w:ascii="Calibri" w:hAnsi="Calibri" w:cs="Calibri"/>
                <w:i/>
                <w:iCs/>
                <w:sz w:val="22"/>
                <w:szCs w:val="22"/>
              </w:rPr>
              <w:t>adm</w:t>
            </w:r>
            <w:proofErr w:type="spellEnd"/>
            <w:r w:rsidRPr="00B75F36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gjør trekking blant innkomne forslag.</w:t>
            </w:r>
          </w:p>
          <w:p w14:paraId="4FEAB75A" w14:textId="714754AA" w:rsidR="00D03185" w:rsidRPr="00B75F36" w:rsidRDefault="00D03185" w:rsidP="00276449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B75F36">
              <w:rPr>
                <w:rFonts w:ascii="Calibri" w:hAnsi="Calibri" w:cs="Calibri"/>
                <w:i/>
                <w:iCs/>
                <w:sz w:val="22"/>
                <w:szCs w:val="22"/>
              </w:rPr>
              <w:t>Krav til lokallagene med rapport etter endt utdannelse</w:t>
            </w:r>
            <w:r w:rsidR="004024E0" w:rsidRPr="00B75F36">
              <w:rPr>
                <w:rFonts w:ascii="Calibri" w:hAnsi="Calibri" w:cs="Calibri"/>
                <w:i/>
                <w:iCs/>
                <w:sz w:val="22"/>
                <w:szCs w:val="22"/>
              </w:rPr>
              <w:t xml:space="preserve"> og avtale om aktivitet</w:t>
            </w:r>
          </w:p>
          <w:p w14:paraId="7A88E071" w14:textId="77777777" w:rsidR="00D03185" w:rsidRPr="00B75F36" w:rsidRDefault="00D03185" w:rsidP="00276449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B75F36">
              <w:rPr>
                <w:rFonts w:ascii="Calibri" w:hAnsi="Calibri" w:cs="Calibri"/>
                <w:i/>
                <w:iCs/>
                <w:sz w:val="22"/>
                <w:szCs w:val="22"/>
              </w:rPr>
              <w:t>Budsjett: kr 20 000,-</w:t>
            </w:r>
          </w:p>
          <w:p w14:paraId="70174CB4" w14:textId="77777777" w:rsidR="00D03185" w:rsidRDefault="00D03185" w:rsidP="00276449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48E686C2" w14:textId="77777777" w:rsidR="00D03185" w:rsidRPr="001E71D7" w:rsidRDefault="00D03185" w:rsidP="00276449">
            <w:pPr>
              <w:textAlignment w:val="baseline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D03185" w:rsidRPr="00B4260A" w14:paraId="1234C86B" w14:textId="77777777" w:rsidTr="00276449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194632BD" w14:textId="77777777" w:rsidR="00D03185" w:rsidRDefault="00D03185" w:rsidP="00276449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bookmarkStart w:id="0" w:name="_Hlk155194129"/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Sak</w:t>
            </w:r>
          </w:p>
          <w:p w14:paraId="35154950" w14:textId="77777777" w:rsidR="00D03185" w:rsidRDefault="00D03185" w:rsidP="00276449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39/23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0CAA54F0" w14:textId="77777777" w:rsidR="00D03185" w:rsidRDefault="00D03185" w:rsidP="00276449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Videreføring av ekstra kjøregodtgjørelse 2024</w:t>
            </w:r>
          </w:p>
          <w:p w14:paraId="71215AFA" w14:textId="334D8D72" w:rsidR="00D03185" w:rsidRDefault="00E343B0" w:rsidP="00276449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Med bakgrunn i store utgifter for bruk av egen bil i tjeneste, videreføres ordningen med ekstra kjøregodtgjørelse på kr 3000,- pr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mnd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for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Friluftsveileder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og Regionsekretær i 2024.</w:t>
            </w:r>
          </w:p>
          <w:p w14:paraId="2042503F" w14:textId="77777777" w:rsidR="00E343B0" w:rsidRDefault="00E343B0" w:rsidP="00276449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Calibri" w:hAnsi="Calibri" w:cs="Calibri"/>
                <w:sz w:val="22"/>
                <w:szCs w:val="22"/>
              </w:rPr>
            </w:pPr>
          </w:p>
          <w:p w14:paraId="22A605D3" w14:textId="51C5AD4B" w:rsidR="00B75F36" w:rsidRPr="00E343B0" w:rsidRDefault="00E343B0" w:rsidP="00B75F36">
            <w:pPr>
              <w:ind w:left="360"/>
              <w:textAlignment w:val="baseline"/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</w:pPr>
            <w:r w:rsidRPr="00E343B0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 xml:space="preserve">Enstemmig </w:t>
            </w:r>
            <w:r w:rsidR="00F445AC" w:rsidRPr="00E343B0">
              <w:rPr>
                <w:rFonts w:ascii="Calibri" w:hAnsi="Calibri" w:cs="Calibri"/>
                <w:b/>
                <w:bCs/>
                <w:i/>
                <w:iCs/>
                <w:sz w:val="22"/>
                <w:szCs w:val="22"/>
              </w:rPr>
              <w:t xml:space="preserve">Vedtatt. </w:t>
            </w:r>
          </w:p>
          <w:p w14:paraId="0F6DFA25" w14:textId="77777777" w:rsidR="00B75F36" w:rsidRDefault="00B75F36" w:rsidP="00F445AC">
            <w:pPr>
              <w:pStyle w:val="Listeavsnitt"/>
              <w:textAlignment w:val="baseline"/>
              <w:rPr>
                <w:rFonts w:ascii="Calibri" w:hAnsi="Calibri" w:cs="Calibri"/>
                <w:sz w:val="22"/>
                <w:szCs w:val="22"/>
              </w:rPr>
            </w:pPr>
          </w:p>
          <w:p w14:paraId="35B204F5" w14:textId="1C481257" w:rsidR="00064C9A" w:rsidRDefault="00F445AC" w:rsidP="00276449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Bør u</w:t>
            </w:r>
            <w:r w:rsidR="00064C9A">
              <w:rPr>
                <w:rFonts w:ascii="Calibri" w:hAnsi="Calibri" w:cs="Calibri"/>
                <w:sz w:val="22"/>
                <w:szCs w:val="22"/>
              </w:rPr>
              <w:t>ndersøke muligheter for sponsing av bil</w:t>
            </w:r>
            <w:r w:rsidR="00AD4F5E">
              <w:rPr>
                <w:rFonts w:ascii="Calibri" w:hAnsi="Calibri" w:cs="Calibri"/>
                <w:sz w:val="22"/>
                <w:szCs w:val="22"/>
              </w:rPr>
              <w:t xml:space="preserve"> fra </w:t>
            </w:r>
            <w:proofErr w:type="spellStart"/>
            <w:r w:rsidR="00AD4F5E">
              <w:rPr>
                <w:rFonts w:ascii="Calibri" w:hAnsi="Calibri" w:cs="Calibri"/>
                <w:sz w:val="22"/>
                <w:szCs w:val="22"/>
              </w:rPr>
              <w:t>f.eks</w:t>
            </w:r>
            <w:proofErr w:type="spellEnd"/>
            <w:r w:rsidR="00AD4F5E">
              <w:rPr>
                <w:rFonts w:ascii="Calibri" w:hAnsi="Calibri" w:cs="Calibri"/>
                <w:sz w:val="22"/>
                <w:szCs w:val="22"/>
              </w:rPr>
              <w:t xml:space="preserve"> Nordvik bil</w:t>
            </w:r>
          </w:p>
          <w:p w14:paraId="1DF2291A" w14:textId="3F5113BF" w:rsidR="004024E0" w:rsidRDefault="004024E0" w:rsidP="004024E0">
            <w:pPr>
              <w:textAlignment w:val="baseline"/>
              <w:rPr>
                <w:rFonts w:ascii="Calibri" w:hAnsi="Calibri" w:cs="Calibri"/>
                <w:sz w:val="22"/>
                <w:szCs w:val="22"/>
              </w:rPr>
            </w:pPr>
          </w:p>
          <w:p w14:paraId="7D892A9D" w14:textId="1F370CC8" w:rsidR="00B75F36" w:rsidRPr="004024E0" w:rsidRDefault="00B75F36" w:rsidP="004024E0">
            <w:pPr>
              <w:textAlignment w:val="baseline"/>
              <w:rPr>
                <w:rFonts w:ascii="Calibri" w:hAnsi="Calibri" w:cs="Calibri"/>
                <w:sz w:val="22"/>
                <w:szCs w:val="22"/>
              </w:rPr>
            </w:pPr>
          </w:p>
        </w:tc>
      </w:tr>
      <w:bookmarkEnd w:id="0"/>
      <w:tr w:rsidR="00D03185" w:rsidRPr="00B4260A" w14:paraId="24142E82" w14:textId="77777777" w:rsidTr="00276449">
        <w:trPr>
          <w:trHeight w:val="300"/>
        </w:trPr>
        <w:tc>
          <w:tcPr>
            <w:tcW w:w="851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0DF95C42" w14:textId="77777777" w:rsidR="00D03185" w:rsidRDefault="00D03185" w:rsidP="00276449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Sak</w:t>
            </w:r>
          </w:p>
          <w:p w14:paraId="325509F9" w14:textId="77777777" w:rsidR="00D03185" w:rsidRPr="00B4260A" w:rsidRDefault="00D03185" w:rsidP="00276449">
            <w:pPr>
              <w:textAlignment w:val="baseline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40/23</w:t>
            </w:r>
          </w:p>
        </w:tc>
        <w:tc>
          <w:tcPr>
            <w:tcW w:w="8355" w:type="dxa"/>
            <w:tcBorders>
              <w:top w:val="single" w:sz="6" w:space="0" w:color="A3A3A3"/>
              <w:left w:val="single" w:sz="6" w:space="0" w:color="A3A3A3"/>
              <w:bottom w:val="single" w:sz="6" w:space="0" w:color="A3A3A3"/>
              <w:right w:val="single" w:sz="6" w:space="0" w:color="A3A3A3"/>
            </w:tcBorders>
            <w:shd w:val="clear" w:color="auto" w:fill="auto"/>
          </w:tcPr>
          <w:p w14:paraId="036C5F91" w14:textId="77777777" w:rsidR="00D03185" w:rsidRDefault="00D03185" w:rsidP="00276449">
            <w:pPr>
              <w:textAlignment w:val="baseline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Eventuelt</w:t>
            </w:r>
          </w:p>
          <w:p w14:paraId="05A555B2" w14:textId="59220D69" w:rsidR="00D03185" w:rsidRPr="009026B3" w:rsidRDefault="00D03185" w:rsidP="00276449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Sak fra Tove ang </w:t>
            </w:r>
            <w:r w:rsidR="00064C9A">
              <w:rPr>
                <w:rFonts w:ascii="Calibri" w:hAnsi="Calibri" w:cs="Calibri"/>
                <w:b/>
                <w:bCs/>
                <w:sz w:val="24"/>
                <w:szCs w:val="24"/>
              </w:rPr>
              <w:t>reklamemateriell</w:t>
            </w:r>
            <w:r w:rsidR="009026B3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-</w:t>
            </w:r>
            <w:proofErr w:type="spellStart"/>
            <w:r w:rsidR="009026B3" w:rsidRPr="009026B3">
              <w:rPr>
                <w:rFonts w:ascii="Calibri" w:hAnsi="Calibri" w:cs="Calibri"/>
                <w:sz w:val="24"/>
                <w:szCs w:val="24"/>
              </w:rPr>
              <w:t>proriterer</w:t>
            </w:r>
            <w:proofErr w:type="spellEnd"/>
            <w:r w:rsidR="009026B3">
              <w:rPr>
                <w:rFonts w:ascii="Calibri" w:hAnsi="Calibri" w:cs="Calibri"/>
                <w:sz w:val="24"/>
                <w:szCs w:val="24"/>
              </w:rPr>
              <w:t xml:space="preserve"> billedbank </w:t>
            </w:r>
            <w:r w:rsidR="00446B6B">
              <w:rPr>
                <w:rFonts w:ascii="Calibri" w:hAnsi="Calibri" w:cs="Calibri"/>
                <w:sz w:val="24"/>
                <w:szCs w:val="24"/>
              </w:rPr>
              <w:t xml:space="preserve">(se sak </w:t>
            </w:r>
            <w:r w:rsidR="00F445AC">
              <w:rPr>
                <w:rFonts w:ascii="Calibri" w:hAnsi="Calibri" w:cs="Calibri"/>
                <w:sz w:val="24"/>
                <w:szCs w:val="24"/>
              </w:rPr>
              <w:t>34)</w:t>
            </w:r>
          </w:p>
          <w:p w14:paraId="030D1CE1" w14:textId="2795F7A8" w:rsidR="009026B3" w:rsidRDefault="009026B3" w:rsidP="00276449">
            <w:pPr>
              <w:pStyle w:val="Listeavsnitt"/>
              <w:numPr>
                <w:ilvl w:val="0"/>
                <w:numId w:val="1"/>
              </w:numPr>
              <w:textAlignment w:val="baseline"/>
              <w:rPr>
                <w:rFonts w:ascii="Calibri" w:hAnsi="Calibri" w:cs="Calibri"/>
                <w:sz w:val="24"/>
                <w:szCs w:val="24"/>
              </w:rPr>
            </w:pPr>
            <w:r w:rsidRPr="00B75F36">
              <w:rPr>
                <w:rFonts w:ascii="Calibri" w:hAnsi="Calibri" w:cs="Calibri"/>
                <w:sz w:val="24"/>
                <w:szCs w:val="24"/>
              </w:rPr>
              <w:t xml:space="preserve">Bort med </w:t>
            </w:r>
            <w:proofErr w:type="spellStart"/>
            <w:r w:rsidRPr="00B75F36">
              <w:rPr>
                <w:rFonts w:ascii="Calibri" w:hAnsi="Calibri" w:cs="Calibri"/>
                <w:sz w:val="24"/>
                <w:szCs w:val="24"/>
              </w:rPr>
              <w:t>piggtrågjerder</w:t>
            </w:r>
            <w:proofErr w:type="spellEnd"/>
            <w:r w:rsidR="00446B6B" w:rsidRPr="00B75F36"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="00B75F36" w:rsidRPr="00B75F36">
              <w:rPr>
                <w:rFonts w:ascii="Calibri" w:hAnsi="Calibri" w:cs="Calibri"/>
                <w:sz w:val="24"/>
                <w:szCs w:val="24"/>
              </w:rPr>
              <w:t xml:space="preserve">skal lage </w:t>
            </w:r>
            <w:r w:rsidR="00446B6B" w:rsidRPr="00B75F36">
              <w:rPr>
                <w:rFonts w:ascii="Calibri" w:hAnsi="Calibri" w:cs="Calibri"/>
                <w:sz w:val="24"/>
                <w:szCs w:val="24"/>
              </w:rPr>
              <w:t>sak i neste medlems</w:t>
            </w:r>
            <w:r w:rsidR="00B75F36" w:rsidRPr="00B75F36">
              <w:rPr>
                <w:rFonts w:ascii="Calibri" w:hAnsi="Calibri" w:cs="Calibri"/>
                <w:sz w:val="24"/>
                <w:szCs w:val="24"/>
              </w:rPr>
              <w:t>blad</w:t>
            </w:r>
          </w:p>
          <w:p w14:paraId="6F9AE370" w14:textId="63F68304" w:rsidR="00B75F36" w:rsidRPr="00B75F36" w:rsidRDefault="00B75F36" w:rsidP="00B75F36">
            <w:pPr>
              <w:pStyle w:val="Listeavsnitt"/>
              <w:textAlignment w:val="baseline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561F01A6" w14:textId="3065DC9D" w:rsidR="00341882" w:rsidRDefault="00341882" w:rsidP="00E65CE0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14:paraId="4ECD2D7B" w14:textId="3056953C" w:rsidR="00341882" w:rsidRDefault="00341882" w:rsidP="00E65CE0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14:paraId="04A7F891" w14:textId="3AF77704" w:rsidR="00341882" w:rsidRDefault="00341882" w:rsidP="00E65CE0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14:paraId="429DB1F7" w14:textId="3C129570" w:rsidR="00341882" w:rsidRDefault="00F445AC" w:rsidP="00E65CE0">
      <w:pPr>
        <w:rPr>
          <w:rFonts w:asciiTheme="minorHAnsi" w:hAnsiTheme="minorHAnsi" w:cstheme="minorBidi"/>
          <w:sz w:val="22"/>
          <w:szCs w:val="22"/>
          <w:lang w:eastAsia="en-US"/>
        </w:rPr>
      </w:pPr>
      <w:r>
        <w:rPr>
          <w:rFonts w:asciiTheme="minorHAnsi" w:hAnsiTheme="minorHAnsi" w:cstheme="minorBidi"/>
          <w:sz w:val="22"/>
          <w:szCs w:val="22"/>
          <w:lang w:eastAsia="en-US"/>
        </w:rPr>
        <w:t>12.12.2023</w:t>
      </w:r>
    </w:p>
    <w:p w14:paraId="2FFBCAB9" w14:textId="0E44259F" w:rsidR="00F445AC" w:rsidRDefault="00F445AC" w:rsidP="00E65CE0">
      <w:pPr>
        <w:rPr>
          <w:rFonts w:asciiTheme="minorHAnsi" w:hAnsiTheme="minorHAnsi" w:cstheme="minorBidi"/>
          <w:sz w:val="22"/>
          <w:szCs w:val="22"/>
          <w:lang w:eastAsia="en-US"/>
        </w:rPr>
      </w:pPr>
      <w:r>
        <w:rPr>
          <w:rFonts w:asciiTheme="minorHAnsi" w:hAnsiTheme="minorHAnsi" w:cstheme="minorBidi"/>
          <w:sz w:val="22"/>
          <w:szCs w:val="22"/>
          <w:lang w:eastAsia="en-US"/>
        </w:rPr>
        <w:t>Tove Bergkvist</w:t>
      </w:r>
    </w:p>
    <w:p w14:paraId="29BF0968" w14:textId="20D89501" w:rsidR="00341882" w:rsidRDefault="00341882" w:rsidP="00E65CE0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14:paraId="301581E3" w14:textId="77777777" w:rsidR="00975542" w:rsidRPr="00FB52CC" w:rsidRDefault="00975542">
      <w:pPr>
        <w:rPr>
          <w:rFonts w:ascii="Trebuchet MS" w:hAnsi="Trebuchet MS"/>
          <w:sz w:val="22"/>
          <w:szCs w:val="22"/>
        </w:rPr>
      </w:pPr>
    </w:p>
    <w:sectPr w:rsidR="00975542" w:rsidRPr="00FB52CC" w:rsidSect="00EF7F8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pgNumType w:start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5217C" w14:textId="77777777" w:rsidR="00EF7F85" w:rsidRDefault="00EF7F85">
      <w:r>
        <w:separator/>
      </w:r>
    </w:p>
  </w:endnote>
  <w:endnote w:type="continuationSeparator" w:id="0">
    <w:p w14:paraId="4AF38772" w14:textId="77777777" w:rsidR="00EF7F85" w:rsidRDefault="00EF7F85">
      <w:r>
        <w:continuationSeparator/>
      </w:r>
    </w:p>
  </w:endnote>
  <w:endnote w:type="continuationNotice" w:id="1">
    <w:p w14:paraId="4208B007" w14:textId="77777777" w:rsidR="00EF7F85" w:rsidRDefault="00EF7F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5E44F" w14:textId="77777777" w:rsidR="008E5B5A" w:rsidRDefault="008E5B5A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9461753"/>
      <w:docPartObj>
        <w:docPartGallery w:val="Page Numbers (Bottom of Page)"/>
        <w:docPartUnique/>
      </w:docPartObj>
    </w:sdtPr>
    <w:sdtContent>
      <w:p w14:paraId="3B0BF2C1" w14:textId="77777777" w:rsidR="004824D3" w:rsidRDefault="004824D3">
        <w:pPr>
          <w:pStyle w:val="Bunntekst"/>
          <w:jc w:val="right"/>
        </w:pPr>
        <w:r>
          <w:t xml:space="preserve">Side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  <w:r>
          <w:t xml:space="preserve"> </w:t>
        </w:r>
      </w:p>
    </w:sdtContent>
  </w:sdt>
  <w:p w14:paraId="546CB413" w14:textId="77777777" w:rsidR="004824D3" w:rsidRDefault="004824D3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A1C8F" w14:textId="31388341" w:rsidR="00C95558" w:rsidRDefault="00C95558" w:rsidP="00AF4DF2">
    <w:pPr>
      <w:pStyle w:val="Bunntekst"/>
      <w:tabs>
        <w:tab w:val="clear" w:pos="4536"/>
        <w:tab w:val="clear" w:pos="9072"/>
        <w:tab w:val="left" w:pos="3972"/>
      </w:tabs>
      <w:rPr>
        <w:color w:val="365F91" w:themeColor="accent1" w:themeShade="BF"/>
      </w:rPr>
    </w:pPr>
    <w:r w:rsidRPr="00B85A0A">
      <w:rPr>
        <w:noProof/>
        <w:color w:val="365F91" w:themeColor="accent1" w:themeShade="BF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CB00DE" wp14:editId="650FC9A0">
              <wp:simplePos x="0" y="0"/>
              <wp:positionH relativeFrom="page">
                <wp:align>left</wp:align>
              </wp:positionH>
              <wp:positionV relativeFrom="paragraph">
                <wp:posOffset>42451</wp:posOffset>
              </wp:positionV>
              <wp:extent cx="7772400" cy="0"/>
              <wp:effectExtent l="38100" t="38100" r="76200" b="95250"/>
              <wp:wrapNone/>
              <wp:docPr id="7" name="Rett linj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2D9F027" id="Rett linje 7" o:spid="_x0000_s1026" style="position:absolute;z-index:25165824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3.35pt" to="612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" strokecolor="black [3213]" strokeweight="2pt">
              <v:shadow on="t" color="black" opacity="24903f" origin=",.5" offset="0,.55556mm"/>
              <w10:wrap anchorx="page"/>
            </v:line>
          </w:pict>
        </mc:Fallback>
      </mc:AlternateContent>
    </w:r>
  </w:p>
  <w:p w14:paraId="49E89593" w14:textId="60101C05" w:rsidR="00C95558" w:rsidRDefault="008E5B5A" w:rsidP="00AF4DF2">
    <w:pPr>
      <w:pStyle w:val="Bunntekst"/>
      <w:tabs>
        <w:tab w:val="clear" w:pos="4536"/>
        <w:tab w:val="clear" w:pos="9072"/>
        <w:tab w:val="left" w:pos="3972"/>
      </w:tabs>
      <w:rPr>
        <w:color w:val="365F91" w:themeColor="accent1" w:themeShade="BF"/>
      </w:rPr>
    </w:pPr>
    <w:r w:rsidRPr="00C95558">
      <w:rPr>
        <w:noProof/>
        <w:color w:val="365F91" w:themeColor="accent1" w:themeShade="BF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11E3B5AF" wp14:editId="03F72147">
              <wp:simplePos x="0" y="0"/>
              <wp:positionH relativeFrom="margin">
                <wp:align>center</wp:align>
              </wp:positionH>
              <wp:positionV relativeFrom="paragraph">
                <wp:posOffset>12700</wp:posOffset>
              </wp:positionV>
              <wp:extent cx="4343400" cy="1404620"/>
              <wp:effectExtent l="0" t="0" r="0" b="0"/>
              <wp:wrapSquare wrapText="bothSides"/>
              <wp:docPr id="2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34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F02431" w14:textId="77777777" w:rsidR="008E5B5A" w:rsidRDefault="008E5B5A" w:rsidP="005F6D0A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HYPERLINK "mailto:</w:instrText>
                          </w:r>
                          <w:r w:rsidRPr="008E5B5A">
                            <w:instrText>Nordland@njff.no</w:instrText>
                          </w:r>
                          <w:r>
                            <w:instrText xml:space="preserve">" </w:instrText>
                          </w:r>
                          <w:r>
                            <w:fldChar w:fldCharType="separate"/>
                          </w:r>
                          <w:r w:rsidRPr="00CA6CE4">
                            <w:rPr>
                              <w:rStyle w:val="Hyperkobling"/>
                            </w:rPr>
                            <w:t>Nordland@njff.no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 w:rsidR="005F6D0A" w:rsidRPr="005F6D0A">
                            <w:rPr>
                              <w:lang w:bidi="he-IL"/>
                            </w:rPr>
                            <w:t>|</w:t>
                          </w:r>
                          <w:r w:rsidR="00C95558" w:rsidRPr="005F6D0A">
                            <w:t xml:space="preserve"> </w:t>
                          </w:r>
                          <w:r w:rsidR="005F6D0A" w:rsidRPr="005F6D0A">
                            <w:t xml:space="preserve">Folkets hus, </w:t>
                          </w:r>
                          <w:proofErr w:type="spellStart"/>
                          <w:r w:rsidR="005F6D0A" w:rsidRPr="005F6D0A">
                            <w:t>prinsensgate</w:t>
                          </w:r>
                          <w:proofErr w:type="spellEnd"/>
                          <w:r w:rsidR="005F6D0A" w:rsidRPr="005F6D0A">
                            <w:t xml:space="preserve"> 115, 8005 Bodø </w:t>
                          </w:r>
                        </w:p>
                        <w:p w14:paraId="2130E1B9" w14:textId="1ACD6D8B" w:rsidR="00C95558" w:rsidRPr="005F6D0A" w:rsidRDefault="005F6D0A" w:rsidP="005F6D0A">
                          <w:pPr>
                            <w:jc w:val="center"/>
                          </w:pPr>
                          <w:proofErr w:type="spellStart"/>
                          <w:r w:rsidRPr="005F6D0A">
                            <w:t>Orgnr</w:t>
                          </w:r>
                          <w:proofErr w:type="spellEnd"/>
                          <w:r w:rsidRPr="005F6D0A">
                            <w:t xml:space="preserve">: 887 667 322 </w:t>
                          </w:r>
                          <w:r w:rsidRPr="005F6D0A">
                            <w:rPr>
                              <w:lang w:bidi="he-IL"/>
                            </w:rPr>
                            <w:t>|</w:t>
                          </w:r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  <w:proofErr w:type="spellStart"/>
                          <w:r w:rsidR="008E5B5A">
                            <w:rPr>
                              <w:lang w:bidi="he-IL"/>
                            </w:rPr>
                            <w:t>Kontonr</w:t>
                          </w:r>
                          <w:proofErr w:type="spellEnd"/>
                          <w:r w:rsidR="008E5B5A">
                            <w:rPr>
                              <w:lang w:bidi="he-IL"/>
                            </w:rPr>
                            <w:t xml:space="preserve">: 4750 62 62301 </w:t>
                          </w:r>
                          <w:r w:rsidR="008E5B5A" w:rsidRPr="005F6D0A">
                            <w:rPr>
                              <w:lang w:bidi="he-IL"/>
                            </w:rPr>
                            <w:t>|</w:t>
                          </w:r>
                          <w:r w:rsidRPr="005F6D0A">
                            <w:t xml:space="preserve"> www.njff.no/nordland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1E3B5AF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6" type="#_x0000_t202" style="position:absolute;margin-left:0;margin-top:1pt;width:342pt;height:110.6pt;z-index:251658241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" filled="f" stroked="f">
              <v:textbox style="mso-fit-shape-to-text:t">
                <w:txbxContent>
                  <w:p w14:paraId="55F02431" w14:textId="77777777" w:rsidR="008E5B5A" w:rsidRDefault="008E5B5A" w:rsidP="005F6D0A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HYPERLINK "mailto:</w:instrText>
                    </w:r>
                    <w:r w:rsidRPr="008E5B5A">
                      <w:instrText>Nordland@njff.no</w:instrText>
                    </w:r>
                    <w:r>
                      <w:instrText xml:space="preserve">" </w:instrText>
                    </w:r>
                    <w:r>
                      <w:fldChar w:fldCharType="separate"/>
                    </w:r>
                    <w:r w:rsidRPr="00CA6CE4">
                      <w:rPr>
                        <w:rStyle w:val="Hyperkobling"/>
                      </w:rPr>
                      <w:t>Nordland@njff.no</w:t>
                    </w:r>
                    <w:r>
                      <w:fldChar w:fldCharType="end"/>
                    </w:r>
                    <w:r>
                      <w:t xml:space="preserve"> </w:t>
                    </w:r>
                    <w:r w:rsidR="005F6D0A" w:rsidRPr="005F6D0A">
                      <w:rPr>
                        <w:lang w:bidi="he-IL"/>
                      </w:rPr>
                      <w:t>|</w:t>
                    </w:r>
                    <w:r w:rsidR="00C95558" w:rsidRPr="005F6D0A">
                      <w:t xml:space="preserve"> </w:t>
                    </w:r>
                    <w:r w:rsidR="005F6D0A" w:rsidRPr="005F6D0A">
                      <w:t xml:space="preserve">Folkets hus, </w:t>
                    </w:r>
                    <w:proofErr w:type="spellStart"/>
                    <w:r w:rsidR="005F6D0A" w:rsidRPr="005F6D0A">
                      <w:t>prinsensgate</w:t>
                    </w:r>
                    <w:proofErr w:type="spellEnd"/>
                    <w:r w:rsidR="005F6D0A" w:rsidRPr="005F6D0A">
                      <w:t xml:space="preserve"> 115, 8005 Bodø </w:t>
                    </w:r>
                  </w:p>
                  <w:p w14:paraId="2130E1B9" w14:textId="1ACD6D8B" w:rsidR="00C95558" w:rsidRPr="005F6D0A" w:rsidRDefault="005F6D0A" w:rsidP="005F6D0A">
                    <w:pPr>
                      <w:jc w:val="center"/>
                    </w:pPr>
                    <w:proofErr w:type="spellStart"/>
                    <w:r w:rsidRPr="005F6D0A">
                      <w:t>Orgnr</w:t>
                    </w:r>
                    <w:proofErr w:type="spellEnd"/>
                    <w:r w:rsidRPr="005F6D0A">
                      <w:t xml:space="preserve">: 887 667 322 </w:t>
                    </w:r>
                    <w:r w:rsidRPr="005F6D0A">
                      <w:rPr>
                        <w:lang w:bidi="he-IL"/>
                      </w:rPr>
                      <w:t>|</w:t>
                    </w:r>
                    <w:r w:rsidR="008E5B5A">
                      <w:rPr>
                        <w:lang w:bidi="he-IL"/>
                      </w:rPr>
                      <w:t xml:space="preserve"> </w:t>
                    </w:r>
                    <w:proofErr w:type="spellStart"/>
                    <w:r w:rsidR="008E5B5A">
                      <w:rPr>
                        <w:lang w:bidi="he-IL"/>
                      </w:rPr>
                      <w:t>Kontonr</w:t>
                    </w:r>
                    <w:proofErr w:type="spellEnd"/>
                    <w:r w:rsidR="008E5B5A">
                      <w:rPr>
                        <w:lang w:bidi="he-IL"/>
                      </w:rPr>
                      <w:t xml:space="preserve">: 4750 62 62301 </w:t>
                    </w:r>
                    <w:r w:rsidR="008E5B5A" w:rsidRPr="005F6D0A">
                      <w:rPr>
                        <w:lang w:bidi="he-IL"/>
                      </w:rPr>
                      <w:t>|</w:t>
                    </w:r>
                    <w:r w:rsidRPr="005F6D0A">
                      <w:t xml:space="preserve"> www.njff.no/nordland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4187B471" w14:textId="23737D62" w:rsidR="00AF4DF2" w:rsidRDefault="00AF4DF2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  <w:p w14:paraId="200B0539" w14:textId="50C2C3A0" w:rsidR="00C95558" w:rsidRDefault="005F6D0A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  <w:r w:rsidRPr="00C95558">
      <w:rPr>
        <w:noProof/>
        <w:color w:val="365F91" w:themeColor="accent1" w:themeShade="BF"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3EBDD72F" wp14:editId="5AD7B11B">
              <wp:simplePos x="0" y="0"/>
              <wp:positionH relativeFrom="margin">
                <wp:align>center</wp:align>
              </wp:positionH>
              <wp:positionV relativeFrom="paragraph">
                <wp:posOffset>111922</wp:posOffset>
              </wp:positionV>
              <wp:extent cx="4326890" cy="636905"/>
              <wp:effectExtent l="0" t="0" r="0" b="0"/>
              <wp:wrapSquare wrapText="bothSides"/>
              <wp:docPr id="4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6890" cy="6369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FB140B" w14:textId="2BC4700F" w:rsidR="005F6D0A" w:rsidRPr="005F6D0A" w:rsidRDefault="005F6D0A" w:rsidP="005F6D0A">
                          <w:pPr>
                            <w:jc w:val="center"/>
                          </w:pPr>
                          <w:r w:rsidRPr="005F6D0A">
                            <w:t>Leder: Steinar Høgaas</w:t>
                          </w:r>
                          <w:r w:rsidR="008E5B5A">
                            <w:t xml:space="preserve"> </w:t>
                          </w:r>
                          <w:r w:rsidR="008E5B5A" w:rsidRPr="005F6D0A">
                            <w:rPr>
                              <w:lang w:bidi="he-IL"/>
                            </w:rPr>
                            <w:t>|</w:t>
                          </w:r>
                          <w:r w:rsidR="008E5B5A">
                            <w:rPr>
                              <w:lang w:bidi="he-IL"/>
                            </w:rPr>
                            <w:t xml:space="preserve"> Tlf:959 92 996 </w:t>
                          </w:r>
                          <w:r w:rsidR="008E5B5A" w:rsidRPr="005F6D0A">
                            <w:rPr>
                              <w:lang w:bidi="he-IL"/>
                            </w:rPr>
                            <w:t>|</w:t>
                          </w:r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  <w:hyperlink r:id="rId1" w:history="1">
                            <w:r w:rsidR="008E5B5A" w:rsidRPr="00CA6CE4">
                              <w:rPr>
                                <w:rStyle w:val="Hyperkobling"/>
                                <w:lang w:bidi="he-IL"/>
                              </w:rPr>
                              <w:t>Steinar.hogaas@gmail.com</w:t>
                            </w:r>
                          </w:hyperlink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</w:p>
                        <w:p w14:paraId="3FA609C1" w14:textId="23C2D6B8" w:rsidR="005F6D0A" w:rsidRPr="005F6D0A" w:rsidRDefault="005F6D0A" w:rsidP="005F6D0A">
                          <w:pPr>
                            <w:jc w:val="center"/>
                          </w:pPr>
                          <w:r w:rsidRPr="005F6D0A">
                            <w:t xml:space="preserve">Regionsekretær: Ylva Edvardsen-Kvam </w:t>
                          </w:r>
                          <w:r w:rsidRPr="005F6D0A">
                            <w:rPr>
                              <w:lang w:bidi="he-IL"/>
                            </w:rPr>
                            <w:t xml:space="preserve">| </w:t>
                          </w:r>
                          <w:proofErr w:type="spellStart"/>
                          <w:r w:rsidRPr="005F6D0A">
                            <w:rPr>
                              <w:lang w:bidi="he-IL"/>
                            </w:rPr>
                            <w:t>Tlf</w:t>
                          </w:r>
                          <w:proofErr w:type="spellEnd"/>
                          <w:r w:rsidRPr="005F6D0A">
                            <w:rPr>
                              <w:lang w:bidi="he-IL"/>
                            </w:rPr>
                            <w:t xml:space="preserve">: 941 72 727 | </w:t>
                          </w:r>
                          <w:hyperlink r:id="rId2" w:history="1">
                            <w:r w:rsidR="008E5B5A" w:rsidRPr="00CA6CE4">
                              <w:rPr>
                                <w:rStyle w:val="Hyperkobling"/>
                                <w:lang w:bidi="he-IL"/>
                              </w:rPr>
                              <w:t>Nordland@njff.no</w:t>
                            </w:r>
                          </w:hyperlink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</w:p>
                        <w:p w14:paraId="69350711" w14:textId="62B1909F" w:rsidR="005F6D0A" w:rsidRPr="005F6D0A" w:rsidRDefault="005F6D0A" w:rsidP="005F6D0A">
                          <w:pPr>
                            <w:jc w:val="center"/>
                          </w:pPr>
                          <w:r w:rsidRPr="005F6D0A">
                            <w:t xml:space="preserve">Friluftsveileder: Jens Egil Pedersen </w:t>
                          </w:r>
                          <w:r w:rsidRPr="005F6D0A">
                            <w:rPr>
                              <w:lang w:bidi="he-IL"/>
                            </w:rPr>
                            <w:t xml:space="preserve">| </w:t>
                          </w:r>
                          <w:proofErr w:type="spellStart"/>
                          <w:r w:rsidRPr="005F6D0A">
                            <w:rPr>
                              <w:lang w:bidi="he-IL"/>
                            </w:rPr>
                            <w:t>Tlf</w:t>
                          </w:r>
                          <w:proofErr w:type="spellEnd"/>
                          <w:r w:rsidRPr="005F6D0A">
                            <w:rPr>
                              <w:lang w:bidi="he-IL"/>
                            </w:rPr>
                            <w:t xml:space="preserve">: 993 31 754 | </w:t>
                          </w:r>
                          <w:hyperlink r:id="rId3" w:history="1">
                            <w:r w:rsidR="008E5B5A" w:rsidRPr="00CA6CE4">
                              <w:rPr>
                                <w:rStyle w:val="Hyperkobling"/>
                                <w:lang w:bidi="he-IL"/>
                              </w:rPr>
                              <w:t>Jep@njff.no</w:t>
                            </w:r>
                          </w:hyperlink>
                          <w:r w:rsidR="008E5B5A">
                            <w:rPr>
                              <w:lang w:bidi="he-IL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BDD72F" id="_x0000_s1027" type="#_x0000_t202" style="position:absolute;margin-left:0;margin-top:8.8pt;width:340.7pt;height:50.15pt;z-index:25165824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" filled="f" stroked="f">
              <v:textbox>
                <w:txbxContent>
                  <w:p w14:paraId="68FB140B" w14:textId="2BC4700F" w:rsidR="005F6D0A" w:rsidRPr="005F6D0A" w:rsidRDefault="005F6D0A" w:rsidP="005F6D0A">
                    <w:pPr>
                      <w:jc w:val="center"/>
                    </w:pPr>
                    <w:r w:rsidRPr="005F6D0A">
                      <w:t>Leder: Steinar Høgaas</w:t>
                    </w:r>
                    <w:r w:rsidR="008E5B5A">
                      <w:t xml:space="preserve"> </w:t>
                    </w:r>
                    <w:r w:rsidR="008E5B5A" w:rsidRPr="005F6D0A">
                      <w:rPr>
                        <w:lang w:bidi="he-IL"/>
                      </w:rPr>
                      <w:t>|</w:t>
                    </w:r>
                    <w:r w:rsidR="008E5B5A">
                      <w:rPr>
                        <w:lang w:bidi="he-IL"/>
                      </w:rPr>
                      <w:t xml:space="preserve"> Tlf:959 92 996 </w:t>
                    </w:r>
                    <w:r w:rsidR="008E5B5A" w:rsidRPr="005F6D0A">
                      <w:rPr>
                        <w:lang w:bidi="he-IL"/>
                      </w:rPr>
                      <w:t>|</w:t>
                    </w:r>
                    <w:r w:rsidR="008E5B5A">
                      <w:rPr>
                        <w:lang w:bidi="he-IL"/>
                      </w:rPr>
                      <w:t xml:space="preserve"> </w:t>
                    </w:r>
                    <w:hyperlink r:id="rId4" w:history="1">
                      <w:r w:rsidR="008E5B5A" w:rsidRPr="00CA6CE4">
                        <w:rPr>
                          <w:rStyle w:val="Hyperkobling"/>
                          <w:lang w:bidi="he-IL"/>
                        </w:rPr>
                        <w:t>Steinar.hogaas@gmail.com</w:t>
                      </w:r>
                    </w:hyperlink>
                    <w:r w:rsidR="008E5B5A">
                      <w:rPr>
                        <w:lang w:bidi="he-IL"/>
                      </w:rPr>
                      <w:t xml:space="preserve"> </w:t>
                    </w:r>
                  </w:p>
                  <w:p w14:paraId="3FA609C1" w14:textId="23C2D6B8" w:rsidR="005F6D0A" w:rsidRPr="005F6D0A" w:rsidRDefault="005F6D0A" w:rsidP="005F6D0A">
                    <w:pPr>
                      <w:jc w:val="center"/>
                    </w:pPr>
                    <w:r w:rsidRPr="005F6D0A">
                      <w:t xml:space="preserve">Regionsekretær: Ylva Edvardsen-Kvam </w:t>
                    </w:r>
                    <w:r w:rsidRPr="005F6D0A">
                      <w:rPr>
                        <w:lang w:bidi="he-IL"/>
                      </w:rPr>
                      <w:t xml:space="preserve">| </w:t>
                    </w:r>
                    <w:proofErr w:type="spellStart"/>
                    <w:r w:rsidRPr="005F6D0A">
                      <w:rPr>
                        <w:lang w:bidi="he-IL"/>
                      </w:rPr>
                      <w:t>Tlf</w:t>
                    </w:r>
                    <w:proofErr w:type="spellEnd"/>
                    <w:r w:rsidRPr="005F6D0A">
                      <w:rPr>
                        <w:lang w:bidi="he-IL"/>
                      </w:rPr>
                      <w:t xml:space="preserve">: 941 72 727 | </w:t>
                    </w:r>
                    <w:hyperlink r:id="rId5" w:history="1">
                      <w:r w:rsidR="008E5B5A" w:rsidRPr="00CA6CE4">
                        <w:rPr>
                          <w:rStyle w:val="Hyperkobling"/>
                          <w:lang w:bidi="he-IL"/>
                        </w:rPr>
                        <w:t>Nordland@njff.no</w:t>
                      </w:r>
                    </w:hyperlink>
                    <w:r w:rsidR="008E5B5A">
                      <w:rPr>
                        <w:lang w:bidi="he-IL"/>
                      </w:rPr>
                      <w:t xml:space="preserve"> </w:t>
                    </w:r>
                  </w:p>
                  <w:p w14:paraId="69350711" w14:textId="62B1909F" w:rsidR="005F6D0A" w:rsidRPr="005F6D0A" w:rsidRDefault="005F6D0A" w:rsidP="005F6D0A">
                    <w:pPr>
                      <w:jc w:val="center"/>
                    </w:pPr>
                    <w:r w:rsidRPr="005F6D0A">
                      <w:t xml:space="preserve">Friluftsveileder: Jens Egil Pedersen </w:t>
                    </w:r>
                    <w:r w:rsidRPr="005F6D0A">
                      <w:rPr>
                        <w:lang w:bidi="he-IL"/>
                      </w:rPr>
                      <w:t xml:space="preserve">| </w:t>
                    </w:r>
                    <w:proofErr w:type="spellStart"/>
                    <w:r w:rsidRPr="005F6D0A">
                      <w:rPr>
                        <w:lang w:bidi="he-IL"/>
                      </w:rPr>
                      <w:t>Tlf</w:t>
                    </w:r>
                    <w:proofErr w:type="spellEnd"/>
                    <w:r w:rsidRPr="005F6D0A">
                      <w:rPr>
                        <w:lang w:bidi="he-IL"/>
                      </w:rPr>
                      <w:t xml:space="preserve">: 993 31 754 | </w:t>
                    </w:r>
                    <w:hyperlink r:id="rId6" w:history="1">
                      <w:r w:rsidR="008E5B5A" w:rsidRPr="00CA6CE4">
                        <w:rPr>
                          <w:rStyle w:val="Hyperkobling"/>
                          <w:lang w:bidi="he-IL"/>
                        </w:rPr>
                        <w:t>Jep@njff.no</w:t>
                      </w:r>
                    </w:hyperlink>
                    <w:r w:rsidR="008E5B5A">
                      <w:rPr>
                        <w:lang w:bidi="he-IL"/>
                      </w:rPr>
                      <w:t xml:space="preserve">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218216CA" w14:textId="52DF04AA" w:rsidR="00C95558" w:rsidRDefault="00C95558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  <w:p w14:paraId="1F73B6A8" w14:textId="7E647A5D" w:rsidR="00C95558" w:rsidRDefault="00C95558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  <w:p w14:paraId="7FDEF875" w14:textId="17529013" w:rsidR="00C95558" w:rsidRPr="00B85A0A" w:rsidRDefault="00C95558" w:rsidP="00BC10B5">
    <w:pPr>
      <w:pStyle w:val="Bunntekst"/>
      <w:tabs>
        <w:tab w:val="clear" w:pos="4536"/>
        <w:tab w:val="clear" w:pos="9072"/>
        <w:tab w:val="left" w:pos="3996"/>
      </w:tabs>
      <w:rPr>
        <w:color w:val="365F91" w:themeColor="accent1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DC936" w14:textId="77777777" w:rsidR="00EF7F85" w:rsidRDefault="00EF7F85">
      <w:r>
        <w:separator/>
      </w:r>
    </w:p>
  </w:footnote>
  <w:footnote w:type="continuationSeparator" w:id="0">
    <w:p w14:paraId="4B8F7E3D" w14:textId="77777777" w:rsidR="00EF7F85" w:rsidRDefault="00EF7F85">
      <w:r>
        <w:continuationSeparator/>
      </w:r>
    </w:p>
  </w:footnote>
  <w:footnote w:type="continuationNotice" w:id="1">
    <w:p w14:paraId="7AA4CEB9" w14:textId="77777777" w:rsidR="00EF7F85" w:rsidRDefault="00EF7F8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22F58" w14:textId="35A90EFB" w:rsidR="00CB7AEE" w:rsidRDefault="00000000">
    <w:pPr>
      <w:pStyle w:val="Topptekst"/>
    </w:pPr>
    <w:r>
      <w:rPr>
        <w:noProof/>
      </w:rPr>
      <w:pict w14:anchorId="31B087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716719" o:spid="_x0000_s1033" type="#_x0000_t75" style="position:absolute;margin-left:0;margin-top:0;width:14in;height:471.95pt;z-index:-251658236;mso-position-horizontal:center;mso-position-horizontal-relative:margin;mso-position-vertical:center;mso-position-vertical-relative:margin" o:allowincell="f">
          <v:imagedata r:id="rId1" o:title="Nordland_blå_H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E9E57" w14:textId="5C5B79A5" w:rsidR="007368B3" w:rsidRDefault="00000000">
    <w:pPr>
      <w:pStyle w:val="Topptekst"/>
      <w:jc w:val="center"/>
    </w:pPr>
    <w:r>
      <w:rPr>
        <w:noProof/>
      </w:rPr>
      <w:pict w14:anchorId="3C5694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716720" o:spid="_x0000_s1034" type="#_x0000_t75" style="position:absolute;left:0;text-align:left;margin-left:0;margin-top:0;width:14in;height:471.95pt;z-index:-251658235;mso-position-horizontal:center;mso-position-horizontal-relative:margin;mso-position-vertical:center;mso-position-vertical-relative:margin" o:allowincell="f">
          <v:imagedata r:id="rId1" o:title="Nordland_blå_H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E9771" w14:textId="30F575F2" w:rsidR="00762DA3" w:rsidRDefault="00000000" w:rsidP="00BA1F07">
    <w:pPr>
      <w:pStyle w:val="Topptekst"/>
      <w:jc w:val="right"/>
    </w:pPr>
    <w:r>
      <w:rPr>
        <w:noProof/>
      </w:rPr>
      <w:pict w14:anchorId="53BA85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5716718" o:spid="_x0000_s1032" type="#_x0000_t75" style="position:absolute;left:0;text-align:left;margin-left:0;margin-top:0;width:14in;height:471.95pt;z-index:-251658237;mso-position-horizontal:center;mso-position-horizontal-relative:margin;mso-position-vertical:center;mso-position-vertical-relative:margin" o:allowincell="f">
          <v:imagedata r:id="rId1" o:title="Nordland_blå_H(1)" gain="19661f" blacklevel="22938f"/>
          <w10:wrap anchorx="margin" anchory="margin"/>
        </v:shape>
      </w:pict>
    </w:r>
    <w:r w:rsidR="00AF4DF2">
      <w:rPr>
        <w:noProof/>
      </w:rPr>
      <w:drawing>
        <wp:inline distT="0" distB="0" distL="0" distR="0" wp14:anchorId="23E236B4" wp14:editId="61FE1814">
          <wp:extent cx="1524000" cy="694973"/>
          <wp:effectExtent l="0" t="0" r="0" b="0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590" cy="701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B2637C"/>
    <w:multiLevelType w:val="hybridMultilevel"/>
    <w:tmpl w:val="00AC2B6A"/>
    <w:lvl w:ilvl="0" w:tplc="DA0A4AF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2141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65A"/>
    <w:rsid w:val="00013714"/>
    <w:rsid w:val="000613A2"/>
    <w:rsid w:val="00064C9A"/>
    <w:rsid w:val="000A2765"/>
    <w:rsid w:val="000A5995"/>
    <w:rsid w:val="000A6022"/>
    <w:rsid w:val="000F0501"/>
    <w:rsid w:val="000F5574"/>
    <w:rsid w:val="001154B6"/>
    <w:rsid w:val="00115B84"/>
    <w:rsid w:val="001209A9"/>
    <w:rsid w:val="00124B10"/>
    <w:rsid w:val="00126029"/>
    <w:rsid w:val="00133BCE"/>
    <w:rsid w:val="00136AF1"/>
    <w:rsid w:val="001459DC"/>
    <w:rsid w:val="0015646D"/>
    <w:rsid w:val="00157DE9"/>
    <w:rsid w:val="00192534"/>
    <w:rsid w:val="00193B0F"/>
    <w:rsid w:val="00195C2A"/>
    <w:rsid w:val="001A1A5A"/>
    <w:rsid w:val="001B0D8A"/>
    <w:rsid w:val="001D0B07"/>
    <w:rsid w:val="001D5089"/>
    <w:rsid w:val="001E144E"/>
    <w:rsid w:val="001E71D7"/>
    <w:rsid w:val="001F05AB"/>
    <w:rsid w:val="001F5959"/>
    <w:rsid w:val="001F5D03"/>
    <w:rsid w:val="002236AB"/>
    <w:rsid w:val="0022656A"/>
    <w:rsid w:val="002437F3"/>
    <w:rsid w:val="00260666"/>
    <w:rsid w:val="00262A10"/>
    <w:rsid w:val="00294361"/>
    <w:rsid w:val="00295A9B"/>
    <w:rsid w:val="002B7E89"/>
    <w:rsid w:val="002C0DD5"/>
    <w:rsid w:val="002C707B"/>
    <w:rsid w:val="002C76B7"/>
    <w:rsid w:val="00301157"/>
    <w:rsid w:val="0031272D"/>
    <w:rsid w:val="00313D6B"/>
    <w:rsid w:val="003168EA"/>
    <w:rsid w:val="00317142"/>
    <w:rsid w:val="003318C4"/>
    <w:rsid w:val="00333E04"/>
    <w:rsid w:val="00341882"/>
    <w:rsid w:val="00354AE3"/>
    <w:rsid w:val="00356745"/>
    <w:rsid w:val="0037368B"/>
    <w:rsid w:val="00374171"/>
    <w:rsid w:val="00380ECC"/>
    <w:rsid w:val="00382ABB"/>
    <w:rsid w:val="003A2849"/>
    <w:rsid w:val="003D5101"/>
    <w:rsid w:val="003E7BAD"/>
    <w:rsid w:val="003F08C0"/>
    <w:rsid w:val="004024E0"/>
    <w:rsid w:val="00410432"/>
    <w:rsid w:val="00417DD0"/>
    <w:rsid w:val="00430DCE"/>
    <w:rsid w:val="00446B6B"/>
    <w:rsid w:val="004547AF"/>
    <w:rsid w:val="00456B9A"/>
    <w:rsid w:val="00457A8B"/>
    <w:rsid w:val="0046428F"/>
    <w:rsid w:val="004663A2"/>
    <w:rsid w:val="004824D3"/>
    <w:rsid w:val="00482E42"/>
    <w:rsid w:val="00497CB6"/>
    <w:rsid w:val="004E4629"/>
    <w:rsid w:val="004F1DF1"/>
    <w:rsid w:val="004F44D3"/>
    <w:rsid w:val="004F7131"/>
    <w:rsid w:val="00504476"/>
    <w:rsid w:val="00553261"/>
    <w:rsid w:val="00561D87"/>
    <w:rsid w:val="0059065A"/>
    <w:rsid w:val="005B092F"/>
    <w:rsid w:val="005C7682"/>
    <w:rsid w:val="005D6FAF"/>
    <w:rsid w:val="005F0191"/>
    <w:rsid w:val="005F49F2"/>
    <w:rsid w:val="005F6D0A"/>
    <w:rsid w:val="006046E8"/>
    <w:rsid w:val="006134BA"/>
    <w:rsid w:val="006165E1"/>
    <w:rsid w:val="006251FB"/>
    <w:rsid w:val="006443D2"/>
    <w:rsid w:val="00665D67"/>
    <w:rsid w:val="00681249"/>
    <w:rsid w:val="006858B9"/>
    <w:rsid w:val="006A4C28"/>
    <w:rsid w:val="006B15D9"/>
    <w:rsid w:val="006E78B0"/>
    <w:rsid w:val="006E7B1C"/>
    <w:rsid w:val="006F5981"/>
    <w:rsid w:val="007368B3"/>
    <w:rsid w:val="00737836"/>
    <w:rsid w:val="00741037"/>
    <w:rsid w:val="00742E74"/>
    <w:rsid w:val="00751059"/>
    <w:rsid w:val="00757E3A"/>
    <w:rsid w:val="00762DA3"/>
    <w:rsid w:val="00766086"/>
    <w:rsid w:val="00767CB9"/>
    <w:rsid w:val="00770FA4"/>
    <w:rsid w:val="0077544E"/>
    <w:rsid w:val="00785D56"/>
    <w:rsid w:val="007A200E"/>
    <w:rsid w:val="007A3AEE"/>
    <w:rsid w:val="007C0ACA"/>
    <w:rsid w:val="007E2A96"/>
    <w:rsid w:val="007F4DD1"/>
    <w:rsid w:val="007F6086"/>
    <w:rsid w:val="00841006"/>
    <w:rsid w:val="00842ACA"/>
    <w:rsid w:val="00853D1D"/>
    <w:rsid w:val="008B4CA9"/>
    <w:rsid w:val="008C36E1"/>
    <w:rsid w:val="008C4971"/>
    <w:rsid w:val="008E5B5A"/>
    <w:rsid w:val="009026B3"/>
    <w:rsid w:val="009134B6"/>
    <w:rsid w:val="009308BC"/>
    <w:rsid w:val="0094037E"/>
    <w:rsid w:val="00947F71"/>
    <w:rsid w:val="009705D9"/>
    <w:rsid w:val="00975542"/>
    <w:rsid w:val="009A5F34"/>
    <w:rsid w:val="009D6364"/>
    <w:rsid w:val="009F7CD6"/>
    <w:rsid w:val="00A31F57"/>
    <w:rsid w:val="00A46FA6"/>
    <w:rsid w:val="00A54C6C"/>
    <w:rsid w:val="00A569FF"/>
    <w:rsid w:val="00A779F7"/>
    <w:rsid w:val="00A94FDB"/>
    <w:rsid w:val="00A955A9"/>
    <w:rsid w:val="00AB5EB2"/>
    <w:rsid w:val="00AD4F5E"/>
    <w:rsid w:val="00AD541E"/>
    <w:rsid w:val="00AD5AA9"/>
    <w:rsid w:val="00AF0D8A"/>
    <w:rsid w:val="00AF3772"/>
    <w:rsid w:val="00AF4DF2"/>
    <w:rsid w:val="00AF4ED8"/>
    <w:rsid w:val="00B02145"/>
    <w:rsid w:val="00B1122A"/>
    <w:rsid w:val="00B161AD"/>
    <w:rsid w:val="00B202F5"/>
    <w:rsid w:val="00B4260A"/>
    <w:rsid w:val="00B5205C"/>
    <w:rsid w:val="00B61F77"/>
    <w:rsid w:val="00B67672"/>
    <w:rsid w:val="00B75F36"/>
    <w:rsid w:val="00B85A0A"/>
    <w:rsid w:val="00B94F78"/>
    <w:rsid w:val="00B96301"/>
    <w:rsid w:val="00BA1F07"/>
    <w:rsid w:val="00BC10B5"/>
    <w:rsid w:val="00BC68BA"/>
    <w:rsid w:val="00BE21FD"/>
    <w:rsid w:val="00BE4410"/>
    <w:rsid w:val="00BF3544"/>
    <w:rsid w:val="00BF374D"/>
    <w:rsid w:val="00C031D5"/>
    <w:rsid w:val="00C31710"/>
    <w:rsid w:val="00C47BC4"/>
    <w:rsid w:val="00C56D78"/>
    <w:rsid w:val="00C618FD"/>
    <w:rsid w:val="00C7479F"/>
    <w:rsid w:val="00C812D0"/>
    <w:rsid w:val="00C93B13"/>
    <w:rsid w:val="00C947C9"/>
    <w:rsid w:val="00C95558"/>
    <w:rsid w:val="00CA14D4"/>
    <w:rsid w:val="00CB7AEE"/>
    <w:rsid w:val="00CC7363"/>
    <w:rsid w:val="00CD3AED"/>
    <w:rsid w:val="00CE21C2"/>
    <w:rsid w:val="00CF4357"/>
    <w:rsid w:val="00CF545D"/>
    <w:rsid w:val="00D0014E"/>
    <w:rsid w:val="00D03185"/>
    <w:rsid w:val="00D322D6"/>
    <w:rsid w:val="00D43FC6"/>
    <w:rsid w:val="00D8669B"/>
    <w:rsid w:val="00D962F4"/>
    <w:rsid w:val="00D97110"/>
    <w:rsid w:val="00DB57BF"/>
    <w:rsid w:val="00DB671E"/>
    <w:rsid w:val="00DC3C40"/>
    <w:rsid w:val="00DC6C63"/>
    <w:rsid w:val="00E343B0"/>
    <w:rsid w:val="00E44CB6"/>
    <w:rsid w:val="00E4635A"/>
    <w:rsid w:val="00E6450B"/>
    <w:rsid w:val="00E65CE0"/>
    <w:rsid w:val="00E70A36"/>
    <w:rsid w:val="00E7327B"/>
    <w:rsid w:val="00E96D9A"/>
    <w:rsid w:val="00EA4594"/>
    <w:rsid w:val="00EC766E"/>
    <w:rsid w:val="00EF4417"/>
    <w:rsid w:val="00EF7F85"/>
    <w:rsid w:val="00F3135B"/>
    <w:rsid w:val="00F31A24"/>
    <w:rsid w:val="00F3465A"/>
    <w:rsid w:val="00F376C8"/>
    <w:rsid w:val="00F445AC"/>
    <w:rsid w:val="00F44E80"/>
    <w:rsid w:val="00F6720D"/>
    <w:rsid w:val="00F67F55"/>
    <w:rsid w:val="00F736DF"/>
    <w:rsid w:val="00F85103"/>
    <w:rsid w:val="00FA51C5"/>
    <w:rsid w:val="00FB27D2"/>
    <w:rsid w:val="00FB52CC"/>
    <w:rsid w:val="00FB590B"/>
    <w:rsid w:val="00FD3472"/>
    <w:rsid w:val="00FD5E10"/>
    <w:rsid w:val="00FE6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C8F5CD"/>
  <w14:defaultImageDpi w14:val="300"/>
  <w15:docId w15:val="{36449051-F38A-495D-A2D0-3A43F6192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qFormat/>
    <w:pPr>
      <w:keepNext/>
      <w:outlineLvl w:val="0"/>
    </w:pPr>
    <w:rPr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pPr>
      <w:tabs>
        <w:tab w:val="center" w:pos="4536"/>
        <w:tab w:val="right" w:pos="9072"/>
      </w:tabs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762DA3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62DA3"/>
    <w:rPr>
      <w:rFonts w:ascii="Tahoma" w:hAnsi="Tahoma" w:cs="Tahoma"/>
      <w:sz w:val="16"/>
      <w:szCs w:val="16"/>
    </w:rPr>
  </w:style>
  <w:style w:type="paragraph" w:styleId="Ingenmellomrom">
    <w:name w:val="No Spacing"/>
    <w:link w:val="IngenmellomromTegn"/>
    <w:uiPriority w:val="1"/>
    <w:qFormat/>
    <w:rsid w:val="00762DA3"/>
    <w:rPr>
      <w:rFonts w:asciiTheme="minorHAnsi" w:eastAsiaTheme="minorEastAsia" w:hAnsiTheme="minorHAnsi" w:cstheme="minorBidi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762DA3"/>
    <w:rPr>
      <w:rFonts w:asciiTheme="minorHAnsi" w:eastAsiaTheme="minorEastAsia" w:hAnsiTheme="minorHAnsi" w:cstheme="minorBidi"/>
      <w:sz w:val="22"/>
      <w:szCs w:val="22"/>
    </w:rPr>
  </w:style>
  <w:style w:type="character" w:customStyle="1" w:styleId="BunntekstTegn">
    <w:name w:val="Bunntekst Tegn"/>
    <w:basedOn w:val="Standardskriftforavsnitt"/>
    <w:link w:val="Bunntekst"/>
    <w:uiPriority w:val="99"/>
    <w:rsid w:val="004824D3"/>
  </w:style>
  <w:style w:type="character" w:customStyle="1" w:styleId="TopptekstTegn">
    <w:name w:val="Topptekst Tegn"/>
    <w:basedOn w:val="Standardskriftforavsnitt"/>
    <w:link w:val="Topptekst"/>
    <w:uiPriority w:val="99"/>
    <w:rsid w:val="004824D3"/>
  </w:style>
  <w:style w:type="character" w:styleId="Sidetall">
    <w:name w:val="page number"/>
    <w:basedOn w:val="Standardskriftforavsnitt"/>
    <w:uiPriority w:val="99"/>
    <w:unhideWhenUsed/>
    <w:rsid w:val="004824D3"/>
  </w:style>
  <w:style w:type="character" w:styleId="Hyperkobling">
    <w:name w:val="Hyperlink"/>
    <w:basedOn w:val="Standardskriftforavsnitt"/>
    <w:uiPriority w:val="99"/>
    <w:unhideWhenUsed/>
    <w:rsid w:val="00417DD0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417DD0"/>
    <w:rPr>
      <w:color w:val="605E5C"/>
      <w:shd w:val="clear" w:color="auto" w:fill="E1DFDD"/>
    </w:rPr>
  </w:style>
  <w:style w:type="table" w:styleId="Tabellrutenett">
    <w:name w:val="Table Grid"/>
    <w:basedOn w:val="Vanligtabell"/>
    <w:uiPriority w:val="39"/>
    <w:rsid w:val="00E65CE0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7A3AEE"/>
    <w:pPr>
      <w:ind w:left="720"/>
      <w:contextualSpacing/>
    </w:pPr>
  </w:style>
  <w:style w:type="paragraph" w:customStyle="1" w:styleId="paragraph">
    <w:name w:val="paragraph"/>
    <w:basedOn w:val="Normal"/>
    <w:rsid w:val="00B4260A"/>
    <w:pPr>
      <w:spacing w:before="100" w:beforeAutospacing="1" w:after="100" w:afterAutospacing="1"/>
    </w:pPr>
    <w:rPr>
      <w:sz w:val="24"/>
      <w:szCs w:val="24"/>
    </w:rPr>
  </w:style>
  <w:style w:type="character" w:customStyle="1" w:styleId="eop">
    <w:name w:val="eop"/>
    <w:basedOn w:val="Standardskriftforavsnitt"/>
    <w:rsid w:val="00B4260A"/>
  </w:style>
  <w:style w:type="character" w:customStyle="1" w:styleId="normaltextrun">
    <w:name w:val="normaltextrun"/>
    <w:basedOn w:val="Standardskriftforavsnitt"/>
    <w:rsid w:val="00B4260A"/>
  </w:style>
  <w:style w:type="paragraph" w:customStyle="1" w:styleId="v1msonormal">
    <w:name w:val="v1msonormal"/>
    <w:basedOn w:val="Normal"/>
    <w:rsid w:val="00C31710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98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7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9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3815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04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91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43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06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90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8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6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25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88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70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14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6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51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55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45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Jep@njff.no" TargetMode="External"/><Relationship Id="rId2" Type="http://schemas.openxmlformats.org/officeDocument/2006/relationships/hyperlink" Target="mailto:Nordland@njff.no" TargetMode="External"/><Relationship Id="rId1" Type="http://schemas.openxmlformats.org/officeDocument/2006/relationships/hyperlink" Target="mailto:Steinar.hogaas@gmail.com" TargetMode="External"/><Relationship Id="rId6" Type="http://schemas.openxmlformats.org/officeDocument/2006/relationships/hyperlink" Target="mailto:Jep@njff.no" TargetMode="External"/><Relationship Id="rId5" Type="http://schemas.openxmlformats.org/officeDocument/2006/relationships/hyperlink" Target="mailto:Nordland@njff.no" TargetMode="External"/><Relationship Id="rId4" Type="http://schemas.openxmlformats.org/officeDocument/2006/relationships/hyperlink" Target="mailto:Steinar.hogaas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JFF%20Nordland\Downloads\NJFF%20brevma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ed70dae-2e99-4964-81ab-daf2576a023e">
      <Terms xmlns="http://schemas.microsoft.com/office/infopath/2007/PartnerControls"/>
    </lcf76f155ced4ddcb4097134ff3c332f>
    <TaxCatchAll xmlns="c98a1bce-5225-4069-9bea-860155c1a50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F721591A92C4C438E5A16CFFAFEFBB3" ma:contentTypeVersion="16" ma:contentTypeDescription="Opprett et nytt dokument." ma:contentTypeScope="" ma:versionID="b8b3c3e78b36d0394566df23a4640ccc">
  <xsd:schema xmlns:xsd="http://www.w3.org/2001/XMLSchema" xmlns:xs="http://www.w3.org/2001/XMLSchema" xmlns:p="http://schemas.microsoft.com/office/2006/metadata/properties" xmlns:ns2="4ed70dae-2e99-4964-81ab-daf2576a023e" xmlns:ns3="c98a1bce-5225-4069-9bea-860155c1a507" targetNamespace="http://schemas.microsoft.com/office/2006/metadata/properties" ma:root="true" ma:fieldsID="008bb3ef841d3a91dd8d3f23029fe6e4" ns2:_="" ns3:_="">
    <xsd:import namespace="4ed70dae-2e99-4964-81ab-daf2576a023e"/>
    <xsd:import namespace="c98a1bce-5225-4069-9bea-860155c1a5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70dae-2e99-4964-81ab-daf2576a02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ildemerkelapper" ma:readOnly="false" ma:fieldId="{5cf76f15-5ced-4ddc-b409-7134ff3c332f}" ma:taxonomyMulti="true" ma:sspId="4e8385e1-2509-49fc-a462-beb89f523d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a1bce-5225-4069-9bea-860155c1a50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549539c7-7ea5-462e-afd1-3bad9c77ab09}" ma:internalName="TaxCatchAll" ma:showField="CatchAllData" ma:web="c98a1bce-5225-4069-9bea-860155c1a5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55CE51-70F9-43C4-B3D1-FEC709EDABB8}">
  <ds:schemaRefs>
    <ds:schemaRef ds:uri="http://schemas.microsoft.com/office/2006/metadata/properties"/>
    <ds:schemaRef ds:uri="http://schemas.microsoft.com/office/infopath/2007/PartnerControls"/>
    <ds:schemaRef ds:uri="4ed70dae-2e99-4964-81ab-daf2576a023e"/>
    <ds:schemaRef ds:uri="c98a1bce-5225-4069-9bea-860155c1a507"/>
  </ds:schemaRefs>
</ds:datastoreItem>
</file>

<file path=customXml/itemProps2.xml><?xml version="1.0" encoding="utf-8"?>
<ds:datastoreItem xmlns:ds="http://schemas.openxmlformats.org/officeDocument/2006/customXml" ds:itemID="{0D97A669-F872-49E2-A736-556802425B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d70dae-2e99-4964-81ab-daf2576a023e"/>
    <ds:schemaRef ds:uri="c98a1bce-5225-4069-9bea-860155c1a5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6C5783-099A-4A6F-A5BF-3ECE97CEAE3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D628016-5A0D-4D4F-BF32-B63DA2EB3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NJFF brevmal</Template>
  <TotalTime>36</TotalTime>
  <Pages>3</Pages>
  <Words>589</Words>
  <Characters>3126</Characters>
  <Application>Microsoft Office Word</Application>
  <DocSecurity>0</DocSecurity>
  <Lines>26</Lines>
  <Paragraphs>7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[Klikk her og skriv inn navn på mottager]</vt:lpstr>
      <vt:lpstr>[Klikk her og skriv inn navn på mottager] </vt:lpstr>
    </vt:vector>
  </TitlesOfParts>
  <Company>NJFF</Company>
  <LinksUpToDate>false</LinksUpToDate>
  <CharactersWithSpaces>3708</CharactersWithSpaces>
  <SharedDoc>false</SharedDoc>
  <HLinks>
    <vt:vector size="12" baseType="variant">
      <vt:variant>
        <vt:i4>4456467</vt:i4>
      </vt:variant>
      <vt:variant>
        <vt:i4>1451</vt:i4>
      </vt:variant>
      <vt:variant>
        <vt:i4>1025</vt:i4>
      </vt:variant>
      <vt:variant>
        <vt:i4>1</vt:i4>
      </vt:variant>
      <vt:variant>
        <vt:lpwstr>C:\Documents and Settings\Administrator\Skrivebord\SENTR__2.GIF</vt:lpwstr>
      </vt:variant>
      <vt:variant>
        <vt:lpwstr/>
      </vt:variant>
      <vt:variant>
        <vt:i4>2097211</vt:i4>
      </vt:variant>
      <vt:variant>
        <vt:i4>1454</vt:i4>
      </vt:variant>
      <vt:variant>
        <vt:i4>1026</vt:i4>
      </vt:variant>
      <vt:variant>
        <vt:i4>1</vt:i4>
      </vt:variant>
      <vt:variant>
        <vt:lpwstr>nedre copy.gif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[Klikk her og skriv inn navn på mottager]</dc:title>
  <dc:creator>NJFF Nordland</dc:creator>
  <cp:lastModifiedBy>NJFF Nordland</cp:lastModifiedBy>
  <cp:revision>4</cp:revision>
  <cp:lastPrinted>2004-11-16T07:40:00Z</cp:lastPrinted>
  <dcterms:created xsi:type="dcterms:W3CDTF">2024-01-03T16:42:00Z</dcterms:created>
  <dcterms:modified xsi:type="dcterms:W3CDTF">2024-03-16T09:37:00Z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0x0101002F721591A92C4C438E5A16CFFAFEFBB3</vt:lpwstr>
  </property>
  <property fmtid="{D5CDD505-2E9C-101B-9397-08002B2CF9AE}" pid="3" name="Order">
    <vt:r8>11100</vt:r8>
  </property>
  <property fmtid="{D5CDD505-2E9C-101B-9397-08002B2CF9AE}" pid="4" name="MediaServiceImageTags">
    <vt:lpwstr/>
  </property>
</Properties>
</file>