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61E88" w14:textId="3C083538" w:rsidR="00CB7AEE" w:rsidRDefault="00CB7AEE">
      <w:pPr>
        <w:rPr>
          <w:rFonts w:ascii="Trebuchet MS" w:hAnsi="Trebuchet MS"/>
          <w:sz w:val="22"/>
          <w:szCs w:val="22"/>
        </w:rPr>
      </w:pPr>
    </w:p>
    <w:p w14:paraId="25287C1B" w14:textId="731E33C8" w:rsidR="00E65CE0" w:rsidRDefault="00B53CBA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Referat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styremøte nr.</w:t>
      </w:r>
      <w:r w:rsidR="00C208CD">
        <w:rPr>
          <w:rFonts w:ascii="Arial" w:hAnsi="Arial" w:cs="Arial"/>
          <w:b/>
          <w:bCs/>
          <w:sz w:val="32"/>
          <w:szCs w:val="32"/>
        </w:rPr>
        <w:t>5</w:t>
      </w:r>
      <w:r w:rsidR="008462D4">
        <w:rPr>
          <w:rFonts w:ascii="Arial" w:hAnsi="Arial" w:cs="Arial"/>
          <w:b/>
          <w:bCs/>
          <w:sz w:val="32"/>
          <w:szCs w:val="32"/>
        </w:rPr>
        <w:t>/</w:t>
      </w:r>
      <w:r w:rsidR="00E65CE0">
        <w:rPr>
          <w:rFonts w:ascii="Arial" w:hAnsi="Arial" w:cs="Arial"/>
          <w:b/>
          <w:bCs/>
          <w:sz w:val="32"/>
          <w:szCs w:val="32"/>
        </w:rPr>
        <w:t>202</w:t>
      </w:r>
      <w:r w:rsidR="00BE144B">
        <w:rPr>
          <w:rFonts w:ascii="Arial" w:hAnsi="Arial" w:cs="Arial"/>
          <w:b/>
          <w:bCs/>
          <w:sz w:val="32"/>
          <w:szCs w:val="32"/>
        </w:rPr>
        <w:t>5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E65CE0">
        <w:rPr>
          <w:rFonts w:ascii="Arial" w:hAnsi="Arial" w:cs="Arial"/>
          <w:b/>
          <w:bCs/>
          <w:sz w:val="32"/>
          <w:szCs w:val="32"/>
        </w:rPr>
        <w:t>NJFF</w:t>
      </w:r>
      <w:proofErr w:type="spellEnd"/>
      <w:r w:rsidR="00E65CE0">
        <w:rPr>
          <w:rFonts w:ascii="Arial" w:hAnsi="Arial" w:cs="Arial"/>
          <w:b/>
          <w:bCs/>
          <w:sz w:val="32"/>
          <w:szCs w:val="32"/>
        </w:rPr>
        <w:t>-Nordland</w:t>
      </w:r>
    </w:p>
    <w:p w14:paraId="1D2DED61" w14:textId="6FE34C83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C208CD">
        <w:rPr>
          <w:rFonts w:ascii="Arial" w:hAnsi="Arial" w:cs="Arial"/>
        </w:rPr>
        <w:t>05.</w:t>
      </w:r>
      <w:r w:rsidR="00567A99">
        <w:rPr>
          <w:rFonts w:ascii="Arial" w:hAnsi="Arial" w:cs="Arial"/>
        </w:rPr>
        <w:t>-06.</w:t>
      </w:r>
      <w:r w:rsidR="00C208CD">
        <w:rPr>
          <w:rFonts w:ascii="Arial" w:hAnsi="Arial" w:cs="Arial"/>
        </w:rPr>
        <w:t>05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202</w:t>
      </w:r>
      <w:r w:rsidR="00BE144B">
        <w:rPr>
          <w:rFonts w:ascii="Arial" w:hAnsi="Arial" w:cs="Arial"/>
        </w:rPr>
        <w:t>5</w:t>
      </w:r>
    </w:p>
    <w:p w14:paraId="05F8665A" w14:textId="36D042CA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</w:r>
      <w:r w:rsidR="00C208CD">
        <w:rPr>
          <w:rFonts w:ascii="Arial" w:hAnsi="Arial" w:cs="Arial"/>
        </w:rPr>
        <w:t>Folkets hus, Prinsens gate 115</w:t>
      </w:r>
      <w:r w:rsidR="00567A99">
        <w:rPr>
          <w:rFonts w:ascii="Arial" w:hAnsi="Arial" w:cs="Arial"/>
        </w:rPr>
        <w:t>, 8005 Bodø</w:t>
      </w:r>
    </w:p>
    <w:p w14:paraId="257B4272" w14:textId="0C4509CE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</w:r>
      <w:r w:rsidR="00567A99">
        <w:rPr>
          <w:rFonts w:ascii="Arial" w:hAnsi="Arial" w:cs="Arial"/>
        </w:rPr>
        <w:t>11:30</w:t>
      </w:r>
    </w:p>
    <w:p w14:paraId="04B0C84A" w14:textId="1308BDC1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</w:r>
      <w:r w:rsidR="00567A99">
        <w:rPr>
          <w:rFonts w:ascii="Arial" w:hAnsi="Arial" w:cs="Arial"/>
        </w:rPr>
        <w:t>12:00</w:t>
      </w:r>
    </w:p>
    <w:p w14:paraId="0474B21C" w14:textId="77777777" w:rsidR="002C2713" w:rsidRDefault="002C2713" w:rsidP="00E65CE0">
      <w:pPr>
        <w:spacing w:after="120"/>
        <w:ind w:left="1418" w:hanging="1418"/>
        <w:rPr>
          <w:rFonts w:ascii="Arial" w:hAnsi="Arial" w:cs="Arial"/>
        </w:rPr>
      </w:pPr>
    </w:p>
    <w:p w14:paraId="0D006D31" w14:textId="77777777" w:rsidR="00E65CE0" w:rsidRDefault="00E65CE0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Innkalte:</w:t>
      </w:r>
    </w:p>
    <w:p w14:paraId="6469AE04" w14:textId="0601074D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</w:t>
      </w:r>
      <w:r>
        <w:rPr>
          <w:rFonts w:ascii="Arial" w:hAnsi="Arial" w:cs="Arial"/>
        </w:rPr>
        <w:t xml:space="preserve"> St</w:t>
      </w:r>
      <w:r w:rsidR="00803FAC">
        <w:rPr>
          <w:rFonts w:ascii="Arial" w:hAnsi="Arial" w:cs="Arial"/>
        </w:rPr>
        <w:t>ig Zachariassen</w:t>
      </w:r>
      <w:r>
        <w:rPr>
          <w:rFonts w:ascii="Arial" w:hAnsi="Arial" w:cs="Arial"/>
        </w:rPr>
        <w:t>.</w:t>
      </w:r>
    </w:p>
    <w:p w14:paraId="6965040E" w14:textId="322A93BE" w:rsidR="00186574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Nestleder</w:t>
      </w:r>
      <w:r>
        <w:rPr>
          <w:rFonts w:ascii="Arial" w:hAnsi="Arial" w:cs="Arial"/>
        </w:rPr>
        <w:t xml:space="preserve"> </w:t>
      </w:r>
      <w:r w:rsidR="00186574">
        <w:rPr>
          <w:rFonts w:ascii="Arial" w:hAnsi="Arial" w:cs="Arial"/>
        </w:rPr>
        <w:t>Norvald Ruderaas.</w:t>
      </w:r>
    </w:p>
    <w:p w14:paraId="797E8255" w14:textId="77777777" w:rsidR="00CB1A69" w:rsidRDefault="00E65CE0" w:rsidP="00CB1A69">
      <w:pPr>
        <w:spacing w:after="120"/>
        <w:ind w:left="1418" w:hanging="1418"/>
        <w:rPr>
          <w:rFonts w:ascii="Arial" w:hAnsi="Arial" w:cs="Arial"/>
          <w:b/>
          <w:bCs/>
        </w:rPr>
      </w:pPr>
      <w:r w:rsidRPr="00D45EA3">
        <w:rPr>
          <w:rFonts w:ascii="Arial" w:hAnsi="Arial" w:cs="Arial"/>
          <w:b/>
          <w:bCs/>
        </w:rPr>
        <w:t>Sekretær</w:t>
      </w:r>
      <w:r>
        <w:rPr>
          <w:rFonts w:ascii="Arial" w:hAnsi="Arial" w:cs="Arial"/>
        </w:rPr>
        <w:t xml:space="preserve"> </w:t>
      </w:r>
      <w:r w:rsidR="00830828" w:rsidRPr="00830828">
        <w:rPr>
          <w:rFonts w:ascii="Arial" w:hAnsi="Arial" w:cs="Arial"/>
          <w:b/>
          <w:bCs/>
        </w:rPr>
        <w:t>og leder Ungdomsutvalget</w:t>
      </w:r>
      <w:r w:rsidR="00830828">
        <w:rPr>
          <w:rFonts w:ascii="Arial" w:hAnsi="Arial" w:cs="Arial"/>
        </w:rPr>
        <w:t xml:space="preserve"> </w:t>
      </w:r>
      <w:r w:rsidR="00803FAC">
        <w:rPr>
          <w:rFonts w:ascii="Arial" w:hAnsi="Arial" w:cs="Arial"/>
        </w:rPr>
        <w:t>Elise Larsen</w:t>
      </w:r>
      <w:r>
        <w:rPr>
          <w:rFonts w:ascii="Arial" w:hAnsi="Arial" w:cs="Arial"/>
        </w:rPr>
        <w:t>.</w:t>
      </w:r>
      <w:r w:rsidR="00CB1A69" w:rsidRPr="00CB1A69">
        <w:rPr>
          <w:rFonts w:ascii="Arial" w:hAnsi="Arial" w:cs="Arial"/>
          <w:b/>
          <w:bCs/>
        </w:rPr>
        <w:t xml:space="preserve"> </w:t>
      </w:r>
    </w:p>
    <w:p w14:paraId="564F30D1" w14:textId="33C72260" w:rsidR="00CB1A69" w:rsidRDefault="00CB1A69" w:rsidP="00CB1A69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>
        <w:rPr>
          <w:rFonts w:ascii="Arial" w:hAnsi="Arial" w:cs="Arial"/>
          <w:b/>
          <w:bCs/>
        </w:rPr>
        <w:t>H</w:t>
      </w:r>
      <w:r w:rsidRPr="00D45EA3">
        <w:rPr>
          <w:rFonts w:ascii="Arial" w:hAnsi="Arial" w:cs="Arial"/>
          <w:b/>
          <w:bCs/>
        </w:rPr>
        <w:t>undeutvalget</w:t>
      </w:r>
      <w:r>
        <w:rPr>
          <w:rFonts w:ascii="Arial" w:hAnsi="Arial" w:cs="Arial"/>
        </w:rPr>
        <w:t xml:space="preserve"> Tom Roger Strøm</w:t>
      </w:r>
    </w:p>
    <w:p w14:paraId="3BDAA359" w14:textId="648FAEB5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 w:rsidR="00CB1A69">
        <w:rPr>
          <w:rFonts w:ascii="Arial" w:hAnsi="Arial" w:cs="Arial"/>
          <w:b/>
          <w:bCs/>
        </w:rPr>
        <w:t>J</w:t>
      </w:r>
      <w:r w:rsidRPr="00D45EA3">
        <w:rPr>
          <w:rFonts w:ascii="Arial" w:hAnsi="Arial" w:cs="Arial"/>
          <w:b/>
          <w:bCs/>
        </w:rPr>
        <w:t>aktutvalget</w:t>
      </w:r>
      <w:r>
        <w:rPr>
          <w:rFonts w:ascii="Arial" w:hAnsi="Arial" w:cs="Arial"/>
        </w:rPr>
        <w:t xml:space="preserve"> Christer Øveraas.</w:t>
      </w:r>
      <w:r w:rsidR="00ED4177">
        <w:rPr>
          <w:rFonts w:ascii="Arial" w:hAnsi="Arial" w:cs="Arial"/>
        </w:rPr>
        <w:t xml:space="preserve"> </w:t>
      </w:r>
    </w:p>
    <w:p w14:paraId="4DB95BA2" w14:textId="02D36678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 w:rsidR="00CB1A69">
        <w:rPr>
          <w:rFonts w:ascii="Arial" w:hAnsi="Arial" w:cs="Arial"/>
          <w:b/>
          <w:bCs/>
        </w:rPr>
        <w:t>H</w:t>
      </w:r>
      <w:r w:rsidR="003D2617" w:rsidRPr="00D45EA3">
        <w:rPr>
          <w:rFonts w:ascii="Arial" w:hAnsi="Arial" w:cs="Arial"/>
          <w:b/>
          <w:bCs/>
        </w:rPr>
        <w:t>agle</w:t>
      </w:r>
      <w:r w:rsidRPr="00D45EA3">
        <w:rPr>
          <w:rFonts w:ascii="Arial" w:hAnsi="Arial" w:cs="Arial"/>
          <w:b/>
          <w:bCs/>
        </w:rPr>
        <w:t>utvalget</w:t>
      </w:r>
      <w:r>
        <w:rPr>
          <w:rFonts w:ascii="Arial" w:hAnsi="Arial" w:cs="Arial"/>
        </w:rPr>
        <w:t xml:space="preserve"> </w:t>
      </w:r>
      <w:r w:rsidR="003D2617">
        <w:rPr>
          <w:rFonts w:ascii="Arial" w:hAnsi="Arial" w:cs="Arial"/>
        </w:rPr>
        <w:t>Jim Haugnes</w:t>
      </w:r>
      <w:r>
        <w:rPr>
          <w:rFonts w:ascii="Arial" w:hAnsi="Arial" w:cs="Arial"/>
        </w:rPr>
        <w:t>.</w:t>
      </w:r>
    </w:p>
    <w:p w14:paraId="182531B7" w14:textId="46F09456" w:rsidR="009C7D95" w:rsidRDefault="009C7D95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 w:rsidR="00CB1A69">
        <w:rPr>
          <w:rFonts w:ascii="Arial" w:hAnsi="Arial" w:cs="Arial"/>
          <w:b/>
          <w:bCs/>
        </w:rPr>
        <w:t>R</w:t>
      </w:r>
      <w:r w:rsidRPr="00D45EA3">
        <w:rPr>
          <w:rFonts w:ascii="Arial" w:hAnsi="Arial" w:cs="Arial"/>
          <w:b/>
          <w:bCs/>
        </w:rPr>
        <w:t>ifleutvalget</w:t>
      </w:r>
      <w:r>
        <w:rPr>
          <w:rFonts w:ascii="Arial" w:hAnsi="Arial" w:cs="Arial"/>
        </w:rPr>
        <w:t xml:space="preserve"> Svein </w:t>
      </w:r>
      <w:r w:rsidR="0088561E">
        <w:rPr>
          <w:rFonts w:ascii="Arial" w:hAnsi="Arial" w:cs="Arial"/>
        </w:rPr>
        <w:t xml:space="preserve">Roar </w:t>
      </w:r>
      <w:r>
        <w:rPr>
          <w:rFonts w:ascii="Arial" w:hAnsi="Arial" w:cs="Arial"/>
        </w:rPr>
        <w:t>Strømstad</w:t>
      </w:r>
    </w:p>
    <w:p w14:paraId="5AFD2892" w14:textId="3EFF15C8" w:rsidR="00E65CE0" w:rsidRPr="00B53CBA" w:rsidRDefault="00E65CE0" w:rsidP="00E65CE0">
      <w:pPr>
        <w:spacing w:after="120"/>
        <w:ind w:left="1418" w:hanging="1418"/>
        <w:rPr>
          <w:rFonts w:ascii="Arial" w:hAnsi="Arial" w:cs="Arial"/>
          <w:strike/>
        </w:rPr>
      </w:pPr>
      <w:r w:rsidRPr="00B53CBA">
        <w:rPr>
          <w:rFonts w:ascii="Arial" w:hAnsi="Arial" w:cs="Arial"/>
          <w:b/>
          <w:bCs/>
          <w:strike/>
        </w:rPr>
        <w:t xml:space="preserve">Leder </w:t>
      </w:r>
      <w:r w:rsidR="00CB1A69" w:rsidRPr="00B53CBA">
        <w:rPr>
          <w:rFonts w:ascii="Arial" w:hAnsi="Arial" w:cs="Arial"/>
          <w:b/>
          <w:bCs/>
          <w:strike/>
        </w:rPr>
        <w:t>K</w:t>
      </w:r>
      <w:r w:rsidRPr="00B53CBA">
        <w:rPr>
          <w:rFonts w:ascii="Arial" w:hAnsi="Arial" w:cs="Arial"/>
          <w:b/>
          <w:bCs/>
          <w:strike/>
        </w:rPr>
        <w:t>vinneutvalget</w:t>
      </w:r>
      <w:r w:rsidRPr="00B53CBA">
        <w:rPr>
          <w:rFonts w:ascii="Arial" w:hAnsi="Arial" w:cs="Arial"/>
          <w:strike/>
        </w:rPr>
        <w:t xml:space="preserve"> Beate Solli Nilsen.</w:t>
      </w:r>
    </w:p>
    <w:p w14:paraId="50C2603C" w14:textId="0C6ECB82" w:rsidR="00E65CE0" w:rsidRDefault="00830828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Leder</w:t>
      </w:r>
      <w:r w:rsidR="00E65CE0" w:rsidRPr="00D45EA3">
        <w:rPr>
          <w:rFonts w:ascii="Arial" w:hAnsi="Arial" w:cs="Arial"/>
          <w:b/>
          <w:bCs/>
        </w:rPr>
        <w:t xml:space="preserve"> </w:t>
      </w:r>
      <w:r w:rsidR="00CB1A69" w:rsidRPr="00D45EA3">
        <w:rPr>
          <w:rFonts w:ascii="Arial" w:hAnsi="Arial" w:cs="Arial"/>
          <w:b/>
          <w:bCs/>
        </w:rPr>
        <w:t>Fiskeutvalget</w:t>
      </w:r>
      <w:r w:rsidR="00E65CE0">
        <w:rPr>
          <w:rFonts w:ascii="Arial" w:hAnsi="Arial" w:cs="Arial"/>
        </w:rPr>
        <w:t xml:space="preserve"> </w:t>
      </w:r>
      <w:r w:rsidR="00CB1A69">
        <w:rPr>
          <w:rFonts w:ascii="Arial" w:hAnsi="Arial" w:cs="Arial"/>
        </w:rPr>
        <w:t>Alexander Fossum</w:t>
      </w:r>
    </w:p>
    <w:p w14:paraId="2C994113" w14:textId="486F786E" w:rsidR="009C7D95" w:rsidRPr="00B53CBA" w:rsidRDefault="009C7D95" w:rsidP="00E65CE0">
      <w:pPr>
        <w:spacing w:after="120"/>
        <w:ind w:left="1418" w:hanging="1418"/>
        <w:rPr>
          <w:rFonts w:ascii="Arial" w:hAnsi="Arial" w:cs="Arial"/>
          <w:strike/>
          <w:lang w:val="sv-SE"/>
        </w:rPr>
      </w:pPr>
      <w:r w:rsidRPr="00B53CBA">
        <w:rPr>
          <w:rFonts w:ascii="Arial" w:hAnsi="Arial" w:cs="Arial"/>
          <w:b/>
          <w:bCs/>
          <w:strike/>
          <w:lang w:val="sv-SE"/>
        </w:rPr>
        <w:t>1.Vara</w:t>
      </w:r>
      <w:r w:rsidRPr="00B53CBA">
        <w:rPr>
          <w:rFonts w:ascii="Arial" w:hAnsi="Arial" w:cs="Arial"/>
          <w:strike/>
          <w:lang w:val="sv-SE"/>
        </w:rPr>
        <w:t xml:space="preserve"> Rune Einrem</w:t>
      </w:r>
      <w:r w:rsidR="00ED4177" w:rsidRPr="00B53CBA">
        <w:rPr>
          <w:rFonts w:ascii="Arial" w:hAnsi="Arial" w:cs="Arial"/>
          <w:strike/>
          <w:lang w:val="sv-SE"/>
        </w:rPr>
        <w:t xml:space="preserve"> </w:t>
      </w:r>
    </w:p>
    <w:p w14:paraId="19234C2E" w14:textId="4588BB80" w:rsidR="009C7D95" w:rsidRPr="006D0871" w:rsidRDefault="009C7D95" w:rsidP="00E65CE0">
      <w:pPr>
        <w:spacing w:after="120"/>
        <w:ind w:left="1418" w:hanging="1418"/>
        <w:rPr>
          <w:rFonts w:ascii="Arial" w:hAnsi="Arial" w:cs="Arial"/>
          <w:lang w:val="sv-SE"/>
        </w:rPr>
      </w:pPr>
      <w:r w:rsidRPr="006D0871">
        <w:rPr>
          <w:rFonts w:ascii="Arial" w:hAnsi="Arial" w:cs="Arial"/>
          <w:b/>
          <w:bCs/>
          <w:lang w:val="sv-SE"/>
        </w:rPr>
        <w:t>2.vara</w:t>
      </w:r>
      <w:r w:rsidRPr="006D0871">
        <w:rPr>
          <w:rFonts w:ascii="Arial" w:hAnsi="Arial" w:cs="Arial"/>
          <w:lang w:val="sv-SE"/>
        </w:rPr>
        <w:t xml:space="preserve"> Torfinn Kristoffersen</w:t>
      </w:r>
    </w:p>
    <w:p w14:paraId="4BF2AECB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9D067D">
        <w:rPr>
          <w:rFonts w:ascii="Arial" w:hAnsi="Arial" w:cs="Arial"/>
          <w:b/>
          <w:bCs/>
        </w:rPr>
        <w:t>Administrasjonen</w:t>
      </w:r>
      <w:r>
        <w:rPr>
          <w:rFonts w:ascii="Arial" w:hAnsi="Arial" w:cs="Arial"/>
        </w:rPr>
        <w:t>: Ylva Edvardsen-Kvam, Jens Egil Pedersen.</w:t>
      </w:r>
    </w:p>
    <w:p w14:paraId="46A6D57B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2A93BD7C" w14:textId="55BCB57B" w:rsidR="00C31710" w:rsidRDefault="00C31710" w:rsidP="00C31710">
      <w:pPr>
        <w:rPr>
          <w:rFonts w:eastAsiaTheme="minorHAnsi"/>
        </w:rPr>
      </w:pPr>
    </w:p>
    <w:p w14:paraId="438B1F5D" w14:textId="4B3F15B1" w:rsidR="00C31710" w:rsidRDefault="00C31710" w:rsidP="00C31710">
      <w:pPr>
        <w:rPr>
          <w:rFonts w:eastAsiaTheme="minorHAnsi"/>
        </w:rPr>
      </w:pPr>
    </w:p>
    <w:p w14:paraId="4E2FF826" w14:textId="214FA345" w:rsidR="00C31710" w:rsidRDefault="00C31710" w:rsidP="00C31710">
      <w:pPr>
        <w:rPr>
          <w:rFonts w:eastAsiaTheme="minorHAnsi"/>
        </w:rPr>
      </w:pPr>
    </w:p>
    <w:p w14:paraId="07376343" w14:textId="72E7C8F8" w:rsidR="00C31710" w:rsidRDefault="00C31710" w:rsidP="00C31710">
      <w:pPr>
        <w:rPr>
          <w:rFonts w:eastAsiaTheme="minorHAnsi"/>
        </w:rPr>
      </w:pPr>
    </w:p>
    <w:p w14:paraId="4115C4CF" w14:textId="7B2C16A2" w:rsidR="00C31710" w:rsidRDefault="00C31710" w:rsidP="00C31710">
      <w:pPr>
        <w:rPr>
          <w:rFonts w:eastAsiaTheme="minorHAnsi"/>
        </w:rPr>
      </w:pPr>
    </w:p>
    <w:p w14:paraId="656D3218" w14:textId="2927BCA1" w:rsidR="00C31710" w:rsidRDefault="00C31710" w:rsidP="00C31710">
      <w:pPr>
        <w:rPr>
          <w:rFonts w:eastAsiaTheme="minorHAnsi"/>
        </w:rPr>
      </w:pPr>
    </w:p>
    <w:p w14:paraId="747C3444" w14:textId="5BEE155B" w:rsidR="00C31710" w:rsidRDefault="00C31710" w:rsidP="00C31710">
      <w:pPr>
        <w:rPr>
          <w:rFonts w:eastAsiaTheme="minorHAnsi"/>
        </w:rPr>
      </w:pPr>
    </w:p>
    <w:p w14:paraId="57B61940" w14:textId="7FF39A3E" w:rsidR="00C31710" w:rsidRDefault="00C31710" w:rsidP="00C31710">
      <w:pPr>
        <w:rPr>
          <w:rFonts w:eastAsiaTheme="minorHAnsi"/>
        </w:rPr>
      </w:pPr>
    </w:p>
    <w:p w14:paraId="3F712F3D" w14:textId="428E5494" w:rsidR="00C31710" w:rsidRDefault="00C31710" w:rsidP="00C31710">
      <w:pPr>
        <w:rPr>
          <w:rFonts w:eastAsiaTheme="minorHAnsi"/>
        </w:rPr>
      </w:pPr>
    </w:p>
    <w:p w14:paraId="694F81C9" w14:textId="2A32FBEC" w:rsidR="00C31710" w:rsidRDefault="00C31710" w:rsidP="00C31710">
      <w:pPr>
        <w:rPr>
          <w:rFonts w:eastAsiaTheme="minorHAnsi"/>
        </w:rPr>
      </w:pPr>
    </w:p>
    <w:p w14:paraId="00F768E6" w14:textId="2E800311" w:rsidR="00C31710" w:rsidRDefault="00C31710" w:rsidP="00C31710">
      <w:pPr>
        <w:rPr>
          <w:rFonts w:eastAsiaTheme="minorHAnsi"/>
        </w:rPr>
      </w:pPr>
    </w:p>
    <w:p w14:paraId="00026FE8" w14:textId="788BD641" w:rsidR="00C31710" w:rsidRDefault="00C31710" w:rsidP="00C31710">
      <w:pPr>
        <w:rPr>
          <w:rFonts w:eastAsiaTheme="minorHAnsi"/>
        </w:rPr>
      </w:pPr>
    </w:p>
    <w:p w14:paraId="27A7824D" w14:textId="603E8562" w:rsidR="00C31710" w:rsidRDefault="00C31710" w:rsidP="00C31710">
      <w:pPr>
        <w:rPr>
          <w:rFonts w:eastAsiaTheme="minorHAnsi"/>
        </w:rPr>
      </w:pPr>
    </w:p>
    <w:p w14:paraId="598FF065" w14:textId="02062CD6" w:rsidR="00C31710" w:rsidRDefault="00C31710" w:rsidP="00C31710">
      <w:pPr>
        <w:rPr>
          <w:rFonts w:eastAsiaTheme="minorHAnsi"/>
        </w:rPr>
      </w:pPr>
    </w:p>
    <w:p w14:paraId="41F2AE90" w14:textId="77777777" w:rsidR="00C31710" w:rsidRDefault="00C31710" w:rsidP="00C31710">
      <w:pPr>
        <w:rPr>
          <w:rFonts w:eastAsiaTheme="minorHAnsi"/>
        </w:rPr>
      </w:pPr>
    </w:p>
    <w:p w14:paraId="434C24EF" w14:textId="2586972A" w:rsidR="00C31710" w:rsidRDefault="00C31710" w:rsidP="00C31710">
      <w:pPr>
        <w:rPr>
          <w:rFonts w:eastAsiaTheme="minorHAnsi"/>
        </w:rPr>
      </w:pPr>
    </w:p>
    <w:p w14:paraId="3761EB58" w14:textId="77777777" w:rsidR="00C31710" w:rsidRDefault="00C31710" w:rsidP="00C31710">
      <w:pPr>
        <w:rPr>
          <w:rFonts w:eastAsiaTheme="minorHAnsi"/>
        </w:rPr>
      </w:pPr>
    </w:p>
    <w:p w14:paraId="60420A5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0AF3BC8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6E5C2DF1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4FFAE965" w14:textId="77777777" w:rsidR="00B4260A" w:rsidRPr="00B4260A" w:rsidRDefault="00B4260A" w:rsidP="00B4260A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B4260A" w:rsidRPr="000B1E13" w14:paraId="7FFA1160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2716CC2B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567A99">
              <w:rPr>
                <w:rFonts w:ascii="Arial" w:hAnsi="Arial" w:cs="Arial"/>
                <w:b/>
                <w:bCs/>
                <w:sz w:val="22"/>
                <w:szCs w:val="22"/>
              </w:rPr>
              <w:t>35</w:t>
            </w:r>
            <w:r w:rsidR="00595E76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785F8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  <w:p w14:paraId="7CAB50B9" w14:textId="77777777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Pr="00D30963" w:rsidRDefault="00B4260A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09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Godkjenning av </w:t>
            </w:r>
          </w:p>
          <w:p w14:paraId="42D3A317" w14:textId="13178685" w:rsidR="00394674" w:rsidRPr="00D30963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53CBA">
              <w:rPr>
                <w:rFonts w:ascii="Arial" w:hAnsi="Arial" w:cs="Arial"/>
                <w:sz w:val="22"/>
                <w:szCs w:val="22"/>
              </w:rPr>
              <w:t>innkalling og saksliste</w:t>
            </w:r>
            <w:r w:rsidR="008F1F13" w:rsidRPr="00B53C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4674" w:rsidRPr="00B53CBA">
              <w:rPr>
                <w:rFonts w:ascii="Arial" w:hAnsi="Arial" w:cs="Arial"/>
                <w:sz w:val="22"/>
                <w:szCs w:val="22"/>
              </w:rPr>
              <w:t>–</w:t>
            </w:r>
            <w:r w:rsidR="008F1F13" w:rsidRPr="00D309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53CB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Godkjent</w:t>
            </w:r>
          </w:p>
          <w:p w14:paraId="66FE4578" w14:textId="15BDED57" w:rsidR="00B4260A" w:rsidRPr="00D30963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30963">
              <w:rPr>
                <w:rFonts w:ascii="Arial" w:hAnsi="Arial" w:cs="Arial"/>
                <w:sz w:val="22"/>
                <w:szCs w:val="22"/>
              </w:rPr>
              <w:t>Referat</w:t>
            </w:r>
            <w:r w:rsidR="00C31710" w:rsidRPr="00D309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0963">
              <w:rPr>
                <w:rFonts w:ascii="Arial" w:hAnsi="Arial" w:cs="Arial"/>
                <w:sz w:val="22"/>
                <w:szCs w:val="22"/>
              </w:rPr>
              <w:t>fra Styremøte nr.</w:t>
            </w:r>
            <w:r w:rsidR="006741ED">
              <w:rPr>
                <w:rFonts w:ascii="Arial" w:hAnsi="Arial" w:cs="Arial"/>
                <w:sz w:val="22"/>
                <w:szCs w:val="22"/>
              </w:rPr>
              <w:t>4</w:t>
            </w:r>
            <w:r w:rsidR="0046428F" w:rsidRPr="00D30963">
              <w:rPr>
                <w:rFonts w:ascii="Arial" w:hAnsi="Arial" w:cs="Arial"/>
                <w:sz w:val="22"/>
                <w:szCs w:val="22"/>
              </w:rPr>
              <w:t>-2</w:t>
            </w:r>
            <w:r w:rsidR="00532F84" w:rsidRPr="00D30963">
              <w:rPr>
                <w:rFonts w:ascii="Arial" w:hAnsi="Arial" w:cs="Arial"/>
                <w:sz w:val="22"/>
                <w:szCs w:val="22"/>
              </w:rPr>
              <w:t>5</w:t>
            </w:r>
            <w:r w:rsidR="00793A9A" w:rsidRPr="00D30963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793A9A" w:rsidRPr="00B53CBA">
              <w:rPr>
                <w:rFonts w:ascii="Arial" w:hAnsi="Arial" w:cs="Arial"/>
                <w:sz w:val="22"/>
                <w:szCs w:val="22"/>
              </w:rPr>
              <w:t>vedlegg 1</w:t>
            </w:r>
            <w:r w:rsidR="00B53C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</w:t>
            </w:r>
            <w:r w:rsidR="00B53CB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Godkjent</w:t>
            </w:r>
          </w:p>
          <w:p w14:paraId="60A823B4" w14:textId="08904D2C" w:rsidR="00B4260A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30963">
              <w:rPr>
                <w:rFonts w:ascii="Arial" w:hAnsi="Arial" w:cs="Arial"/>
                <w:sz w:val="22"/>
                <w:szCs w:val="22"/>
              </w:rPr>
              <w:t>Saker til eventuelt</w:t>
            </w:r>
            <w:r w:rsidR="00B53CB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EBB609D" w14:textId="6F0A0889" w:rsidR="00B53CBA" w:rsidRPr="00D30963" w:rsidRDefault="00B53CBA" w:rsidP="00B53CBA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Christer Øveraas</w:t>
            </w:r>
          </w:p>
          <w:p w14:paraId="2509B1E3" w14:textId="25EEFE94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260A" w:rsidRPr="000B1E13" w14:paraId="3EA3157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7798DC1" w14:textId="05F3860E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567A99">
              <w:rPr>
                <w:rFonts w:ascii="Arial" w:hAnsi="Arial" w:cs="Arial"/>
                <w:b/>
                <w:bCs/>
                <w:sz w:val="22"/>
                <w:szCs w:val="22"/>
              </w:rPr>
              <w:t>36</w:t>
            </w: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8F653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97151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4D4004F2" w14:textId="77777777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2C0A9DF8" w14:textId="77777777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9949EE1" w14:textId="13E52E93" w:rsidR="00C47BC4" w:rsidRPr="000B1E13" w:rsidRDefault="005B14C0" w:rsidP="001F5959">
            <w:pPr>
              <w:pStyle w:val="v1msonormal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Økonomi</w:t>
            </w:r>
          </w:p>
          <w:p w14:paraId="46765970" w14:textId="5D96AA1D" w:rsidR="00736E08" w:rsidRPr="000B1E13" w:rsidRDefault="005328A2" w:rsidP="00430DCE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Regnskap status – </w:t>
            </w:r>
            <w:r w:rsidR="00B53CBA">
              <w:rPr>
                <w:rFonts w:ascii="Arial" w:hAnsi="Arial" w:cs="Arial"/>
              </w:rPr>
              <w:t>RS orienterer (</w:t>
            </w:r>
            <w:r w:rsidRPr="00B53CBA">
              <w:rPr>
                <w:rFonts w:ascii="Arial" w:hAnsi="Arial" w:cs="Arial"/>
              </w:rPr>
              <w:t>se vedlegg 2</w:t>
            </w:r>
            <w:r w:rsidR="00B53CBA">
              <w:rPr>
                <w:rFonts w:ascii="Arial" w:hAnsi="Arial" w:cs="Arial"/>
              </w:rPr>
              <w:t xml:space="preserve">). En del tilsagnsbrev mangler, </w:t>
            </w:r>
            <w:proofErr w:type="spellStart"/>
            <w:r w:rsidR="00B53CBA">
              <w:rPr>
                <w:rFonts w:ascii="Arial" w:hAnsi="Arial" w:cs="Arial"/>
              </w:rPr>
              <w:t>dvs</w:t>
            </w:r>
            <w:proofErr w:type="spellEnd"/>
            <w:r w:rsidR="00B53CBA">
              <w:rPr>
                <w:rFonts w:ascii="Arial" w:hAnsi="Arial" w:cs="Arial"/>
              </w:rPr>
              <w:t xml:space="preserve"> at de reelle drivsinntektene vil vises bedre utover året, men noen tilskudd blir mindre enn budsjettet. Hensiktsmessig med et revidert Budsjett?</w:t>
            </w:r>
          </w:p>
          <w:p w14:paraId="4A9A4FC6" w14:textId="77777777" w:rsidR="00B53CBA" w:rsidRDefault="00B53CBA" w:rsidP="00B53CB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 har mange kontoer, flere av disse kan slås sammen </w:t>
            </w:r>
          </w:p>
          <w:p w14:paraId="411C6CDF" w14:textId="38D4C111" w:rsidR="00B53CBA" w:rsidRPr="00B53CBA" w:rsidRDefault="00B53CBA" w:rsidP="00B53CB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Norvald </w:t>
            </w:r>
            <w:proofErr w:type="spellStart"/>
            <w:r>
              <w:rPr>
                <w:rFonts w:ascii="Arial" w:hAnsi="Arial" w:cs="Arial"/>
              </w:rPr>
              <w:t>Ruderaas</w:t>
            </w:r>
            <w:proofErr w:type="spellEnd"/>
            <w:r>
              <w:rPr>
                <w:rFonts w:ascii="Arial" w:hAnsi="Arial" w:cs="Arial"/>
              </w:rPr>
              <w:t xml:space="preserve"> har fått tilgang til </w:t>
            </w:r>
            <w:proofErr w:type="spellStart"/>
            <w:r>
              <w:rPr>
                <w:rFonts w:ascii="Arial" w:hAnsi="Arial" w:cs="Arial"/>
              </w:rPr>
              <w:t>Poweroffice</w:t>
            </w:r>
            <w:proofErr w:type="spellEnd"/>
          </w:p>
          <w:p w14:paraId="713F5DB3" w14:textId="34A2AF65" w:rsidR="00B53CBA" w:rsidRPr="000B1E13" w:rsidRDefault="00B53CBA" w:rsidP="00B53CBA">
            <w:pPr>
              <w:pStyle w:val="v1msonormal"/>
              <w:rPr>
                <w:rFonts w:ascii="Arial" w:hAnsi="Arial" w:cs="Arial"/>
              </w:rPr>
            </w:pPr>
            <w:r w:rsidRPr="00B53CBA">
              <w:rPr>
                <w:rFonts w:ascii="Arial" w:hAnsi="Arial" w:cs="Arial"/>
                <w:b/>
                <w:bCs/>
                <w:i/>
                <w:iCs/>
              </w:rPr>
              <w:t>Vedtak:</w:t>
            </w:r>
            <w:r>
              <w:rPr>
                <w:rFonts w:ascii="Arial" w:hAnsi="Arial" w:cs="Arial"/>
              </w:rPr>
              <w:t xml:space="preserve"> Arbeidsutvalget lager et forslag til revidert budsjettet frem til neste styremøte. Arbeidsutvalget ser også på hvilke kontoer som kan slås sammen. </w:t>
            </w:r>
          </w:p>
          <w:p w14:paraId="3BEAED6C" w14:textId="52852B6E" w:rsidR="00903C94" w:rsidRPr="00FE6858" w:rsidRDefault="00903C94" w:rsidP="005328A2">
            <w:pPr>
              <w:pStyle w:val="v1msonormal"/>
              <w:ind w:left="720"/>
              <w:rPr>
                <w:rFonts w:ascii="Arial" w:hAnsi="Arial" w:cs="Arial"/>
                <w:b/>
                <w:bCs/>
              </w:rPr>
            </w:pPr>
          </w:p>
        </w:tc>
      </w:tr>
      <w:tr w:rsidR="00DF74C7" w:rsidRPr="000B1E13" w14:paraId="7464D5D5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DCA0CFE" w14:textId="77777777" w:rsidR="00DF74C7" w:rsidRPr="000B1E13" w:rsidRDefault="00DF74C7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</w:p>
          <w:p w14:paraId="194649C5" w14:textId="52183592" w:rsidR="00DF74C7" w:rsidRPr="000B1E13" w:rsidRDefault="00567A99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37</w:t>
            </w:r>
            <w:r w:rsidR="006741ED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DF74C7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97151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AE542F" w14:textId="21C85686" w:rsidR="0072451C" w:rsidRPr="000B1E13" w:rsidRDefault="003A3DB9" w:rsidP="00495B1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Oppfølging etter </w:t>
            </w:r>
            <w:r w:rsidR="00C02F59">
              <w:rPr>
                <w:rFonts w:ascii="Arial" w:hAnsi="Arial" w:cs="Arial"/>
                <w:b/>
                <w:bCs/>
                <w:sz w:val="22"/>
                <w:szCs w:val="22"/>
              </w:rPr>
              <w:t>forrige</w:t>
            </w:r>
            <w:r w:rsidR="00A1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styremøte</w:t>
            </w:r>
            <w:r w:rsidR="00685A2F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1F3EE9D8" w14:textId="348640E7" w:rsidR="000D6040" w:rsidRDefault="00A76DC2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Politiattest</w:t>
            </w:r>
            <w:r w:rsidR="00A10263">
              <w:rPr>
                <w:rFonts w:ascii="Arial" w:hAnsi="Arial" w:cs="Arial"/>
                <w:sz w:val="24"/>
                <w:szCs w:val="24"/>
              </w:rPr>
              <w:t xml:space="preserve"> -Jens</w:t>
            </w:r>
          </w:p>
          <w:p w14:paraId="033CF133" w14:textId="77777777" w:rsidR="00B53CBA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01A0449D" w14:textId="2DC17F43" w:rsidR="00903C94" w:rsidRDefault="00DA746E" w:rsidP="00903C9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Profileringsklær – </w:t>
            </w:r>
            <w:r w:rsidR="00A10263">
              <w:rPr>
                <w:rFonts w:ascii="Arial" w:hAnsi="Arial" w:cs="Arial"/>
                <w:sz w:val="24"/>
                <w:szCs w:val="24"/>
              </w:rPr>
              <w:t>Jens har bestilt – utdeles på styremøtet</w:t>
            </w:r>
            <w:r w:rsidR="00B53CB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53CBA">
              <w:rPr>
                <w:rFonts w:ascii="Arial" w:hAnsi="Arial" w:cs="Arial"/>
                <w:sz w:val="24"/>
                <w:szCs w:val="24"/>
              </w:rPr>
              <w:t>vuis</w:t>
            </w:r>
            <w:proofErr w:type="spellEnd"/>
            <w:r w:rsidR="00B53CBA">
              <w:rPr>
                <w:rFonts w:ascii="Arial" w:hAnsi="Arial" w:cs="Arial"/>
                <w:sz w:val="24"/>
                <w:szCs w:val="24"/>
              </w:rPr>
              <w:t xml:space="preserve"> frem til Stig</w:t>
            </w:r>
          </w:p>
          <w:p w14:paraId="5C93D36E" w14:textId="77777777" w:rsidR="00B53CBA" w:rsidRPr="00903C94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0FF73DCC" w14:textId="5F9E207C" w:rsidR="007A5C44" w:rsidRDefault="00DA746E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Arbeidsplan</w:t>
            </w:r>
            <w:r w:rsidR="008113D7">
              <w:rPr>
                <w:rFonts w:ascii="Arial" w:hAnsi="Arial" w:cs="Arial"/>
                <w:sz w:val="24"/>
                <w:szCs w:val="24"/>
              </w:rPr>
              <w:t xml:space="preserve"> – arbeides med</w:t>
            </w:r>
            <w:r w:rsidR="004677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6770D">
              <w:rPr>
                <w:rFonts w:ascii="Arial" w:hAnsi="Arial" w:cs="Arial"/>
                <w:sz w:val="24"/>
                <w:szCs w:val="24"/>
              </w:rPr>
              <w:t>ref</w:t>
            </w:r>
            <w:proofErr w:type="spellEnd"/>
            <w:r w:rsidR="0046770D">
              <w:rPr>
                <w:rFonts w:ascii="Arial" w:hAnsi="Arial" w:cs="Arial"/>
                <w:sz w:val="24"/>
                <w:szCs w:val="24"/>
              </w:rPr>
              <w:t xml:space="preserve"> referat</w:t>
            </w:r>
          </w:p>
          <w:p w14:paraId="16203F21" w14:textId="77777777" w:rsidR="00B53CBA" w:rsidRPr="00B53CBA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1BF4B714" w14:textId="0A2C522A" w:rsidR="00B53CBA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Norvald legger frem utkast. Styret legger ed forslag til tiltak. </w:t>
            </w:r>
          </w:p>
          <w:p w14:paraId="1284F0E7" w14:textId="77777777" w:rsidR="00B53CBA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2DA9FB56" w14:textId="4206DEA7" w:rsidR="002D2CFA" w:rsidRDefault="00AD0F1E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Medlemmer til utvalg </w:t>
            </w:r>
            <w:r w:rsidR="00B06BA4">
              <w:rPr>
                <w:rFonts w:ascii="Arial" w:hAnsi="Arial" w:cs="Arial"/>
                <w:sz w:val="24"/>
                <w:szCs w:val="24"/>
              </w:rPr>
              <w:t>– status?</w:t>
            </w:r>
          </w:p>
          <w:p w14:paraId="412D8E00" w14:textId="77777777" w:rsidR="00B53CBA" w:rsidRPr="00D9365C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39026B2D" w14:textId="77777777" w:rsidR="00D9365C" w:rsidRDefault="00D9365C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Utvalgsaktivitet – hva skjer?</w:t>
            </w:r>
          </w:p>
          <w:p w14:paraId="18C7CFD9" w14:textId="77777777" w:rsidR="00B53CBA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13ED49D3" w14:textId="77777777" w:rsidR="00047919" w:rsidRDefault="007C0699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Vandrepremier til RM i de ulike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skytegrener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1135D017" w14:textId="77777777" w:rsidR="00B53CBA" w:rsidRPr="00B53CBA" w:rsidRDefault="00B53CBA" w:rsidP="00B53CB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06F800F9" w14:textId="4246BD5A" w:rsidR="00B53CBA" w:rsidRDefault="00B53CBA" w:rsidP="00B53C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Vedtak: </w:t>
            </w:r>
            <w:r>
              <w:rPr>
                <w:rFonts w:ascii="Arial" w:hAnsi="Arial" w:cs="Arial"/>
                <w:sz w:val="24"/>
                <w:szCs w:val="24"/>
              </w:rPr>
              <w:t xml:space="preserve">Det skal lages et forslag til funksjonsår på styret som er på valg, og det kal innhente informasjon om økonomiansvarlig kan være en dobbeltrolle tillagt noen i styret. Ylva ordner dette. </w:t>
            </w:r>
          </w:p>
          <w:p w14:paraId="4D3459DF" w14:textId="77777777" w:rsidR="00B53CBA" w:rsidRDefault="00B53CBA" w:rsidP="00B53CBA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Arbeidsgruppe Norvald og Christer ser videre på punktene. </w:t>
            </w:r>
          </w:p>
          <w:p w14:paraId="040A5C16" w14:textId="77777777" w:rsidR="00B53CBA" w:rsidRDefault="00B53CBA" w:rsidP="00B53CB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lrutenet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969"/>
              <w:gridCol w:w="6361"/>
            </w:tblGrid>
            <w:tr w:rsidR="00B53CBA" w14:paraId="5DF0FE2B" w14:textId="77777777" w:rsidTr="00971475">
              <w:tc>
                <w:tcPr>
                  <w:tcW w:w="1969" w:type="dxa"/>
                </w:tcPr>
                <w:p w14:paraId="1C7B6853" w14:textId="77777777" w:rsidR="00B53CBA" w:rsidRPr="00353414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>B&amp;U</w:t>
                  </w:r>
                  <w:proofErr w:type="spellEnd"/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 xml:space="preserve"> -Utvalg</w:t>
                  </w:r>
                </w:p>
                <w:p w14:paraId="455DF1B3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361" w:type="dxa"/>
                </w:tcPr>
                <w:p w14:paraId="400E26AF" w14:textId="77777777" w:rsidR="00B53CBA" w:rsidRPr="00353414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 xml:space="preserve">Jakt på kystsel og </w:t>
                  </w:r>
                  <w:proofErr w:type="spellStart"/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>skytesamling</w:t>
                  </w:r>
                  <w:proofErr w:type="spellEnd"/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 xml:space="preserve"> for ungdom.</w:t>
                  </w:r>
                </w:p>
                <w:p w14:paraId="79EEEC6D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53CBA" w14:paraId="74A225E2" w14:textId="77777777" w:rsidTr="00971475">
              <w:tc>
                <w:tcPr>
                  <w:tcW w:w="1969" w:type="dxa"/>
                </w:tcPr>
                <w:p w14:paraId="0153991B" w14:textId="77777777" w:rsidR="00B53CBA" w:rsidRPr="00353414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>Jaktutvalg</w:t>
                  </w:r>
                </w:p>
                <w:p w14:paraId="7F256058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361" w:type="dxa"/>
                </w:tcPr>
                <w:p w14:paraId="57EE115F" w14:textId="77777777" w:rsidR="00B53CBA" w:rsidRPr="00353414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>Lokkejakt -Turne-Promotere jegerprøveinstruktørutdanningen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14:paraId="631D430D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53CBA" w14:paraId="6D230B9E" w14:textId="77777777" w:rsidTr="00971475">
              <w:tc>
                <w:tcPr>
                  <w:tcW w:w="1969" w:type="dxa"/>
                </w:tcPr>
                <w:p w14:paraId="0B9438FB" w14:textId="77777777" w:rsidR="00B53CBA" w:rsidRPr="00353414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>Fiskeutvalg</w:t>
                  </w:r>
                </w:p>
                <w:p w14:paraId="505A9B9F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361" w:type="dxa"/>
                </w:tcPr>
                <w:p w14:paraId="3F110392" w14:textId="77777777" w:rsidR="00B53CBA" w:rsidRPr="00353414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>Skape kontaktnettverk med fiskeutvalgene i fylket.</w:t>
                  </w:r>
                </w:p>
                <w:p w14:paraId="0AC2C598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53CBA" w14:paraId="3A8DEB69" w14:textId="77777777" w:rsidTr="00971475">
              <w:tc>
                <w:tcPr>
                  <w:tcW w:w="1969" w:type="dxa"/>
                </w:tcPr>
                <w:p w14:paraId="74819D76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Hundeutvalg</w:t>
                  </w:r>
                </w:p>
              </w:tc>
              <w:tc>
                <w:tcPr>
                  <w:tcW w:w="6361" w:type="dxa"/>
                </w:tcPr>
                <w:p w14:paraId="2B82BBD1" w14:textId="77777777" w:rsidR="00B53CBA" w:rsidRPr="00353414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 xml:space="preserve">Skape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kontakt med</w:t>
                  </w:r>
                  <w:r w:rsidRPr="0035341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resten av hundeutvalget.</w:t>
                  </w:r>
                </w:p>
                <w:p w14:paraId="516C15D2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53CBA" w14:paraId="7D637E5B" w14:textId="77777777" w:rsidTr="00971475">
              <w:tc>
                <w:tcPr>
                  <w:tcW w:w="1969" w:type="dxa"/>
                </w:tcPr>
                <w:p w14:paraId="718CF7FA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Rifleutvalg</w:t>
                  </w:r>
                </w:p>
              </w:tc>
              <w:tc>
                <w:tcPr>
                  <w:tcW w:w="6361" w:type="dxa"/>
                </w:tcPr>
                <w:p w14:paraId="4812340C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53CBA" w14:paraId="500646A2" w14:textId="77777777" w:rsidTr="00971475">
              <w:tc>
                <w:tcPr>
                  <w:tcW w:w="1969" w:type="dxa"/>
                </w:tcPr>
                <w:p w14:paraId="6CF36CA1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Hagleutvalg</w:t>
                  </w:r>
                </w:p>
              </w:tc>
              <w:tc>
                <w:tcPr>
                  <w:tcW w:w="6361" w:type="dxa"/>
                </w:tcPr>
                <w:p w14:paraId="519B5B31" w14:textId="77777777" w:rsidR="00B53CBA" w:rsidRDefault="00B53CBA" w:rsidP="00B53C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BA09ED3" w14:textId="77777777" w:rsidR="00B53CBA" w:rsidRDefault="00B53CBA" w:rsidP="00B53CB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86BFC0" w14:textId="77777777" w:rsidR="00B53CBA" w:rsidRDefault="00B53CBA" w:rsidP="00B53C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Vandrepremier til RM i de ulike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skytegrenene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888D51F" w14:textId="71ABDDA4" w:rsidR="00B53CBA" w:rsidRPr="00B53CBA" w:rsidRDefault="00B53CBA" w:rsidP="00B53C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Svein Roar ordner pris til neste styremøte. Vedtas da. </w:t>
            </w:r>
          </w:p>
        </w:tc>
      </w:tr>
      <w:tr w:rsidR="00B12CB7" w:rsidRPr="000B1E13" w14:paraId="0E504B52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8229038" w14:textId="06EB151A" w:rsidR="00B12CB7" w:rsidRPr="000B1E13" w:rsidRDefault="00B12CB7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S</w:t>
            </w:r>
            <w:r w:rsidR="001958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ak </w:t>
            </w:r>
            <w:r w:rsidR="006741ED">
              <w:rPr>
                <w:rFonts w:ascii="Arial" w:hAnsi="Arial" w:cs="Arial"/>
                <w:b/>
                <w:bCs/>
                <w:sz w:val="22"/>
                <w:szCs w:val="22"/>
              </w:rPr>
              <w:t>38</w:t>
            </w:r>
            <w:r w:rsidR="00195877">
              <w:rPr>
                <w:rFonts w:ascii="Arial" w:hAnsi="Arial" w:cs="Arial"/>
                <w:b/>
                <w:bCs/>
                <w:sz w:val="22"/>
                <w:szCs w:val="22"/>
              </w:rPr>
              <w:t>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6CD8C1C" w14:textId="77777777" w:rsidR="00B12CB7" w:rsidRDefault="009D3B1A" w:rsidP="00495B1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Tapt arbeidsfortjeneste</w:t>
            </w:r>
          </w:p>
          <w:p w14:paraId="6EAB8A3F" w14:textId="77777777" w:rsidR="006B511A" w:rsidRDefault="006C6AB8" w:rsidP="0075683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270E2D">
              <w:rPr>
                <w:rFonts w:ascii="Arial" w:hAnsi="Arial" w:cs="Arial"/>
                <w:sz w:val="22"/>
                <w:szCs w:val="22"/>
              </w:rPr>
              <w:t>Vedtak fra forrige styremøte</w:t>
            </w:r>
            <w:r w:rsidR="00DE4A8E" w:rsidRPr="00270E2D">
              <w:rPr>
                <w:rFonts w:ascii="Arial" w:hAnsi="Arial" w:cs="Arial"/>
                <w:sz w:val="22"/>
                <w:szCs w:val="22"/>
              </w:rPr>
              <w:t xml:space="preserve"> – styret forbereder seg</w:t>
            </w:r>
          </w:p>
          <w:p w14:paraId="031CFA54" w14:textId="77777777" w:rsidR="00E9281B" w:rsidRDefault="00E9281B" w:rsidP="0075683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RS legger frem oversikt over</w:t>
            </w:r>
            <w:r w:rsidR="00063290">
              <w:rPr>
                <w:rFonts w:ascii="Arial" w:hAnsi="Arial" w:cs="Arial"/>
                <w:sz w:val="22"/>
                <w:szCs w:val="22"/>
              </w:rPr>
              <w:t xml:space="preserve"> kostnader hittil for tapt </w:t>
            </w:r>
            <w:proofErr w:type="spellStart"/>
            <w:proofErr w:type="gramStart"/>
            <w:r w:rsidR="00063290">
              <w:rPr>
                <w:rFonts w:ascii="Arial" w:hAnsi="Arial" w:cs="Arial"/>
                <w:sz w:val="22"/>
                <w:szCs w:val="22"/>
              </w:rPr>
              <w:t>arb.fortjeneste</w:t>
            </w:r>
            <w:proofErr w:type="spellEnd"/>
            <w:proofErr w:type="gramEnd"/>
          </w:p>
          <w:p w14:paraId="6F617FA7" w14:textId="77777777" w:rsidR="00B53CBA" w:rsidRDefault="00B53CBA" w:rsidP="00B53CB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5A3A3E" w14:textId="418E3A60" w:rsidR="00B53CBA" w:rsidRPr="00B53CBA" w:rsidRDefault="00B53CBA" w:rsidP="00B53C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Ylva sjekker hvor mye reiseutgifter det er på et styremøte. Hvordan er kostnadene. </w:t>
            </w:r>
          </w:p>
          <w:p w14:paraId="6EEA499F" w14:textId="77777777" w:rsidR="00B53CBA" w:rsidRPr="00B53CBA" w:rsidRDefault="00B53CBA" w:rsidP="00B53CBA">
            <w:pPr>
              <w:pStyle w:val="Listeavsnit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777F5BAE" w14:textId="77777777" w:rsidR="00B53CBA" w:rsidRDefault="00B53CBA" w:rsidP="00B53CBA">
            <w:pPr>
              <w:rPr>
                <w:rFonts w:ascii="Arial" w:hAnsi="Arial" w:cs="Arial"/>
                <w:sz w:val="22"/>
                <w:szCs w:val="22"/>
              </w:rPr>
            </w:pPr>
            <w:r w:rsidRPr="00B53CB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Vedtak:</w:t>
            </w:r>
            <w:r>
              <w:rPr>
                <w:rFonts w:ascii="Arial" w:hAnsi="Arial" w:cs="Arial"/>
                <w:sz w:val="22"/>
                <w:szCs w:val="22"/>
              </w:rPr>
              <w:t xml:space="preserve"> forslag til årsmøtet: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NJFF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Nordlandkan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dekke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evt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tapt arbeidsfortjeneste ved styremøter med inntil 2500,- pr dag etter dokumentasjon og bekreftelse fra arbeidsgiver. Bekreftelse må sendes på hver reiseregning fra arbeidsgiver.</w:t>
            </w:r>
          </w:p>
          <w:p w14:paraId="016B23FC" w14:textId="77777777" w:rsidR="00B53CBA" w:rsidRDefault="00B53CBA" w:rsidP="00B53CB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086949" w14:textId="77777777" w:rsidR="00B53CBA" w:rsidRDefault="00B53CBA" w:rsidP="00B53CB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NJFF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Nordlanddekker reiseutgifter etter reiseregning. Reiseregning med tilhørende dokumentasjon/vedlegg må sendes inn innen 1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mnd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etter utført reise – om ikke, bortfaller kravet. </w:t>
            </w:r>
          </w:p>
          <w:p w14:paraId="5D04DE1D" w14:textId="77777777" w:rsidR="00B53CBA" w:rsidRDefault="00B53CBA" w:rsidP="00B53CB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037FF2" w14:textId="62C36A6B" w:rsidR="00B53CBA" w:rsidRPr="00B53CBA" w:rsidRDefault="00B53CBA" w:rsidP="00B53C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Regionleder/nestleder har mulighet til å godkjenne tapt arbeidsfortjeneste ved andre aktuelle møter. </w:t>
            </w:r>
          </w:p>
        </w:tc>
      </w:tr>
      <w:tr w:rsidR="00B12CB7" w:rsidRPr="000B1E13" w14:paraId="0C7073F7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9664B8D" w14:textId="6BFAD5D2" w:rsidR="00B12CB7" w:rsidRPr="000B1E13" w:rsidRDefault="00195877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6741ED">
              <w:rPr>
                <w:rFonts w:ascii="Arial" w:hAnsi="Arial" w:cs="Arial"/>
                <w:b/>
                <w:bCs/>
                <w:sz w:val="22"/>
                <w:szCs w:val="22"/>
              </w:rPr>
              <w:t>39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D04D039" w14:textId="774B4E00" w:rsidR="00F17308" w:rsidRDefault="00490E37" w:rsidP="00EA56A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6B2F">
              <w:rPr>
                <w:rFonts w:ascii="Arial" w:hAnsi="Arial" w:cs="Arial"/>
                <w:b/>
                <w:bCs/>
                <w:sz w:val="22"/>
                <w:szCs w:val="22"/>
              </w:rPr>
              <w:t>Havbruksmeldingen</w:t>
            </w:r>
            <w:r w:rsidR="00B53C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til info:</w:t>
            </w:r>
          </w:p>
          <w:p w14:paraId="0D7F8988" w14:textId="0481B957" w:rsidR="00B53CBA" w:rsidRPr="00B53CBA" w:rsidRDefault="0071067B" w:rsidP="00B53CBA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53CBA">
              <w:rPr>
                <w:rFonts w:ascii="Arial" w:hAnsi="Arial" w:cs="Arial"/>
                <w:sz w:val="22"/>
                <w:szCs w:val="22"/>
              </w:rPr>
              <w:t xml:space="preserve">Havbruksmeldinga – </w:t>
            </w:r>
            <w:r w:rsidRPr="00B53C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vedlegg </w:t>
            </w:r>
            <w:r w:rsidR="0034428C" w:rsidRPr="00B53CBA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  <w:p w14:paraId="2C8E8B7F" w14:textId="5DE8DCA3" w:rsidR="00E54897" w:rsidRDefault="00D51E87" w:rsidP="007C3673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Innspill til h</w:t>
            </w:r>
            <w:r w:rsidR="001535A2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vbruksmeldinga – </w:t>
            </w:r>
            <w:r w:rsidRPr="0034428C">
              <w:rPr>
                <w:rFonts w:ascii="Arial" w:hAnsi="Arial" w:cs="Arial"/>
                <w:b/>
                <w:bCs/>
                <w:sz w:val="22"/>
                <w:szCs w:val="22"/>
              </w:rPr>
              <w:t>vedlegg</w:t>
            </w:r>
            <w:r w:rsidR="00302F21" w:rsidRPr="0034428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4428C" w:rsidRPr="0034428C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  <w:p w14:paraId="246D33FF" w14:textId="4E9DFC8E" w:rsidR="00302F21" w:rsidRPr="007C3673" w:rsidRDefault="00302F21" w:rsidP="007C3673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Bakgrunn – </w:t>
            </w:r>
            <w:r w:rsidRPr="0034428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vedlegg </w:t>
            </w:r>
            <w:r w:rsidR="0034428C" w:rsidRPr="0034428C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</w:tr>
      <w:tr w:rsidR="00E9092B" w:rsidRPr="000B1E13" w14:paraId="1E9FFB7A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4DE6A19" w14:textId="29F29EC5" w:rsidR="00E9092B" w:rsidRPr="000B1E13" w:rsidRDefault="006741ED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40</w:t>
            </w:r>
            <w:r w:rsidR="00323745">
              <w:rPr>
                <w:rFonts w:ascii="Arial" w:hAnsi="Arial" w:cs="Arial"/>
                <w:b/>
                <w:bCs/>
                <w:sz w:val="22"/>
                <w:szCs w:val="22"/>
              </w:rPr>
              <w:t>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9BF0080" w14:textId="42CB639E" w:rsidR="004348C8" w:rsidRPr="00EC78F6" w:rsidRDefault="00930419" w:rsidP="0032600D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78F6">
              <w:rPr>
                <w:rFonts w:ascii="Arial" w:hAnsi="Arial" w:cs="Arial"/>
                <w:b/>
                <w:bCs/>
                <w:sz w:val="22"/>
                <w:szCs w:val="22"/>
              </w:rPr>
              <w:t>Skytebanekampanje</w:t>
            </w:r>
          </w:p>
          <w:p w14:paraId="68434432" w14:textId="77777777" w:rsidR="00B53CBA" w:rsidRDefault="00930419" w:rsidP="00B53CBA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Plakat til skytebane – </w:t>
            </w:r>
            <w:r w:rsidRPr="0034428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vedlegg </w:t>
            </w:r>
            <w:r w:rsidR="0034428C" w:rsidRPr="0034428C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B53CB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46CEF69" w14:textId="77777777" w:rsidR="00B53CBA" w:rsidRDefault="00B53CBA" w:rsidP="00B53CBA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Frist 1 juni for innsending til produsering. </w:t>
            </w:r>
            <w:r w:rsidRPr="00B53CBA">
              <w:rPr>
                <w:rFonts w:ascii="Arial" w:hAnsi="Arial" w:cs="Arial"/>
                <w:sz w:val="22"/>
                <w:szCs w:val="22"/>
              </w:rPr>
              <w:t xml:space="preserve">Bestilles, men teksten må lages selv. </w:t>
            </w:r>
          </w:p>
          <w:p w14:paraId="75520F65" w14:textId="77777777" w:rsidR="00B53CBA" w:rsidRDefault="00B53CBA" w:rsidP="00B53CBA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A2500EB" w14:textId="3450235F" w:rsidR="00B53CBA" w:rsidRPr="00B53CBA" w:rsidRDefault="00B53CBA" w:rsidP="00B53CBA">
            <w:pPr>
              <w:pStyle w:val="Listeavsnitt"/>
              <w:ind w:left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53CB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Vedtak: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53CBA">
              <w:rPr>
                <w:rFonts w:ascii="Arial" w:hAnsi="Arial" w:cs="Arial"/>
                <w:sz w:val="22"/>
                <w:szCs w:val="22"/>
              </w:rPr>
              <w:t>Innsamling av informasjon fra lokallagene–</w:t>
            </w:r>
            <w:r w:rsidRPr="00B53CBA">
              <w:rPr>
                <w:rFonts w:ascii="Arial" w:hAnsi="Arial" w:cs="Arial"/>
                <w:sz w:val="22"/>
                <w:szCs w:val="22"/>
              </w:rPr>
              <w:t xml:space="preserve">Jens lager f skjema </w:t>
            </w:r>
            <w:proofErr w:type="gramStart"/>
            <w:r w:rsidRPr="00B53CBA">
              <w:rPr>
                <w:rFonts w:ascii="Arial" w:hAnsi="Arial" w:cs="Arial"/>
                <w:sz w:val="22"/>
                <w:szCs w:val="22"/>
              </w:rPr>
              <w:t>å sender</w:t>
            </w:r>
            <w:proofErr w:type="gramEnd"/>
            <w:r w:rsidRPr="00B53CBA">
              <w:rPr>
                <w:rFonts w:ascii="Arial" w:hAnsi="Arial" w:cs="Arial"/>
                <w:sz w:val="22"/>
                <w:szCs w:val="22"/>
              </w:rPr>
              <w:t xml:space="preserve"> ut til lokalforeningene. Svarene oversendes til Ylva.</w:t>
            </w:r>
          </w:p>
          <w:p w14:paraId="05FF4DE3" w14:textId="2AF4A829" w:rsidR="00B53CBA" w:rsidRPr="00930419" w:rsidRDefault="00B53CBA" w:rsidP="00B53CBA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0398F948" w14:textId="595FA5F1" w:rsidR="00F17308" w:rsidRPr="00323745" w:rsidRDefault="00F17308" w:rsidP="00F17308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B2E96" w:rsidRPr="000B1E13" w14:paraId="32F590B7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C7B6B46" w14:textId="77FD8B74" w:rsidR="00FB2E96" w:rsidRPr="000B1E13" w:rsidRDefault="006741ED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41</w:t>
            </w:r>
            <w:r w:rsidR="00FB2E96">
              <w:rPr>
                <w:rFonts w:ascii="Arial" w:hAnsi="Arial" w:cs="Arial"/>
                <w:b/>
                <w:bCs/>
                <w:sz w:val="22"/>
                <w:szCs w:val="22"/>
              </w:rPr>
              <w:t>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1BC6D2A" w14:textId="77777777" w:rsidR="00FB2E96" w:rsidRDefault="00FB2E96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Vedtaksendringer- tilføyelser</w:t>
            </w:r>
          </w:p>
          <w:p w14:paraId="6B2AE0EB" w14:textId="77777777" w:rsidR="00A332B4" w:rsidRDefault="001978A2" w:rsidP="001978A2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Endre valgperiode</w:t>
            </w:r>
            <w:r w:rsidR="00343DDE">
              <w:rPr>
                <w:rFonts w:ascii="Arial" w:hAnsi="Arial" w:cs="Arial"/>
                <w:sz w:val="22"/>
                <w:szCs w:val="22"/>
              </w:rPr>
              <w:t xml:space="preserve"> for tillitsvalgte i styret</w:t>
            </w:r>
          </w:p>
          <w:p w14:paraId="452AF201" w14:textId="7203C352" w:rsidR="00343DDE" w:rsidRDefault="00FD3377" w:rsidP="001978A2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Styret </w:t>
            </w:r>
            <w:r w:rsidR="001B14C7">
              <w:rPr>
                <w:rFonts w:ascii="Arial" w:hAnsi="Arial" w:cs="Arial"/>
                <w:sz w:val="22"/>
                <w:szCs w:val="22"/>
              </w:rPr>
              <w:t xml:space="preserve">må </w:t>
            </w:r>
            <w:proofErr w:type="spellStart"/>
            <w:r w:rsidR="001B14C7">
              <w:rPr>
                <w:rFonts w:ascii="Arial" w:hAnsi="Arial" w:cs="Arial"/>
                <w:sz w:val="22"/>
                <w:szCs w:val="22"/>
              </w:rPr>
              <w:t>fremarbeide</w:t>
            </w:r>
            <w:proofErr w:type="spellEnd"/>
            <w:r w:rsidR="001B14C7">
              <w:rPr>
                <w:rFonts w:ascii="Arial" w:hAnsi="Arial" w:cs="Arial"/>
                <w:sz w:val="22"/>
                <w:szCs w:val="22"/>
              </w:rPr>
              <w:t xml:space="preserve"> sak til Årsmøte samt forberede valgkomit</w:t>
            </w:r>
            <w:r w:rsidR="00270E2D">
              <w:rPr>
                <w:rFonts w:ascii="Arial" w:hAnsi="Arial" w:cs="Arial"/>
                <w:sz w:val="22"/>
                <w:szCs w:val="22"/>
              </w:rPr>
              <w:t>e</w:t>
            </w:r>
            <w:r w:rsidR="008D076B">
              <w:rPr>
                <w:rFonts w:ascii="Arial" w:hAnsi="Arial" w:cs="Arial"/>
                <w:sz w:val="22"/>
                <w:szCs w:val="22"/>
              </w:rPr>
              <w:t xml:space="preserve"> i forkant</w:t>
            </w:r>
          </w:p>
          <w:p w14:paraId="45CF0B69" w14:textId="656EBEFF" w:rsidR="00F17308" w:rsidRPr="001978A2" w:rsidRDefault="00F17308" w:rsidP="00F17308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134" w:rsidRPr="000B1E13" w14:paraId="1B0B070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7CB0877" w14:textId="1CC3C59C" w:rsidR="00BC0134" w:rsidRPr="000B1E13" w:rsidRDefault="006741ED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42</w:t>
            </w:r>
            <w:r w:rsidR="00BC0134">
              <w:rPr>
                <w:rFonts w:ascii="Arial" w:hAnsi="Arial" w:cs="Arial"/>
                <w:b/>
                <w:bCs/>
                <w:sz w:val="22"/>
                <w:szCs w:val="22"/>
              </w:rPr>
              <w:t>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70AD90" w14:textId="4BAF9C28" w:rsidR="00BC0134" w:rsidRDefault="00BC0134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D152DB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ienteringssaker</w:t>
            </w:r>
          </w:p>
          <w:p w14:paraId="2CC968B7" w14:textId="70311EEE" w:rsidR="00B53CBA" w:rsidRPr="00B53CBA" w:rsidRDefault="00FD3377" w:rsidP="00B53CB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RS orientere om Statskog regionutvalg</w:t>
            </w:r>
          </w:p>
          <w:p w14:paraId="383DCCF0" w14:textId="5F3EF564" w:rsidR="00D152DB" w:rsidRPr="0096728B" w:rsidRDefault="00D152DB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28B">
              <w:rPr>
                <w:rFonts w:ascii="Arial" w:hAnsi="Arial" w:cs="Arial"/>
                <w:sz w:val="22"/>
                <w:szCs w:val="22"/>
              </w:rPr>
              <w:t>FV orienterer om tilsagn</w:t>
            </w:r>
          </w:p>
          <w:p w14:paraId="58A2DBE0" w14:textId="57B8D960" w:rsidR="0096728B" w:rsidRDefault="00DF445F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Møte med NFK – RS, Stig og Jens orienterer</w:t>
            </w:r>
          </w:p>
          <w:p w14:paraId="1A78F469" w14:textId="17EA0E59" w:rsidR="00B53CBA" w:rsidRPr="00D21095" w:rsidRDefault="00B53CBA" w:rsidP="00B53CBA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Positivt møte</w:t>
            </w:r>
          </w:p>
          <w:p w14:paraId="2AE12B2B" w14:textId="5E812085" w:rsidR="00846749" w:rsidRPr="00D21095" w:rsidRDefault="00490E37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RL</w:t>
            </w:r>
            <w:r w:rsidR="00933338">
              <w:rPr>
                <w:rFonts w:ascii="Arial" w:hAnsi="Arial" w:cs="Arial"/>
                <w:sz w:val="22"/>
                <w:szCs w:val="22"/>
              </w:rPr>
              <w:t>K og RS</w:t>
            </w:r>
            <w:r>
              <w:rPr>
                <w:rFonts w:ascii="Arial" w:hAnsi="Arial" w:cs="Arial"/>
                <w:sz w:val="22"/>
                <w:szCs w:val="22"/>
              </w:rPr>
              <w:t>-samling – Stig orienterer</w:t>
            </w:r>
          </w:p>
          <w:p w14:paraId="27655A36" w14:textId="52423998" w:rsidR="00D152DB" w:rsidRPr="00B53CBA" w:rsidRDefault="00CB6696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Oppfølging skadeskyting</w:t>
            </w:r>
          </w:p>
          <w:p w14:paraId="16B4945F" w14:textId="27FC93AF" w:rsidR="00B53CBA" w:rsidRPr="00B53CBA" w:rsidRDefault="00B53CBA" w:rsidP="00B53CBA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53CBA">
              <w:rPr>
                <w:rFonts w:ascii="Arial" w:hAnsi="Arial" w:cs="Arial"/>
                <w:sz w:val="22"/>
                <w:szCs w:val="22"/>
              </w:rPr>
              <w:t>Arbeidet videreføres</w:t>
            </w:r>
            <w:r>
              <w:rPr>
                <w:rFonts w:ascii="Arial" w:hAnsi="Arial" w:cs="Arial"/>
                <w:sz w:val="22"/>
                <w:szCs w:val="22"/>
              </w:rPr>
              <w:t xml:space="preserve">. Jens og Svein Roar jobber videre med dette. Avsettes dato i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August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5563281" w14:textId="3A9C4158" w:rsidR="009C6CFC" w:rsidRPr="00BD21ED" w:rsidRDefault="00A94FEB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Ettersøksseminar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– RS </w:t>
            </w:r>
            <w:r w:rsidR="00435F22">
              <w:rPr>
                <w:rFonts w:ascii="Arial" w:hAnsi="Arial" w:cs="Arial"/>
                <w:sz w:val="22"/>
                <w:szCs w:val="22"/>
              </w:rPr>
              <w:t>informerer</w:t>
            </w:r>
          </w:p>
          <w:p w14:paraId="4FEB258E" w14:textId="77777777" w:rsidR="00B53CBA" w:rsidRDefault="00B53CBA" w:rsidP="00B53CB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D21ED">
              <w:rPr>
                <w:rFonts w:ascii="Arial" w:hAnsi="Arial" w:cs="Arial"/>
                <w:sz w:val="22"/>
                <w:szCs w:val="22"/>
              </w:rPr>
              <w:t xml:space="preserve">Stig informerer om </w:t>
            </w:r>
            <w:proofErr w:type="spellStart"/>
            <w:r w:rsidRPr="00BD21ED">
              <w:rPr>
                <w:rFonts w:ascii="Arial" w:hAnsi="Arial" w:cs="Arial"/>
                <w:sz w:val="22"/>
                <w:szCs w:val="22"/>
              </w:rPr>
              <w:t>frilufts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BD21ED">
              <w:rPr>
                <w:rFonts w:ascii="Arial" w:hAnsi="Arial" w:cs="Arial"/>
                <w:sz w:val="22"/>
                <w:szCs w:val="22"/>
              </w:rPr>
              <w:t>eileder</w:t>
            </w:r>
            <w:proofErr w:type="spellEnd"/>
            <w:r w:rsidRPr="00BD21ED">
              <w:rPr>
                <w:rFonts w:ascii="Arial" w:hAnsi="Arial" w:cs="Arial"/>
                <w:sz w:val="22"/>
                <w:szCs w:val="22"/>
              </w:rPr>
              <w:t xml:space="preserve"> og styrets ansvarsforhold</w:t>
            </w:r>
          </w:p>
          <w:p w14:paraId="0B0CA636" w14:textId="77777777" w:rsidR="00B53CBA" w:rsidRDefault="00B53CBA" w:rsidP="00B53CBA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7F510F20" w14:textId="77777777" w:rsidR="00B53CBA" w:rsidRDefault="00B53CBA" w:rsidP="00B53CBA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3BE3097" w14:textId="77777777" w:rsidR="00B53CBA" w:rsidRDefault="00B53CBA" w:rsidP="00B53CBA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53CB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lastRenderedPageBreak/>
              <w:t>Vedtak: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53CBA">
              <w:rPr>
                <w:rFonts w:ascii="Arial" w:hAnsi="Arial" w:cs="Arial"/>
                <w:sz w:val="22"/>
                <w:szCs w:val="22"/>
              </w:rPr>
              <w:t>Stillingsbeskrivelse</w:t>
            </w:r>
            <w:r>
              <w:rPr>
                <w:rFonts w:ascii="Arial" w:hAnsi="Arial" w:cs="Arial"/>
                <w:sz w:val="22"/>
                <w:szCs w:val="22"/>
              </w:rPr>
              <w:t xml:space="preserve"> Jens utarbeider forslag som legges frem til styret. Rapport med timer. </w:t>
            </w:r>
          </w:p>
          <w:p w14:paraId="33107FFE" w14:textId="357284F5" w:rsidR="00D152DB" w:rsidRPr="00D30963" w:rsidRDefault="00D152DB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E06A1" w:rsidRPr="000B1E13" w14:paraId="2CF007E8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F7FC3EC" w14:textId="10A98DDE" w:rsidR="000E06A1" w:rsidRPr="000B1E13" w:rsidRDefault="000E06A1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Sak </w:t>
            </w:r>
            <w:r w:rsidR="006741ED">
              <w:rPr>
                <w:rFonts w:ascii="Arial" w:hAnsi="Arial" w:cs="Arial"/>
                <w:b/>
                <w:bCs/>
                <w:sz w:val="22"/>
                <w:szCs w:val="22"/>
              </w:rPr>
              <w:t>44</w:t>
            </w:r>
            <w:r w:rsidR="00C41EDF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/2</w:t>
            </w:r>
            <w:r w:rsidR="00664F8A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8B7DB73" w14:textId="77777777" w:rsidR="000E06A1" w:rsidRDefault="00C41EDF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0963">
              <w:rPr>
                <w:rFonts w:ascii="Arial" w:hAnsi="Arial" w:cs="Arial"/>
                <w:b/>
                <w:bCs/>
                <w:sz w:val="22"/>
                <w:szCs w:val="22"/>
              </w:rPr>
              <w:t>Eventuelt</w:t>
            </w:r>
          </w:p>
          <w:p w14:paraId="67381836" w14:textId="77777777" w:rsidR="00B53CBA" w:rsidRDefault="00B53CBA" w:rsidP="002C271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53CBA">
              <w:rPr>
                <w:rFonts w:ascii="Arial" w:hAnsi="Arial" w:cs="Arial"/>
                <w:sz w:val="24"/>
                <w:szCs w:val="24"/>
              </w:rPr>
              <w:t>Christer Øveraas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2F7AE5F" w14:textId="77777777" w:rsidR="00B53CBA" w:rsidRDefault="00B53CBA" w:rsidP="00B53CB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Spre styremøtene rundt om i fylket. </w:t>
            </w:r>
          </w:p>
          <w:p w14:paraId="038C0031" w14:textId="6F15AE16" w:rsidR="00B53CBA" w:rsidRPr="00B53CBA" w:rsidRDefault="00B53CBA" w:rsidP="00B53CB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Medlemstall Barn. Ønske om gratis medlemskap (senke terskel for deltagelse)</w:t>
            </w:r>
          </w:p>
        </w:tc>
      </w:tr>
    </w:tbl>
    <w:p w14:paraId="6DDD610A" w14:textId="77777777" w:rsidR="00E65CE0" w:rsidRDefault="00E65CE0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3872BEA4" w14:textId="77777777" w:rsidR="00B53CBA" w:rsidRDefault="00B53CBA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4FFBA4A5" w14:textId="4602ABC0" w:rsidR="00B53CBA" w:rsidRDefault="00B53CBA" w:rsidP="00E65CE0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Referat Elise Larsen/Jens Egil Pedersen</w:t>
      </w: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1C77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B840D" w14:textId="77777777" w:rsidR="00D03010" w:rsidRDefault="00D03010">
      <w:r>
        <w:separator/>
      </w:r>
    </w:p>
  </w:endnote>
  <w:endnote w:type="continuationSeparator" w:id="0">
    <w:p w14:paraId="73CCD31A" w14:textId="77777777" w:rsidR="00D03010" w:rsidRDefault="00D03010">
      <w:r>
        <w:continuationSeparator/>
      </w:r>
    </w:p>
  </w:endnote>
  <w:endnote w:type="continuationNotice" w:id="1">
    <w:p w14:paraId="7EE03C17" w14:textId="77777777" w:rsidR="00D03010" w:rsidRDefault="00D030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C556724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r w:rsidR="000F239A" w:rsidRPr="005F6D0A">
                            <w:t>Prinsensgate</w:t>
                          </w:r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" filled="f" stroked="f">
              <v:textbox style="mso-fit-shape-to-text:t">
                <w:txbxContent>
                  <w:p w14:paraId="55F02431" w14:textId="7C556724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r w:rsidR="000F239A" w:rsidRPr="005F6D0A">
                      <w:t>Prinsensgate</w:t>
                    </w:r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0E1237CE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Leder: </w:t>
                          </w:r>
                          <w:r w:rsidR="00B760CA">
                            <w:t>Stig Za</w:t>
                          </w:r>
                          <w:r w:rsidR="002903DB">
                            <w:t>c</w:t>
                          </w:r>
                          <w:r w:rsidR="00B760CA">
                            <w:t>hariassen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>:</w:t>
                          </w:r>
                          <w:r w:rsidR="000F239A">
                            <w:rPr>
                              <w:lang w:bidi="he-IL"/>
                            </w:rPr>
                            <w:t xml:space="preserve"> </w:t>
                          </w:r>
                          <w:r w:rsidR="00A9123A">
                            <w:rPr>
                              <w:lang w:bidi="he-IL"/>
                            </w:rPr>
                            <w:t>902 17 875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70346" w:rsidRPr="00C53EEC">
                              <w:rPr>
                                <w:rStyle w:val="Hyperkobling"/>
                              </w:rPr>
                              <w:t>stigzach@start.no</w:t>
                            </w:r>
                          </w:hyperlink>
                          <w:r w:rsidR="00870346"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GR+wEAANQDAAAOAAAAZHJzL2Uyb0RvYy54bWysU11v2yAUfZ+0/4B4X+y4SZZYcaquXadJ&#10;3YfU7gdgjGM04DIgsbNfvwt202h7q+YHxOWac+8597C9HrQiR+G8BFPR+SynRBgOjTT7iv54un+3&#10;p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" filled="f" stroked="f">
              <v:textbox>
                <w:txbxContent>
                  <w:p w14:paraId="68FB140B" w14:textId="0E1237CE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Leder: </w:t>
                    </w:r>
                    <w:r w:rsidR="00B760CA">
                      <w:t>Stig Za</w:t>
                    </w:r>
                    <w:r w:rsidR="002903DB">
                      <w:t>c</w:t>
                    </w:r>
                    <w:r w:rsidR="00B760CA">
                      <w:t>hariassen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Tlf</w:t>
                    </w:r>
                    <w:proofErr w:type="spellEnd"/>
                    <w:r w:rsidR="008E5B5A">
                      <w:rPr>
                        <w:lang w:bidi="he-IL"/>
                      </w:rPr>
                      <w:t>:</w:t>
                    </w:r>
                    <w:r w:rsidR="000F239A">
                      <w:rPr>
                        <w:lang w:bidi="he-IL"/>
                      </w:rPr>
                      <w:t xml:space="preserve"> </w:t>
                    </w:r>
                    <w:r w:rsidR="00A9123A">
                      <w:rPr>
                        <w:lang w:bidi="he-IL"/>
                      </w:rPr>
                      <w:t>902 17 875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5" w:history="1">
                      <w:r w:rsidR="00870346" w:rsidRPr="00C53EEC">
                        <w:rPr>
                          <w:rStyle w:val="Hyperkobling"/>
                        </w:rPr>
                        <w:t>stigzach@start.no</w:t>
                      </w:r>
                    </w:hyperlink>
                    <w:r w:rsidR="00870346"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7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6D9F4" w14:textId="77777777" w:rsidR="00D03010" w:rsidRDefault="00D03010">
      <w:r>
        <w:separator/>
      </w:r>
    </w:p>
  </w:footnote>
  <w:footnote w:type="continuationSeparator" w:id="0">
    <w:p w14:paraId="7C5DE29F" w14:textId="77777777" w:rsidR="00D03010" w:rsidRDefault="00D03010">
      <w:r>
        <w:continuationSeparator/>
      </w:r>
    </w:p>
  </w:footnote>
  <w:footnote w:type="continuationNotice" w:id="1">
    <w:p w14:paraId="7EF416D3" w14:textId="77777777" w:rsidR="00D03010" w:rsidRDefault="00D030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22F58" w14:textId="35A90EFB" w:rsidR="00CB7AEE" w:rsidRDefault="00D03010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E9E57" w14:textId="5C5B79A5" w:rsidR="007368B3" w:rsidRDefault="00D03010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E9771" w14:textId="30F575F2" w:rsidR="00762DA3" w:rsidRDefault="00D03010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F0D1C"/>
    <w:multiLevelType w:val="hybridMultilevel"/>
    <w:tmpl w:val="243EC3AA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B5816"/>
    <w:multiLevelType w:val="hybridMultilevel"/>
    <w:tmpl w:val="F60E3058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4543960">
    <w:abstractNumId w:val="1"/>
  </w:num>
  <w:num w:numId="2" w16cid:durableId="1590237536">
    <w:abstractNumId w:val="0"/>
  </w:num>
  <w:num w:numId="3" w16cid:durableId="601569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5C1E"/>
    <w:rsid w:val="00016362"/>
    <w:rsid w:val="000173DB"/>
    <w:rsid w:val="000215AF"/>
    <w:rsid w:val="0002322B"/>
    <w:rsid w:val="0002455B"/>
    <w:rsid w:val="00026D84"/>
    <w:rsid w:val="0003563D"/>
    <w:rsid w:val="00040E7C"/>
    <w:rsid w:val="0004158F"/>
    <w:rsid w:val="0004191A"/>
    <w:rsid w:val="00047919"/>
    <w:rsid w:val="00056B96"/>
    <w:rsid w:val="00057244"/>
    <w:rsid w:val="00060C1B"/>
    <w:rsid w:val="00062E09"/>
    <w:rsid w:val="00063290"/>
    <w:rsid w:val="0007464D"/>
    <w:rsid w:val="0007503B"/>
    <w:rsid w:val="000832B3"/>
    <w:rsid w:val="0009315A"/>
    <w:rsid w:val="00093D92"/>
    <w:rsid w:val="000A2838"/>
    <w:rsid w:val="000A5995"/>
    <w:rsid w:val="000B064A"/>
    <w:rsid w:val="000B1510"/>
    <w:rsid w:val="000B1E13"/>
    <w:rsid w:val="000B6FF6"/>
    <w:rsid w:val="000C4496"/>
    <w:rsid w:val="000D0A20"/>
    <w:rsid w:val="000D0D32"/>
    <w:rsid w:val="000D6040"/>
    <w:rsid w:val="000D6043"/>
    <w:rsid w:val="000D67B0"/>
    <w:rsid w:val="000D6A25"/>
    <w:rsid w:val="000E06A1"/>
    <w:rsid w:val="000E134A"/>
    <w:rsid w:val="000E612E"/>
    <w:rsid w:val="000E77B9"/>
    <w:rsid w:val="000E7C16"/>
    <w:rsid w:val="000F20FB"/>
    <w:rsid w:val="000F239A"/>
    <w:rsid w:val="000F4915"/>
    <w:rsid w:val="000F5574"/>
    <w:rsid w:val="000F73CC"/>
    <w:rsid w:val="00103191"/>
    <w:rsid w:val="001036AE"/>
    <w:rsid w:val="00110858"/>
    <w:rsid w:val="00110903"/>
    <w:rsid w:val="001154B6"/>
    <w:rsid w:val="001209A9"/>
    <w:rsid w:val="0012497B"/>
    <w:rsid w:val="00125891"/>
    <w:rsid w:val="00132296"/>
    <w:rsid w:val="00132FDF"/>
    <w:rsid w:val="00133898"/>
    <w:rsid w:val="00143BBA"/>
    <w:rsid w:val="001459DC"/>
    <w:rsid w:val="00146A79"/>
    <w:rsid w:val="00146B2D"/>
    <w:rsid w:val="00147A37"/>
    <w:rsid w:val="00147E41"/>
    <w:rsid w:val="001535A2"/>
    <w:rsid w:val="00156B23"/>
    <w:rsid w:val="00157DE9"/>
    <w:rsid w:val="00162D41"/>
    <w:rsid w:val="001755DA"/>
    <w:rsid w:val="00186574"/>
    <w:rsid w:val="00192B32"/>
    <w:rsid w:val="00193B0F"/>
    <w:rsid w:val="00195877"/>
    <w:rsid w:val="00195C2A"/>
    <w:rsid w:val="001978A2"/>
    <w:rsid w:val="001A26DB"/>
    <w:rsid w:val="001B14C7"/>
    <w:rsid w:val="001B3187"/>
    <w:rsid w:val="001B3376"/>
    <w:rsid w:val="001B5483"/>
    <w:rsid w:val="001B6321"/>
    <w:rsid w:val="001B6D94"/>
    <w:rsid w:val="001B7119"/>
    <w:rsid w:val="001C0189"/>
    <w:rsid w:val="001C1EC0"/>
    <w:rsid w:val="001C3AD5"/>
    <w:rsid w:val="001C77A2"/>
    <w:rsid w:val="001D074F"/>
    <w:rsid w:val="001D24AE"/>
    <w:rsid w:val="001D3B96"/>
    <w:rsid w:val="001E45AC"/>
    <w:rsid w:val="001E5A1F"/>
    <w:rsid w:val="001E723B"/>
    <w:rsid w:val="001E77DA"/>
    <w:rsid w:val="001F3683"/>
    <w:rsid w:val="001F5959"/>
    <w:rsid w:val="0020014F"/>
    <w:rsid w:val="00214415"/>
    <w:rsid w:val="00227E2B"/>
    <w:rsid w:val="00230D8A"/>
    <w:rsid w:val="00232FAB"/>
    <w:rsid w:val="002331B0"/>
    <w:rsid w:val="0024089D"/>
    <w:rsid w:val="00242B82"/>
    <w:rsid w:val="002437F3"/>
    <w:rsid w:val="00243B56"/>
    <w:rsid w:val="00247E9B"/>
    <w:rsid w:val="00247F57"/>
    <w:rsid w:val="002662EA"/>
    <w:rsid w:val="00267CE7"/>
    <w:rsid w:val="00270E2D"/>
    <w:rsid w:val="0027137E"/>
    <w:rsid w:val="0027223F"/>
    <w:rsid w:val="00274627"/>
    <w:rsid w:val="002810EE"/>
    <w:rsid w:val="00281BB1"/>
    <w:rsid w:val="0028544D"/>
    <w:rsid w:val="00286685"/>
    <w:rsid w:val="002903DB"/>
    <w:rsid w:val="002908C6"/>
    <w:rsid w:val="002916C7"/>
    <w:rsid w:val="002929AF"/>
    <w:rsid w:val="002A1E66"/>
    <w:rsid w:val="002A293C"/>
    <w:rsid w:val="002B0C3F"/>
    <w:rsid w:val="002B392E"/>
    <w:rsid w:val="002B5E71"/>
    <w:rsid w:val="002B6044"/>
    <w:rsid w:val="002C2713"/>
    <w:rsid w:val="002D2A85"/>
    <w:rsid w:val="002D2CFA"/>
    <w:rsid w:val="002E5BFC"/>
    <w:rsid w:val="002F3343"/>
    <w:rsid w:val="002F6E8B"/>
    <w:rsid w:val="002F7A39"/>
    <w:rsid w:val="00302F21"/>
    <w:rsid w:val="0030376B"/>
    <w:rsid w:val="00306489"/>
    <w:rsid w:val="00314831"/>
    <w:rsid w:val="00315221"/>
    <w:rsid w:val="00315903"/>
    <w:rsid w:val="00317142"/>
    <w:rsid w:val="00323745"/>
    <w:rsid w:val="003259A8"/>
    <w:rsid w:val="0032600D"/>
    <w:rsid w:val="00330341"/>
    <w:rsid w:val="00330F15"/>
    <w:rsid w:val="003318C4"/>
    <w:rsid w:val="00336544"/>
    <w:rsid w:val="00341882"/>
    <w:rsid w:val="00343CFF"/>
    <w:rsid w:val="00343DDE"/>
    <w:rsid w:val="0034428C"/>
    <w:rsid w:val="00347B60"/>
    <w:rsid w:val="00350B6D"/>
    <w:rsid w:val="00354050"/>
    <w:rsid w:val="00372694"/>
    <w:rsid w:val="003738EB"/>
    <w:rsid w:val="00374171"/>
    <w:rsid w:val="003748B4"/>
    <w:rsid w:val="00376371"/>
    <w:rsid w:val="00381A0C"/>
    <w:rsid w:val="00384ADE"/>
    <w:rsid w:val="00394674"/>
    <w:rsid w:val="00397057"/>
    <w:rsid w:val="003975C8"/>
    <w:rsid w:val="003A058F"/>
    <w:rsid w:val="003A38F9"/>
    <w:rsid w:val="003A3DB9"/>
    <w:rsid w:val="003B6976"/>
    <w:rsid w:val="003B6AE4"/>
    <w:rsid w:val="003C2329"/>
    <w:rsid w:val="003C2EB6"/>
    <w:rsid w:val="003D2617"/>
    <w:rsid w:val="003D4B16"/>
    <w:rsid w:val="003D5004"/>
    <w:rsid w:val="003D6457"/>
    <w:rsid w:val="003D6F74"/>
    <w:rsid w:val="003E7BAD"/>
    <w:rsid w:val="003F64FC"/>
    <w:rsid w:val="003F71B2"/>
    <w:rsid w:val="003F7A5B"/>
    <w:rsid w:val="003F7FE6"/>
    <w:rsid w:val="00400F44"/>
    <w:rsid w:val="00401D60"/>
    <w:rsid w:val="00404EBA"/>
    <w:rsid w:val="00413262"/>
    <w:rsid w:val="00414F0E"/>
    <w:rsid w:val="00417DD0"/>
    <w:rsid w:val="004203A2"/>
    <w:rsid w:val="00421654"/>
    <w:rsid w:val="0042593F"/>
    <w:rsid w:val="00430DCE"/>
    <w:rsid w:val="00433869"/>
    <w:rsid w:val="00433AA6"/>
    <w:rsid w:val="004348C8"/>
    <w:rsid w:val="00435F22"/>
    <w:rsid w:val="004547AF"/>
    <w:rsid w:val="00460237"/>
    <w:rsid w:val="00463279"/>
    <w:rsid w:val="0046428F"/>
    <w:rsid w:val="00466B2F"/>
    <w:rsid w:val="0046770D"/>
    <w:rsid w:val="004729DA"/>
    <w:rsid w:val="00473752"/>
    <w:rsid w:val="0047640E"/>
    <w:rsid w:val="00481C15"/>
    <w:rsid w:val="004824D3"/>
    <w:rsid w:val="00484B36"/>
    <w:rsid w:val="00490E37"/>
    <w:rsid w:val="00492C25"/>
    <w:rsid w:val="00495B10"/>
    <w:rsid w:val="004967A9"/>
    <w:rsid w:val="004A48BE"/>
    <w:rsid w:val="004B011D"/>
    <w:rsid w:val="004B1564"/>
    <w:rsid w:val="004B58FF"/>
    <w:rsid w:val="004D7BC3"/>
    <w:rsid w:val="004E185C"/>
    <w:rsid w:val="004E7D7F"/>
    <w:rsid w:val="004F2859"/>
    <w:rsid w:val="004F3829"/>
    <w:rsid w:val="004F3F01"/>
    <w:rsid w:val="005047BC"/>
    <w:rsid w:val="00505EB9"/>
    <w:rsid w:val="00506814"/>
    <w:rsid w:val="00521C5B"/>
    <w:rsid w:val="00525B6F"/>
    <w:rsid w:val="00531A97"/>
    <w:rsid w:val="00531F32"/>
    <w:rsid w:val="005328A2"/>
    <w:rsid w:val="00532F84"/>
    <w:rsid w:val="005335B9"/>
    <w:rsid w:val="00534B05"/>
    <w:rsid w:val="005469C7"/>
    <w:rsid w:val="00547FA7"/>
    <w:rsid w:val="00557460"/>
    <w:rsid w:val="00561D87"/>
    <w:rsid w:val="00562DFB"/>
    <w:rsid w:val="00562E8F"/>
    <w:rsid w:val="0056704B"/>
    <w:rsid w:val="00567A99"/>
    <w:rsid w:val="005724FA"/>
    <w:rsid w:val="005806E4"/>
    <w:rsid w:val="00581B80"/>
    <w:rsid w:val="0059065A"/>
    <w:rsid w:val="005923E4"/>
    <w:rsid w:val="00595E76"/>
    <w:rsid w:val="005A1007"/>
    <w:rsid w:val="005B14C0"/>
    <w:rsid w:val="005B24C9"/>
    <w:rsid w:val="005C143F"/>
    <w:rsid w:val="005C40F1"/>
    <w:rsid w:val="005C7B68"/>
    <w:rsid w:val="005D08FC"/>
    <w:rsid w:val="005D1CB8"/>
    <w:rsid w:val="005E094D"/>
    <w:rsid w:val="005E45E0"/>
    <w:rsid w:val="005E5F49"/>
    <w:rsid w:val="005E6A19"/>
    <w:rsid w:val="005F0191"/>
    <w:rsid w:val="005F2AF3"/>
    <w:rsid w:val="005F4CA2"/>
    <w:rsid w:val="005F6D0A"/>
    <w:rsid w:val="0060127D"/>
    <w:rsid w:val="00602126"/>
    <w:rsid w:val="00613E36"/>
    <w:rsid w:val="00615852"/>
    <w:rsid w:val="00621AB7"/>
    <w:rsid w:val="00623118"/>
    <w:rsid w:val="006251FB"/>
    <w:rsid w:val="00630FD9"/>
    <w:rsid w:val="006443D2"/>
    <w:rsid w:val="006522B9"/>
    <w:rsid w:val="00660102"/>
    <w:rsid w:val="00663005"/>
    <w:rsid w:val="006633D1"/>
    <w:rsid w:val="00664F8A"/>
    <w:rsid w:val="00665D67"/>
    <w:rsid w:val="006678B9"/>
    <w:rsid w:val="006718C5"/>
    <w:rsid w:val="006741ED"/>
    <w:rsid w:val="00674518"/>
    <w:rsid w:val="006816D7"/>
    <w:rsid w:val="00685A2F"/>
    <w:rsid w:val="006A305C"/>
    <w:rsid w:val="006A54AF"/>
    <w:rsid w:val="006B511A"/>
    <w:rsid w:val="006C3DA4"/>
    <w:rsid w:val="006C6AB8"/>
    <w:rsid w:val="006C7811"/>
    <w:rsid w:val="006D0871"/>
    <w:rsid w:val="006D088A"/>
    <w:rsid w:val="006D36CC"/>
    <w:rsid w:val="006E1179"/>
    <w:rsid w:val="006E4E61"/>
    <w:rsid w:val="006F6A7D"/>
    <w:rsid w:val="0070222B"/>
    <w:rsid w:val="00707A4A"/>
    <w:rsid w:val="0071067B"/>
    <w:rsid w:val="00710AF7"/>
    <w:rsid w:val="00720DFE"/>
    <w:rsid w:val="00723D53"/>
    <w:rsid w:val="0072451C"/>
    <w:rsid w:val="00730FAB"/>
    <w:rsid w:val="00731A24"/>
    <w:rsid w:val="007331AD"/>
    <w:rsid w:val="00734882"/>
    <w:rsid w:val="007368B3"/>
    <w:rsid w:val="00736E08"/>
    <w:rsid w:val="00737836"/>
    <w:rsid w:val="00740AFF"/>
    <w:rsid w:val="007411B4"/>
    <w:rsid w:val="007431FF"/>
    <w:rsid w:val="00745C76"/>
    <w:rsid w:val="0075567B"/>
    <w:rsid w:val="007556B9"/>
    <w:rsid w:val="00756834"/>
    <w:rsid w:val="00756A81"/>
    <w:rsid w:val="00756E16"/>
    <w:rsid w:val="00760843"/>
    <w:rsid w:val="00762AAA"/>
    <w:rsid w:val="00762DA3"/>
    <w:rsid w:val="00763A62"/>
    <w:rsid w:val="007773D5"/>
    <w:rsid w:val="0078590E"/>
    <w:rsid w:val="00785F89"/>
    <w:rsid w:val="0079015F"/>
    <w:rsid w:val="00793A9A"/>
    <w:rsid w:val="00793C18"/>
    <w:rsid w:val="00793CBA"/>
    <w:rsid w:val="00797AC5"/>
    <w:rsid w:val="007A00EF"/>
    <w:rsid w:val="007A10D4"/>
    <w:rsid w:val="007A3AEE"/>
    <w:rsid w:val="007A5C44"/>
    <w:rsid w:val="007B0DA7"/>
    <w:rsid w:val="007B25EB"/>
    <w:rsid w:val="007B5579"/>
    <w:rsid w:val="007C0699"/>
    <w:rsid w:val="007C3673"/>
    <w:rsid w:val="007D052E"/>
    <w:rsid w:val="007D3547"/>
    <w:rsid w:val="007E3B6A"/>
    <w:rsid w:val="007F09AC"/>
    <w:rsid w:val="007F0FC1"/>
    <w:rsid w:val="007F169B"/>
    <w:rsid w:val="007F219B"/>
    <w:rsid w:val="007F30F1"/>
    <w:rsid w:val="007F6086"/>
    <w:rsid w:val="007F63A1"/>
    <w:rsid w:val="00802CA5"/>
    <w:rsid w:val="00803FAC"/>
    <w:rsid w:val="008062EC"/>
    <w:rsid w:val="00806D40"/>
    <w:rsid w:val="00807AF2"/>
    <w:rsid w:val="008113D7"/>
    <w:rsid w:val="00815FC2"/>
    <w:rsid w:val="008165A7"/>
    <w:rsid w:val="00821D8A"/>
    <w:rsid w:val="00822904"/>
    <w:rsid w:val="008264C2"/>
    <w:rsid w:val="008306BB"/>
    <w:rsid w:val="00830828"/>
    <w:rsid w:val="00837C94"/>
    <w:rsid w:val="0084151E"/>
    <w:rsid w:val="00842ACA"/>
    <w:rsid w:val="008431CB"/>
    <w:rsid w:val="008462D4"/>
    <w:rsid w:val="00846749"/>
    <w:rsid w:val="00866794"/>
    <w:rsid w:val="00866C2B"/>
    <w:rsid w:val="00870346"/>
    <w:rsid w:val="00873645"/>
    <w:rsid w:val="008747F4"/>
    <w:rsid w:val="0087530D"/>
    <w:rsid w:val="00876045"/>
    <w:rsid w:val="00877A51"/>
    <w:rsid w:val="0088561E"/>
    <w:rsid w:val="00886DAE"/>
    <w:rsid w:val="00890E29"/>
    <w:rsid w:val="008913F0"/>
    <w:rsid w:val="00893AA4"/>
    <w:rsid w:val="008950A3"/>
    <w:rsid w:val="0089559D"/>
    <w:rsid w:val="008A098B"/>
    <w:rsid w:val="008A4905"/>
    <w:rsid w:val="008B0443"/>
    <w:rsid w:val="008B0B1A"/>
    <w:rsid w:val="008B1F18"/>
    <w:rsid w:val="008B374D"/>
    <w:rsid w:val="008B3944"/>
    <w:rsid w:val="008C2374"/>
    <w:rsid w:val="008C4971"/>
    <w:rsid w:val="008D076B"/>
    <w:rsid w:val="008D3455"/>
    <w:rsid w:val="008D5551"/>
    <w:rsid w:val="008E3CC2"/>
    <w:rsid w:val="008E5B5A"/>
    <w:rsid w:val="008E7439"/>
    <w:rsid w:val="008E78CB"/>
    <w:rsid w:val="008F0766"/>
    <w:rsid w:val="008F1F13"/>
    <w:rsid w:val="008F6539"/>
    <w:rsid w:val="0090128E"/>
    <w:rsid w:val="00903C94"/>
    <w:rsid w:val="00906174"/>
    <w:rsid w:val="009079E7"/>
    <w:rsid w:val="00911E09"/>
    <w:rsid w:val="00912C03"/>
    <w:rsid w:val="009134B6"/>
    <w:rsid w:val="00913C8D"/>
    <w:rsid w:val="009148C4"/>
    <w:rsid w:val="009166E3"/>
    <w:rsid w:val="00930175"/>
    <w:rsid w:val="00930419"/>
    <w:rsid w:val="0093297F"/>
    <w:rsid w:val="00933338"/>
    <w:rsid w:val="00936387"/>
    <w:rsid w:val="0094381A"/>
    <w:rsid w:val="00947F71"/>
    <w:rsid w:val="00954FFC"/>
    <w:rsid w:val="0096728B"/>
    <w:rsid w:val="00967446"/>
    <w:rsid w:val="00967FDE"/>
    <w:rsid w:val="00970501"/>
    <w:rsid w:val="009705D9"/>
    <w:rsid w:val="0097081D"/>
    <w:rsid w:val="00971519"/>
    <w:rsid w:val="00974194"/>
    <w:rsid w:val="00975542"/>
    <w:rsid w:val="00980046"/>
    <w:rsid w:val="00982129"/>
    <w:rsid w:val="00985FAC"/>
    <w:rsid w:val="009867E3"/>
    <w:rsid w:val="00990E5B"/>
    <w:rsid w:val="009959CA"/>
    <w:rsid w:val="00996B15"/>
    <w:rsid w:val="009B0E72"/>
    <w:rsid w:val="009B2A1F"/>
    <w:rsid w:val="009C02BF"/>
    <w:rsid w:val="009C6CFC"/>
    <w:rsid w:val="009C7D95"/>
    <w:rsid w:val="009D067D"/>
    <w:rsid w:val="009D37BC"/>
    <w:rsid w:val="009D3B1A"/>
    <w:rsid w:val="009E388C"/>
    <w:rsid w:val="009F47EB"/>
    <w:rsid w:val="009F4BB2"/>
    <w:rsid w:val="009F6C03"/>
    <w:rsid w:val="00A03B0D"/>
    <w:rsid w:val="00A10263"/>
    <w:rsid w:val="00A13764"/>
    <w:rsid w:val="00A14911"/>
    <w:rsid w:val="00A26C61"/>
    <w:rsid w:val="00A31F57"/>
    <w:rsid w:val="00A321C6"/>
    <w:rsid w:val="00A332B4"/>
    <w:rsid w:val="00A36E11"/>
    <w:rsid w:val="00A46FA6"/>
    <w:rsid w:val="00A54AA2"/>
    <w:rsid w:val="00A54C6C"/>
    <w:rsid w:val="00A55552"/>
    <w:rsid w:val="00A6493C"/>
    <w:rsid w:val="00A67EA6"/>
    <w:rsid w:val="00A70DD4"/>
    <w:rsid w:val="00A72677"/>
    <w:rsid w:val="00A733AE"/>
    <w:rsid w:val="00A76DC2"/>
    <w:rsid w:val="00A879AC"/>
    <w:rsid w:val="00A9123A"/>
    <w:rsid w:val="00A918B0"/>
    <w:rsid w:val="00A92454"/>
    <w:rsid w:val="00A92F78"/>
    <w:rsid w:val="00A94FDB"/>
    <w:rsid w:val="00A94FEB"/>
    <w:rsid w:val="00A97A2E"/>
    <w:rsid w:val="00A97C05"/>
    <w:rsid w:val="00AA1006"/>
    <w:rsid w:val="00AA10CA"/>
    <w:rsid w:val="00AA400F"/>
    <w:rsid w:val="00AA541D"/>
    <w:rsid w:val="00AB5EB2"/>
    <w:rsid w:val="00AB78A1"/>
    <w:rsid w:val="00AC369A"/>
    <w:rsid w:val="00AD0F1E"/>
    <w:rsid w:val="00AD541E"/>
    <w:rsid w:val="00AD5AA9"/>
    <w:rsid w:val="00AE00AA"/>
    <w:rsid w:val="00AE582F"/>
    <w:rsid w:val="00AE5E84"/>
    <w:rsid w:val="00AE61E1"/>
    <w:rsid w:val="00AE7651"/>
    <w:rsid w:val="00AF0D8A"/>
    <w:rsid w:val="00AF2447"/>
    <w:rsid w:val="00AF4DF2"/>
    <w:rsid w:val="00B02145"/>
    <w:rsid w:val="00B04726"/>
    <w:rsid w:val="00B04D17"/>
    <w:rsid w:val="00B06BA4"/>
    <w:rsid w:val="00B06D57"/>
    <w:rsid w:val="00B1122A"/>
    <w:rsid w:val="00B12A9A"/>
    <w:rsid w:val="00B12CB7"/>
    <w:rsid w:val="00B14AF8"/>
    <w:rsid w:val="00B17494"/>
    <w:rsid w:val="00B335EF"/>
    <w:rsid w:val="00B344E1"/>
    <w:rsid w:val="00B4102E"/>
    <w:rsid w:val="00B4260A"/>
    <w:rsid w:val="00B45BD9"/>
    <w:rsid w:val="00B51404"/>
    <w:rsid w:val="00B53CBA"/>
    <w:rsid w:val="00B57629"/>
    <w:rsid w:val="00B61F77"/>
    <w:rsid w:val="00B672B7"/>
    <w:rsid w:val="00B722AD"/>
    <w:rsid w:val="00B760CA"/>
    <w:rsid w:val="00B761A8"/>
    <w:rsid w:val="00B85A0A"/>
    <w:rsid w:val="00B91AFF"/>
    <w:rsid w:val="00B94F66"/>
    <w:rsid w:val="00B96301"/>
    <w:rsid w:val="00BA1F07"/>
    <w:rsid w:val="00BA2FDE"/>
    <w:rsid w:val="00BB2C52"/>
    <w:rsid w:val="00BB3C43"/>
    <w:rsid w:val="00BB47D7"/>
    <w:rsid w:val="00BC0134"/>
    <w:rsid w:val="00BC10B5"/>
    <w:rsid w:val="00BC4A01"/>
    <w:rsid w:val="00BD21ED"/>
    <w:rsid w:val="00BD3859"/>
    <w:rsid w:val="00BD43C5"/>
    <w:rsid w:val="00BD5101"/>
    <w:rsid w:val="00BE0D95"/>
    <w:rsid w:val="00BE144B"/>
    <w:rsid w:val="00BE21FD"/>
    <w:rsid w:val="00BE4318"/>
    <w:rsid w:val="00BE50CC"/>
    <w:rsid w:val="00BF2667"/>
    <w:rsid w:val="00BF3544"/>
    <w:rsid w:val="00C02F59"/>
    <w:rsid w:val="00C12312"/>
    <w:rsid w:val="00C12747"/>
    <w:rsid w:val="00C17121"/>
    <w:rsid w:val="00C208CD"/>
    <w:rsid w:val="00C26428"/>
    <w:rsid w:val="00C30BCC"/>
    <w:rsid w:val="00C31710"/>
    <w:rsid w:val="00C31F10"/>
    <w:rsid w:val="00C419B2"/>
    <w:rsid w:val="00C41EDF"/>
    <w:rsid w:val="00C46816"/>
    <w:rsid w:val="00C47BC4"/>
    <w:rsid w:val="00C56D78"/>
    <w:rsid w:val="00C570F2"/>
    <w:rsid w:val="00C61A81"/>
    <w:rsid w:val="00C63655"/>
    <w:rsid w:val="00C67DDA"/>
    <w:rsid w:val="00C812D0"/>
    <w:rsid w:val="00C81590"/>
    <w:rsid w:val="00C86428"/>
    <w:rsid w:val="00C953BA"/>
    <w:rsid w:val="00C95558"/>
    <w:rsid w:val="00C97538"/>
    <w:rsid w:val="00CA14D4"/>
    <w:rsid w:val="00CB1A69"/>
    <w:rsid w:val="00CB6696"/>
    <w:rsid w:val="00CB7AEE"/>
    <w:rsid w:val="00CC1346"/>
    <w:rsid w:val="00CC4B16"/>
    <w:rsid w:val="00CC7363"/>
    <w:rsid w:val="00CD12DB"/>
    <w:rsid w:val="00CD3D26"/>
    <w:rsid w:val="00CD6BD0"/>
    <w:rsid w:val="00CD71CC"/>
    <w:rsid w:val="00CD7660"/>
    <w:rsid w:val="00CE15AB"/>
    <w:rsid w:val="00CE7405"/>
    <w:rsid w:val="00CE7CA7"/>
    <w:rsid w:val="00CF0CCD"/>
    <w:rsid w:val="00D021F8"/>
    <w:rsid w:val="00D03010"/>
    <w:rsid w:val="00D11E72"/>
    <w:rsid w:val="00D152DB"/>
    <w:rsid w:val="00D21095"/>
    <w:rsid w:val="00D2222C"/>
    <w:rsid w:val="00D26356"/>
    <w:rsid w:val="00D264E6"/>
    <w:rsid w:val="00D27D29"/>
    <w:rsid w:val="00D30963"/>
    <w:rsid w:val="00D37F60"/>
    <w:rsid w:val="00D45EA3"/>
    <w:rsid w:val="00D51E87"/>
    <w:rsid w:val="00D532CF"/>
    <w:rsid w:val="00D71E38"/>
    <w:rsid w:val="00D87757"/>
    <w:rsid w:val="00D90F4D"/>
    <w:rsid w:val="00D9365C"/>
    <w:rsid w:val="00DA298E"/>
    <w:rsid w:val="00DA575D"/>
    <w:rsid w:val="00DA57E0"/>
    <w:rsid w:val="00DA61C6"/>
    <w:rsid w:val="00DA746E"/>
    <w:rsid w:val="00DB671E"/>
    <w:rsid w:val="00DC1960"/>
    <w:rsid w:val="00DC71C3"/>
    <w:rsid w:val="00DD087E"/>
    <w:rsid w:val="00DD2816"/>
    <w:rsid w:val="00DE0A68"/>
    <w:rsid w:val="00DE155C"/>
    <w:rsid w:val="00DE478A"/>
    <w:rsid w:val="00DE4A8E"/>
    <w:rsid w:val="00DF445F"/>
    <w:rsid w:val="00DF74C7"/>
    <w:rsid w:val="00E002C3"/>
    <w:rsid w:val="00E0370C"/>
    <w:rsid w:val="00E12981"/>
    <w:rsid w:val="00E16467"/>
    <w:rsid w:val="00E21CDB"/>
    <w:rsid w:val="00E26DDC"/>
    <w:rsid w:val="00E40879"/>
    <w:rsid w:val="00E4217A"/>
    <w:rsid w:val="00E42C37"/>
    <w:rsid w:val="00E45FE2"/>
    <w:rsid w:val="00E4635A"/>
    <w:rsid w:val="00E46EE4"/>
    <w:rsid w:val="00E54310"/>
    <w:rsid w:val="00E54897"/>
    <w:rsid w:val="00E550BF"/>
    <w:rsid w:val="00E57616"/>
    <w:rsid w:val="00E6026C"/>
    <w:rsid w:val="00E60A3A"/>
    <w:rsid w:val="00E6317E"/>
    <w:rsid w:val="00E65CE0"/>
    <w:rsid w:val="00E70D89"/>
    <w:rsid w:val="00E71E8F"/>
    <w:rsid w:val="00E72341"/>
    <w:rsid w:val="00E7327B"/>
    <w:rsid w:val="00E75871"/>
    <w:rsid w:val="00E86E6F"/>
    <w:rsid w:val="00E9092B"/>
    <w:rsid w:val="00E90A6C"/>
    <w:rsid w:val="00E9281B"/>
    <w:rsid w:val="00EA01DF"/>
    <w:rsid w:val="00EA34C1"/>
    <w:rsid w:val="00EA56AA"/>
    <w:rsid w:val="00EA5885"/>
    <w:rsid w:val="00EB2571"/>
    <w:rsid w:val="00EC4E67"/>
    <w:rsid w:val="00EC687A"/>
    <w:rsid w:val="00EC6E9B"/>
    <w:rsid w:val="00EC78F6"/>
    <w:rsid w:val="00ED1DF6"/>
    <w:rsid w:val="00ED2CA2"/>
    <w:rsid w:val="00ED4177"/>
    <w:rsid w:val="00ED63E6"/>
    <w:rsid w:val="00EE1372"/>
    <w:rsid w:val="00EE250B"/>
    <w:rsid w:val="00EE67D1"/>
    <w:rsid w:val="00EE7143"/>
    <w:rsid w:val="00EE7B50"/>
    <w:rsid w:val="00EF3F1F"/>
    <w:rsid w:val="00EF6C45"/>
    <w:rsid w:val="00F02D1F"/>
    <w:rsid w:val="00F05753"/>
    <w:rsid w:val="00F058C4"/>
    <w:rsid w:val="00F07C28"/>
    <w:rsid w:val="00F16625"/>
    <w:rsid w:val="00F167B9"/>
    <w:rsid w:val="00F17308"/>
    <w:rsid w:val="00F21582"/>
    <w:rsid w:val="00F30276"/>
    <w:rsid w:val="00F318AE"/>
    <w:rsid w:val="00F31A24"/>
    <w:rsid w:val="00F3465A"/>
    <w:rsid w:val="00F43106"/>
    <w:rsid w:val="00F43415"/>
    <w:rsid w:val="00F50BD3"/>
    <w:rsid w:val="00F50D47"/>
    <w:rsid w:val="00F52B0C"/>
    <w:rsid w:val="00F53BB1"/>
    <w:rsid w:val="00F561B8"/>
    <w:rsid w:val="00F61E9C"/>
    <w:rsid w:val="00F64036"/>
    <w:rsid w:val="00F67493"/>
    <w:rsid w:val="00F703B1"/>
    <w:rsid w:val="00F737D6"/>
    <w:rsid w:val="00F82148"/>
    <w:rsid w:val="00F830CB"/>
    <w:rsid w:val="00F86FF0"/>
    <w:rsid w:val="00F90A63"/>
    <w:rsid w:val="00F933DC"/>
    <w:rsid w:val="00FA289E"/>
    <w:rsid w:val="00FA64FE"/>
    <w:rsid w:val="00FB2E96"/>
    <w:rsid w:val="00FB52CC"/>
    <w:rsid w:val="00FB590B"/>
    <w:rsid w:val="00FC056D"/>
    <w:rsid w:val="00FC1315"/>
    <w:rsid w:val="00FC1B37"/>
    <w:rsid w:val="00FC6324"/>
    <w:rsid w:val="00FD2BFE"/>
    <w:rsid w:val="00FD3377"/>
    <w:rsid w:val="00FD3B40"/>
    <w:rsid w:val="00FD6563"/>
    <w:rsid w:val="00FE2D7E"/>
    <w:rsid w:val="00FE2E5A"/>
    <w:rsid w:val="00FE42F8"/>
    <w:rsid w:val="00FE652E"/>
    <w:rsid w:val="00FE658C"/>
    <w:rsid w:val="00FE6858"/>
    <w:rsid w:val="00FF18B8"/>
    <w:rsid w:val="00FF5354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936425A9-31B8-4FAF-A144-5E46FA2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7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Nordland@njff.no" TargetMode="External"/><Relationship Id="rId5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Props1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FF1273-B8F6-48A7-BA39-D3C184231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1</TotalTime>
  <Pages>4</Pages>
  <Words>635</Words>
  <Characters>3683</Characters>
  <Application>Microsoft Office Word</Application>
  <DocSecurity>0</DocSecurity>
  <Lines>62</Lines>
  <Paragraphs>13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4305</CharactersWithSpaces>
  <SharedDoc>false</SharedDoc>
  <HLinks>
    <vt:vector size="24" baseType="variant"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6684760</vt:i4>
      </vt:variant>
      <vt:variant>
        <vt:i4>3</vt:i4>
      </vt:variant>
      <vt:variant>
        <vt:i4>0</vt:i4>
      </vt:variant>
      <vt:variant>
        <vt:i4>5</vt:i4>
      </vt:variant>
      <vt:variant>
        <vt:lpwstr>mailto:stigzach@start.no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Elise Larsen</cp:lastModifiedBy>
  <cp:revision>2</cp:revision>
  <cp:lastPrinted>2004-11-17T10:40:00Z</cp:lastPrinted>
  <dcterms:created xsi:type="dcterms:W3CDTF">2025-05-12T20:29:00Z</dcterms:created>
  <dcterms:modified xsi:type="dcterms:W3CDTF">2025-05-12T20:29:00Z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