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61E88" w14:textId="77777777" w:rsidR="00CB7AEE" w:rsidRDefault="00CB7AEE">
      <w:pPr>
        <w:rPr>
          <w:rFonts w:ascii="Trebuchet MS" w:hAnsi="Trebuchet MS"/>
          <w:sz w:val="22"/>
          <w:szCs w:val="22"/>
        </w:rPr>
      </w:pPr>
    </w:p>
    <w:p w14:paraId="55CFEF9F" w14:textId="77777777" w:rsidR="00E65CE0" w:rsidRDefault="00E65CE0" w:rsidP="00E65CE0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Til Styrets medlemmer</w:t>
      </w:r>
    </w:p>
    <w:p w14:paraId="25287C1B" w14:textId="55AC79A0" w:rsidR="00E65CE0" w:rsidRDefault="00452B1F" w:rsidP="00E65CE0">
      <w:pPr>
        <w:spacing w:before="240" w:after="2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Referat fra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styremøte nr.</w:t>
      </w:r>
      <w:r w:rsidR="0001141F">
        <w:rPr>
          <w:rFonts w:ascii="Arial" w:hAnsi="Arial" w:cs="Arial"/>
          <w:b/>
          <w:bCs/>
          <w:sz w:val="32"/>
          <w:szCs w:val="32"/>
        </w:rPr>
        <w:t>2</w:t>
      </w:r>
      <w:r w:rsidR="00E65CE0">
        <w:rPr>
          <w:rFonts w:ascii="Arial" w:hAnsi="Arial" w:cs="Arial"/>
          <w:b/>
          <w:bCs/>
          <w:sz w:val="32"/>
          <w:szCs w:val="32"/>
        </w:rPr>
        <w:t>/202</w:t>
      </w:r>
      <w:r w:rsidR="0001141F">
        <w:rPr>
          <w:rFonts w:ascii="Arial" w:hAnsi="Arial" w:cs="Arial"/>
          <w:b/>
          <w:bCs/>
          <w:sz w:val="32"/>
          <w:szCs w:val="32"/>
        </w:rPr>
        <w:t>3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NJFF-Nordland</w:t>
      </w:r>
    </w:p>
    <w:p w14:paraId="1D2DED61" w14:textId="3D45F678" w:rsidR="00E65CE0" w:rsidRDefault="00E65CE0" w:rsidP="00E65CE0">
      <w:pPr>
        <w:spacing w:after="120"/>
        <w:ind w:left="1418" w:hanging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Møtedato:</w:t>
      </w:r>
      <w:r>
        <w:rPr>
          <w:rFonts w:ascii="Arial" w:hAnsi="Arial" w:cs="Arial"/>
        </w:rPr>
        <w:tab/>
      </w:r>
      <w:r w:rsidR="0001141F">
        <w:rPr>
          <w:rFonts w:ascii="Arial" w:hAnsi="Arial" w:cs="Arial"/>
        </w:rPr>
        <w:t>15.06.2023</w:t>
      </w:r>
    </w:p>
    <w:p w14:paraId="05F8665A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Møtested:</w:t>
      </w:r>
      <w:r>
        <w:rPr>
          <w:rFonts w:ascii="Arial" w:hAnsi="Arial" w:cs="Arial"/>
        </w:rPr>
        <w:tab/>
        <w:t>Teams</w:t>
      </w:r>
    </w:p>
    <w:p w14:paraId="257B427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Møtestart:</w:t>
      </w:r>
      <w:r>
        <w:rPr>
          <w:rFonts w:ascii="Arial" w:hAnsi="Arial" w:cs="Arial"/>
        </w:rPr>
        <w:tab/>
        <w:t>18.00</w:t>
      </w:r>
    </w:p>
    <w:p w14:paraId="04B0C84A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Møteslutt:</w:t>
      </w:r>
      <w:r>
        <w:rPr>
          <w:rFonts w:ascii="Arial" w:hAnsi="Arial" w:cs="Arial"/>
        </w:rPr>
        <w:tab/>
        <w:t>20.30</w:t>
      </w:r>
    </w:p>
    <w:p w14:paraId="0D006D31" w14:textId="77777777" w:rsidR="00E65CE0" w:rsidRDefault="00E65CE0" w:rsidP="00E65CE0">
      <w:pPr>
        <w:spacing w:after="120"/>
        <w:ind w:left="1418" w:hanging="1418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Innkalte:</w:t>
      </w:r>
    </w:p>
    <w:p w14:paraId="6469AE04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Steinar Høgaas.</w:t>
      </w:r>
    </w:p>
    <w:p w14:paraId="4545B8A7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Nestleder og leder av hundeutvalget Norvald Ruderaas.</w:t>
      </w:r>
    </w:p>
    <w:p w14:paraId="1EC9B969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Sekretær Tove Bergkvist.</w:t>
      </w:r>
    </w:p>
    <w:p w14:paraId="3BDAA359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jaktutvalget Christer Øveraas.</w:t>
      </w:r>
    </w:p>
    <w:p w14:paraId="4DB95BA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skytterutvalget Stig Zachariassen.</w:t>
      </w:r>
    </w:p>
    <w:p w14:paraId="5AFD289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kvinneutvalget Beate Solli Nilsen.</w:t>
      </w:r>
    </w:p>
    <w:p w14:paraId="3D0A574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ungdomsutvalget Ivan Kleven.</w:t>
      </w:r>
    </w:p>
    <w:p w14:paraId="50C2603C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fiskeutvalget Cathrine Markussen.</w:t>
      </w:r>
    </w:p>
    <w:p w14:paraId="4BF2AECB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Administrasjonen: Ylva Edvardsen-Kvam, Jens Egil Pedersen.</w:t>
      </w:r>
    </w:p>
    <w:p w14:paraId="38288926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Saksliste med papirer sendes også nestledere og varamedlemmer.</w:t>
      </w:r>
    </w:p>
    <w:p w14:paraId="062243C3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Nestledere innkalles når utvalgsleder ikke kan delta. Varamedlemmer innkalles ved behov.</w:t>
      </w:r>
    </w:p>
    <w:p w14:paraId="46A6D57B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013ED85F" w14:textId="439A5E45" w:rsidR="00715957" w:rsidRDefault="00715957" w:rsidP="00715957">
      <w:pPr>
        <w:spacing w:after="120"/>
        <w:ind w:left="1418" w:hanging="1418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Til stede:</w:t>
      </w:r>
    </w:p>
    <w:p w14:paraId="62FF6D15" w14:textId="77777777" w:rsidR="00715957" w:rsidRDefault="00715957" w:rsidP="00715957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Steinar Høgaas.</w:t>
      </w:r>
    </w:p>
    <w:p w14:paraId="7C089DC9" w14:textId="77777777" w:rsidR="00715957" w:rsidRDefault="00715957" w:rsidP="00715957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Nestleder og leder av hundeutvalget Norvald Ruderaas.</w:t>
      </w:r>
    </w:p>
    <w:p w14:paraId="719A278B" w14:textId="77777777" w:rsidR="00715957" w:rsidRDefault="00715957" w:rsidP="00715957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Sekretær Tove Bergkvist.</w:t>
      </w:r>
    </w:p>
    <w:p w14:paraId="41EC05B1" w14:textId="77777777" w:rsidR="00715957" w:rsidRDefault="00715957" w:rsidP="00715957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jaktutvalget Christer Øveraas.</w:t>
      </w:r>
    </w:p>
    <w:p w14:paraId="16A33D6E" w14:textId="77777777" w:rsidR="00715957" w:rsidRDefault="00715957" w:rsidP="00715957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skytterutvalget Stig Zachariassen.</w:t>
      </w:r>
    </w:p>
    <w:p w14:paraId="0F786E8B" w14:textId="3DE3715C" w:rsidR="00715957" w:rsidRDefault="00715957" w:rsidP="00715957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kvinneutvalget Beate Solli Nilsen.</w:t>
      </w:r>
      <w:r w:rsidR="00983F1C">
        <w:rPr>
          <w:rFonts w:ascii="Arial" w:hAnsi="Arial" w:cs="Arial"/>
        </w:rPr>
        <w:t xml:space="preserve"> </w:t>
      </w:r>
    </w:p>
    <w:p w14:paraId="1A358C36" w14:textId="77777777" w:rsidR="00715957" w:rsidRDefault="00715957" w:rsidP="00715957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ungdomsutvalget Ivan Kleven.</w:t>
      </w:r>
    </w:p>
    <w:p w14:paraId="1350B28F" w14:textId="1FC88C24" w:rsidR="00715957" w:rsidRDefault="005323D1" w:rsidP="00715957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715957">
        <w:rPr>
          <w:rFonts w:ascii="Arial" w:hAnsi="Arial" w:cs="Arial"/>
        </w:rPr>
        <w:t xml:space="preserve">iskeutvalget </w:t>
      </w:r>
      <w:r w:rsidR="00983F1C">
        <w:rPr>
          <w:rFonts w:ascii="Arial" w:hAnsi="Arial" w:cs="Arial"/>
        </w:rPr>
        <w:t>Elise Larsen</w:t>
      </w:r>
    </w:p>
    <w:p w14:paraId="434C24EF" w14:textId="0EFA2F1D" w:rsidR="00C31710" w:rsidRPr="00715957" w:rsidRDefault="00715957" w:rsidP="00715957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Administrasjonen: Ylva Edvardsen-Kvam, Jens Egil Pedersen.</w:t>
      </w:r>
    </w:p>
    <w:p w14:paraId="3761EB58" w14:textId="77777777" w:rsidR="00C31710" w:rsidRDefault="00C31710" w:rsidP="00C31710">
      <w:pPr>
        <w:rPr>
          <w:rFonts w:eastAsiaTheme="minorHAnsi"/>
        </w:rPr>
      </w:pPr>
    </w:p>
    <w:p w14:paraId="034D638E" w14:textId="29017B78" w:rsidR="00715957" w:rsidRDefault="00715957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6"/>
        </w:rPr>
      </w:pPr>
      <w:r>
        <w:br w:type="page"/>
      </w:r>
    </w:p>
    <w:p w14:paraId="6B8E31DB" w14:textId="4AF0EE9D" w:rsidR="00E65CE0" w:rsidRDefault="00E65CE0" w:rsidP="00715957">
      <w:pPr>
        <w:pStyle w:val="Overskrift2"/>
      </w:pPr>
      <w:r>
        <w:lastRenderedPageBreak/>
        <w:t>Saksliste</w:t>
      </w:r>
    </w:p>
    <w:p w14:paraId="4FFAE965" w14:textId="77777777" w:rsidR="00B4260A" w:rsidRPr="00B4260A" w:rsidRDefault="00B4260A" w:rsidP="00B4260A">
      <w:pPr>
        <w:textAlignment w:val="baseline"/>
        <w:rPr>
          <w:rFonts w:ascii="Segoe UI" w:hAnsi="Segoe UI" w:cs="Segoe UI"/>
          <w:sz w:val="18"/>
          <w:szCs w:val="18"/>
        </w:rPr>
      </w:pPr>
      <w:r w:rsidRPr="00B4260A">
        <w:rPr>
          <w:rFonts w:ascii="Calibri" w:hAnsi="Calibri" w:cs="Calibri"/>
          <w:sz w:val="22"/>
          <w:szCs w:val="22"/>
        </w:rPr>
        <w:t> </w:t>
      </w:r>
    </w:p>
    <w:tbl>
      <w:tblPr>
        <w:tblW w:w="920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8071"/>
      </w:tblGrid>
      <w:tr w:rsidR="00B4260A" w:rsidRPr="00B4260A" w14:paraId="7FFA1160" w14:textId="77777777" w:rsidTr="00715957">
        <w:trPr>
          <w:trHeight w:val="300"/>
        </w:trPr>
        <w:tc>
          <w:tcPr>
            <w:tcW w:w="113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7D8A127" w14:textId="506D325C" w:rsidR="00B4260A" w:rsidRPr="004E5310" w:rsidRDefault="00B4260A" w:rsidP="00B4260A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>Sak 0</w:t>
            </w:r>
            <w:r w:rsidR="001972BC" w:rsidRPr="004E5310">
              <w:rPr>
                <w:b/>
                <w:bCs/>
                <w:sz w:val="22"/>
                <w:szCs w:val="22"/>
              </w:rPr>
              <w:t>9</w:t>
            </w:r>
            <w:r w:rsidRPr="004E5310">
              <w:rPr>
                <w:b/>
                <w:bCs/>
                <w:sz w:val="22"/>
                <w:szCs w:val="22"/>
              </w:rPr>
              <w:t>/23</w:t>
            </w:r>
            <w:r w:rsidRPr="004E5310">
              <w:rPr>
                <w:sz w:val="22"/>
                <w:szCs w:val="22"/>
              </w:rPr>
              <w:t> </w:t>
            </w:r>
          </w:p>
          <w:p w14:paraId="7CAB50B9" w14:textId="77777777" w:rsidR="00B4260A" w:rsidRPr="004E5310" w:rsidRDefault="00B4260A" w:rsidP="00B4260A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</w:tc>
        <w:tc>
          <w:tcPr>
            <w:tcW w:w="807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EBCC1FC" w14:textId="644BCF27" w:rsidR="00C0041E" w:rsidRPr="004E5310" w:rsidRDefault="00B4260A" w:rsidP="00B4260A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 xml:space="preserve">Godkjenning av </w:t>
            </w:r>
          </w:p>
          <w:p w14:paraId="5344B733" w14:textId="7B3CCFD6" w:rsidR="00B4260A" w:rsidRPr="00C0041E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 w:rsidRPr="00C0041E">
              <w:rPr>
                <w:sz w:val="22"/>
                <w:szCs w:val="22"/>
              </w:rPr>
              <w:t>innkalling og saksliste </w:t>
            </w:r>
          </w:p>
          <w:p w14:paraId="66FE4578" w14:textId="2DACFE3C" w:rsidR="00B4260A" w:rsidRPr="004E5310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Referat</w:t>
            </w:r>
            <w:r w:rsidR="00C31710" w:rsidRPr="004E5310">
              <w:rPr>
                <w:sz w:val="22"/>
                <w:szCs w:val="22"/>
              </w:rPr>
              <w:t xml:space="preserve"> </w:t>
            </w:r>
            <w:r w:rsidRPr="004E5310">
              <w:rPr>
                <w:sz w:val="22"/>
                <w:szCs w:val="22"/>
              </w:rPr>
              <w:t>fra Styremøte nr</w:t>
            </w:r>
            <w:r w:rsidR="00C472C3" w:rsidRPr="004E5310">
              <w:rPr>
                <w:sz w:val="22"/>
                <w:szCs w:val="22"/>
              </w:rPr>
              <w:t xml:space="preserve"> 1-23</w:t>
            </w:r>
            <w:r w:rsidRPr="004E5310">
              <w:rPr>
                <w:sz w:val="22"/>
                <w:szCs w:val="22"/>
              </w:rPr>
              <w:t xml:space="preserve"> </w:t>
            </w:r>
          </w:p>
          <w:p w14:paraId="2509B1E3" w14:textId="09189FCA" w:rsidR="00B4260A" w:rsidRPr="00251AEC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Saker til eventuelt</w:t>
            </w:r>
          </w:p>
        </w:tc>
      </w:tr>
      <w:tr w:rsidR="00B4260A" w:rsidRPr="00B4260A" w14:paraId="3EA3157C" w14:textId="77777777" w:rsidTr="00715957">
        <w:trPr>
          <w:trHeight w:val="300"/>
        </w:trPr>
        <w:tc>
          <w:tcPr>
            <w:tcW w:w="113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C0A9DF8" w14:textId="7FEBAB69" w:rsidR="00B4260A" w:rsidRPr="004E5310" w:rsidRDefault="00B4260A" w:rsidP="00B4260A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 xml:space="preserve">Sak </w:t>
            </w:r>
            <w:r w:rsidR="001972BC" w:rsidRPr="004E5310">
              <w:rPr>
                <w:b/>
                <w:bCs/>
                <w:sz w:val="22"/>
                <w:szCs w:val="22"/>
              </w:rPr>
              <w:t>10</w:t>
            </w:r>
            <w:r w:rsidRPr="004E5310">
              <w:rPr>
                <w:b/>
                <w:bCs/>
                <w:sz w:val="22"/>
                <w:szCs w:val="22"/>
              </w:rPr>
              <w:t>/23</w:t>
            </w:r>
            <w:r w:rsidRPr="004E5310">
              <w:rPr>
                <w:sz w:val="22"/>
                <w:szCs w:val="22"/>
              </w:rPr>
              <w:t> </w:t>
            </w:r>
          </w:p>
        </w:tc>
        <w:tc>
          <w:tcPr>
            <w:tcW w:w="807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BEAED6C" w14:textId="7232B7C4" w:rsidR="00487E83" w:rsidRPr="00251AEC" w:rsidRDefault="000E0B16" w:rsidP="00251AEC">
            <w:pPr>
              <w:pStyle w:val="v1msonormal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Gjennomgang av økonomi etter innføring av nytt økonomisyste</w:t>
            </w:r>
            <w:r w:rsidR="00251AE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m</w:t>
            </w:r>
          </w:p>
        </w:tc>
      </w:tr>
      <w:tr w:rsidR="00B61F77" w:rsidRPr="00B4260A" w14:paraId="509AEC01" w14:textId="77777777" w:rsidTr="00715957">
        <w:trPr>
          <w:trHeight w:val="300"/>
        </w:trPr>
        <w:tc>
          <w:tcPr>
            <w:tcW w:w="113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357F969" w14:textId="5C785D6C" w:rsidR="00B61F77" w:rsidRPr="004E5310" w:rsidRDefault="00B61F77" w:rsidP="005F1620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 xml:space="preserve">Sak </w:t>
            </w:r>
            <w:r w:rsidR="001972BC" w:rsidRPr="004E5310">
              <w:rPr>
                <w:b/>
                <w:bCs/>
                <w:sz w:val="22"/>
                <w:szCs w:val="22"/>
              </w:rPr>
              <w:t>11</w:t>
            </w:r>
            <w:r w:rsidRPr="004E5310">
              <w:rPr>
                <w:b/>
                <w:bCs/>
                <w:sz w:val="22"/>
                <w:szCs w:val="22"/>
              </w:rPr>
              <w:t>/23</w:t>
            </w:r>
            <w:r w:rsidRPr="004E5310">
              <w:rPr>
                <w:sz w:val="22"/>
                <w:szCs w:val="22"/>
              </w:rPr>
              <w:t> </w:t>
            </w:r>
          </w:p>
        </w:tc>
        <w:tc>
          <w:tcPr>
            <w:tcW w:w="807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471389C" w14:textId="1C4C5BB4" w:rsidR="004E5310" w:rsidRPr="00715957" w:rsidRDefault="00B61F77" w:rsidP="005F1620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> </w:t>
            </w:r>
            <w:r w:rsidR="001F38CC" w:rsidRPr="004E5310">
              <w:rPr>
                <w:b/>
                <w:bCs/>
                <w:i/>
                <w:iCs/>
                <w:sz w:val="26"/>
                <w:szCs w:val="26"/>
              </w:rPr>
              <w:t>Stimuleringsmidler:</w:t>
            </w:r>
          </w:p>
          <w:p w14:paraId="39641C35" w14:textId="55D393EF" w:rsidR="00A2549F" w:rsidRPr="004E5310" w:rsidRDefault="00A2549F" w:rsidP="005F1620">
            <w:pPr>
              <w:textAlignment w:val="baseline"/>
              <w:rPr>
                <w:sz w:val="22"/>
                <w:szCs w:val="22"/>
              </w:rPr>
            </w:pPr>
          </w:p>
        </w:tc>
      </w:tr>
      <w:tr w:rsidR="00B61F77" w:rsidRPr="001C112B" w14:paraId="4B3192BB" w14:textId="77777777" w:rsidTr="00715957">
        <w:trPr>
          <w:trHeight w:val="300"/>
        </w:trPr>
        <w:tc>
          <w:tcPr>
            <w:tcW w:w="113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AE8710F" w14:textId="49BCDDA7" w:rsidR="00B61F77" w:rsidRPr="004E5310" w:rsidRDefault="00B61F77" w:rsidP="005F1620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 xml:space="preserve">Sak </w:t>
            </w:r>
            <w:r w:rsidR="001972BC" w:rsidRPr="004E5310">
              <w:rPr>
                <w:b/>
                <w:bCs/>
                <w:sz w:val="22"/>
                <w:szCs w:val="22"/>
              </w:rPr>
              <w:t>12</w:t>
            </w:r>
            <w:r w:rsidRPr="004E5310">
              <w:rPr>
                <w:b/>
                <w:bCs/>
                <w:sz w:val="22"/>
                <w:szCs w:val="22"/>
              </w:rPr>
              <w:t>/23</w:t>
            </w:r>
            <w:r w:rsidRPr="004E5310">
              <w:rPr>
                <w:sz w:val="22"/>
                <w:szCs w:val="22"/>
              </w:rPr>
              <w:t> </w:t>
            </w:r>
          </w:p>
        </w:tc>
        <w:tc>
          <w:tcPr>
            <w:tcW w:w="807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979A811" w14:textId="590D8933" w:rsidR="007B54AD" w:rsidRPr="00715957" w:rsidRDefault="00C123FC" w:rsidP="00715957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>Profilering.</w:t>
            </w:r>
          </w:p>
        </w:tc>
      </w:tr>
      <w:tr w:rsidR="00B61F77" w:rsidRPr="00B4260A" w14:paraId="633C153A" w14:textId="77777777" w:rsidTr="00715957">
        <w:trPr>
          <w:trHeight w:val="300"/>
        </w:trPr>
        <w:tc>
          <w:tcPr>
            <w:tcW w:w="113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07BB6EEE" w14:textId="256B7BBC" w:rsidR="00B61F77" w:rsidRPr="004E5310" w:rsidRDefault="00B61F77" w:rsidP="005F1620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 xml:space="preserve">Sak </w:t>
            </w:r>
            <w:r w:rsidR="001972BC" w:rsidRPr="004E5310">
              <w:rPr>
                <w:b/>
                <w:bCs/>
                <w:sz w:val="22"/>
                <w:szCs w:val="22"/>
              </w:rPr>
              <w:t>13</w:t>
            </w:r>
            <w:r w:rsidRPr="004E5310">
              <w:rPr>
                <w:b/>
                <w:bCs/>
                <w:sz w:val="22"/>
                <w:szCs w:val="22"/>
              </w:rPr>
              <w:t>/23</w:t>
            </w:r>
            <w:r w:rsidRPr="004E5310">
              <w:rPr>
                <w:sz w:val="22"/>
                <w:szCs w:val="22"/>
              </w:rPr>
              <w:t> </w:t>
            </w:r>
          </w:p>
        </w:tc>
        <w:tc>
          <w:tcPr>
            <w:tcW w:w="807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0E99940" w14:textId="64136799" w:rsidR="00575444" w:rsidRPr="00E67AE8" w:rsidRDefault="00B61F77" w:rsidP="00577FCF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> </w:t>
            </w:r>
            <w:r w:rsidR="00AA6229" w:rsidRPr="004E5310">
              <w:rPr>
                <w:b/>
                <w:bCs/>
                <w:i/>
                <w:iCs/>
                <w:sz w:val="26"/>
                <w:szCs w:val="26"/>
              </w:rPr>
              <w:t xml:space="preserve">Skjomenvassdraget </w:t>
            </w:r>
            <w:r w:rsidR="00C0041E">
              <w:rPr>
                <w:b/>
                <w:bCs/>
                <w:i/>
                <w:iCs/>
                <w:sz w:val="26"/>
                <w:szCs w:val="26"/>
              </w:rPr>
              <w:t>–</w:t>
            </w:r>
            <w:r w:rsidR="00AA6229" w:rsidRPr="004E5310">
              <w:rPr>
                <w:b/>
                <w:bCs/>
                <w:i/>
                <w:iCs/>
                <w:sz w:val="26"/>
                <w:szCs w:val="26"/>
              </w:rPr>
              <w:t xml:space="preserve"> revisjon</w:t>
            </w:r>
          </w:p>
          <w:p w14:paraId="2BFEA63C" w14:textId="1409B171" w:rsidR="00B61F77" w:rsidRPr="004E5310" w:rsidRDefault="00B61F77" w:rsidP="005F1620">
            <w:pPr>
              <w:textAlignment w:val="baseline"/>
              <w:rPr>
                <w:sz w:val="22"/>
                <w:szCs w:val="22"/>
              </w:rPr>
            </w:pPr>
          </w:p>
        </w:tc>
      </w:tr>
      <w:tr w:rsidR="00E87A2F" w:rsidRPr="00B4260A" w14:paraId="4F258C50" w14:textId="77777777" w:rsidTr="00715957">
        <w:trPr>
          <w:trHeight w:val="300"/>
        </w:trPr>
        <w:tc>
          <w:tcPr>
            <w:tcW w:w="113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4BFA12E" w14:textId="36A50F67" w:rsidR="00E87A2F" w:rsidRPr="004E5310" w:rsidRDefault="00715957" w:rsidP="005F1620">
            <w:pPr>
              <w:textAlignment w:val="baselin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Sak </w:t>
            </w:r>
            <w:r w:rsidR="00E87A2F" w:rsidRPr="004E5310">
              <w:rPr>
                <w:b/>
                <w:bCs/>
                <w:sz w:val="22"/>
                <w:szCs w:val="22"/>
              </w:rPr>
              <w:t>14/23</w:t>
            </w:r>
          </w:p>
        </w:tc>
        <w:tc>
          <w:tcPr>
            <w:tcW w:w="807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669722F9" w14:textId="6189092A" w:rsidR="004E5310" w:rsidRPr="00251AEC" w:rsidRDefault="00C75F1E" w:rsidP="00251AEC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 xml:space="preserve">Rollefordeling </w:t>
            </w:r>
            <w:r w:rsidR="004E5310" w:rsidRPr="004E5310">
              <w:rPr>
                <w:b/>
                <w:bCs/>
                <w:i/>
                <w:iCs/>
                <w:sz w:val="26"/>
                <w:szCs w:val="26"/>
              </w:rPr>
              <w:t>Opplæringsvirksomheten.</w:t>
            </w:r>
          </w:p>
        </w:tc>
      </w:tr>
      <w:tr w:rsidR="00B61F77" w:rsidRPr="00C1680D" w14:paraId="6235C369" w14:textId="77777777" w:rsidTr="00715957">
        <w:trPr>
          <w:trHeight w:val="300"/>
        </w:trPr>
        <w:tc>
          <w:tcPr>
            <w:tcW w:w="113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AD1B361" w14:textId="7E6B63C2" w:rsidR="00B61F77" w:rsidRPr="004E5310" w:rsidRDefault="00B61F77" w:rsidP="005F1620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 xml:space="preserve">Sak </w:t>
            </w:r>
            <w:r w:rsidR="00E87A2F" w:rsidRPr="004E5310">
              <w:rPr>
                <w:b/>
                <w:bCs/>
                <w:sz w:val="22"/>
                <w:szCs w:val="22"/>
              </w:rPr>
              <w:t>15</w:t>
            </w:r>
            <w:r w:rsidRPr="004E5310">
              <w:rPr>
                <w:b/>
                <w:bCs/>
                <w:sz w:val="22"/>
                <w:szCs w:val="22"/>
              </w:rPr>
              <w:t>/23</w:t>
            </w:r>
            <w:r w:rsidRPr="004E5310">
              <w:rPr>
                <w:sz w:val="22"/>
                <w:szCs w:val="22"/>
              </w:rPr>
              <w:t> </w:t>
            </w:r>
          </w:p>
        </w:tc>
        <w:tc>
          <w:tcPr>
            <w:tcW w:w="807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C937000" w14:textId="67CE2202" w:rsidR="005F1620" w:rsidRPr="00251AEC" w:rsidRDefault="00B61F77" w:rsidP="005F1620">
            <w:pPr>
              <w:textAlignment w:val="baseline"/>
              <w:rPr>
                <w:b/>
                <w:i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> </w:t>
            </w:r>
            <w:r w:rsidR="007477D4">
              <w:rPr>
                <w:b/>
                <w:bCs/>
                <w:i/>
                <w:iCs/>
                <w:sz w:val="26"/>
                <w:szCs w:val="26"/>
              </w:rPr>
              <w:t>Instruktørpolitikk</w:t>
            </w:r>
          </w:p>
          <w:p w14:paraId="6FFD4465" w14:textId="3C90139D" w:rsidR="00FE0D7A" w:rsidRPr="00C1680D" w:rsidRDefault="00FE0D7A" w:rsidP="005F1620">
            <w:pPr>
              <w:textAlignment w:val="baseline"/>
              <w:rPr>
                <w:sz w:val="22"/>
                <w:szCs w:val="22"/>
              </w:rPr>
            </w:pPr>
          </w:p>
        </w:tc>
      </w:tr>
      <w:tr w:rsidR="007B54AD" w:rsidRPr="00B4260A" w14:paraId="4D8129BD" w14:textId="77777777" w:rsidTr="00715957">
        <w:trPr>
          <w:trHeight w:val="300"/>
        </w:trPr>
        <w:tc>
          <w:tcPr>
            <w:tcW w:w="113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0207CDBA" w14:textId="6844C82E" w:rsidR="007B54AD" w:rsidRPr="004E5310" w:rsidRDefault="00030BF6" w:rsidP="005F1620">
            <w:pPr>
              <w:textAlignment w:val="baselin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Sak</w:t>
            </w:r>
            <w:r w:rsidR="00E67AE8">
              <w:rPr>
                <w:b/>
                <w:bCs/>
                <w:sz w:val="22"/>
                <w:szCs w:val="22"/>
              </w:rPr>
              <w:t xml:space="preserve"> </w:t>
            </w:r>
            <w:r w:rsidR="007B54AD">
              <w:rPr>
                <w:b/>
                <w:bCs/>
                <w:sz w:val="22"/>
                <w:szCs w:val="22"/>
              </w:rPr>
              <w:t>16/23</w:t>
            </w:r>
          </w:p>
        </w:tc>
        <w:tc>
          <w:tcPr>
            <w:tcW w:w="807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006C157E" w14:textId="62D36D42" w:rsidR="00303132" w:rsidRPr="00E67AE8" w:rsidRDefault="007B54AD" w:rsidP="005F1620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Deltagelse på Messer.</w:t>
            </w:r>
          </w:p>
        </w:tc>
      </w:tr>
      <w:tr w:rsidR="000E3463" w:rsidRPr="00B4260A" w14:paraId="6BE012A7" w14:textId="77777777" w:rsidTr="00715957">
        <w:trPr>
          <w:trHeight w:val="300"/>
        </w:trPr>
        <w:tc>
          <w:tcPr>
            <w:tcW w:w="113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694F20CD" w14:textId="08112F03" w:rsidR="000E3463" w:rsidRDefault="00E67AE8" w:rsidP="005F1620">
            <w:pPr>
              <w:textAlignment w:val="baselin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Sak </w:t>
            </w:r>
            <w:r w:rsidR="000E3463">
              <w:rPr>
                <w:b/>
                <w:bCs/>
                <w:sz w:val="22"/>
                <w:szCs w:val="22"/>
              </w:rPr>
              <w:t>17/23</w:t>
            </w:r>
          </w:p>
        </w:tc>
        <w:tc>
          <w:tcPr>
            <w:tcW w:w="807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BAA35D6" w14:textId="161B1EB6" w:rsidR="00A012D6" w:rsidRDefault="000E3463" w:rsidP="00251AEC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Revisjon av instruk</w:t>
            </w:r>
            <w:r w:rsidR="00C0097A">
              <w:rPr>
                <w:b/>
                <w:bCs/>
                <w:i/>
                <w:iCs/>
                <w:sz w:val="26"/>
                <w:szCs w:val="26"/>
              </w:rPr>
              <w:t>s for utvalgene.</w:t>
            </w:r>
          </w:p>
        </w:tc>
      </w:tr>
      <w:tr w:rsidR="00030BF6" w:rsidRPr="00B4260A" w14:paraId="7311C679" w14:textId="77777777" w:rsidTr="00715957">
        <w:trPr>
          <w:trHeight w:val="300"/>
        </w:trPr>
        <w:tc>
          <w:tcPr>
            <w:tcW w:w="113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3B4A4485" w14:textId="7ABDEA53" w:rsidR="00030BF6" w:rsidRDefault="00030BF6" w:rsidP="005F1620">
            <w:pPr>
              <w:textAlignment w:val="baselin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Sak</w:t>
            </w:r>
            <w:r w:rsidR="00E67AE8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A012D6">
              <w:rPr>
                <w:b/>
                <w:bCs/>
                <w:sz w:val="22"/>
                <w:szCs w:val="22"/>
              </w:rPr>
              <w:t>8</w:t>
            </w:r>
            <w:r>
              <w:rPr>
                <w:b/>
                <w:bCs/>
                <w:sz w:val="22"/>
                <w:szCs w:val="22"/>
              </w:rPr>
              <w:t>/23</w:t>
            </w:r>
          </w:p>
        </w:tc>
        <w:tc>
          <w:tcPr>
            <w:tcW w:w="807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B3388BF" w14:textId="2975FC5E" w:rsidR="00030BF6" w:rsidRDefault="00030BF6" w:rsidP="00251AEC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>Orientering av regionsekretær og friluftsveileder</w:t>
            </w:r>
          </w:p>
        </w:tc>
      </w:tr>
      <w:tr w:rsidR="00B61F77" w:rsidRPr="00B4260A" w14:paraId="6C231686" w14:textId="77777777" w:rsidTr="00715957">
        <w:trPr>
          <w:trHeight w:val="580"/>
        </w:trPr>
        <w:tc>
          <w:tcPr>
            <w:tcW w:w="113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0A14B3F" w14:textId="1D7466AE" w:rsidR="00B61F77" w:rsidRPr="004E5310" w:rsidRDefault="00B61F77" w:rsidP="005F1620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 xml:space="preserve">Sak </w:t>
            </w:r>
            <w:r w:rsidR="001972BC" w:rsidRPr="004E5310">
              <w:rPr>
                <w:b/>
                <w:bCs/>
                <w:sz w:val="22"/>
                <w:szCs w:val="22"/>
              </w:rPr>
              <w:t>1</w:t>
            </w:r>
            <w:r w:rsidR="00A012D6">
              <w:rPr>
                <w:b/>
                <w:bCs/>
                <w:sz w:val="22"/>
                <w:szCs w:val="22"/>
              </w:rPr>
              <w:t>9</w:t>
            </w:r>
            <w:r w:rsidRPr="004E5310">
              <w:rPr>
                <w:b/>
                <w:bCs/>
                <w:sz w:val="22"/>
                <w:szCs w:val="22"/>
              </w:rPr>
              <w:t>/23</w:t>
            </w:r>
            <w:r w:rsidRPr="004E5310">
              <w:rPr>
                <w:sz w:val="22"/>
                <w:szCs w:val="22"/>
              </w:rPr>
              <w:t> </w:t>
            </w:r>
          </w:p>
        </w:tc>
        <w:tc>
          <w:tcPr>
            <w:tcW w:w="807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066F0518" w14:textId="1D7B293C" w:rsidR="00B61F77" w:rsidRPr="00251AEC" w:rsidRDefault="00B61F77" w:rsidP="005F1620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> </w:t>
            </w:r>
            <w:r w:rsidR="000A21E1" w:rsidRPr="004E5310">
              <w:rPr>
                <w:b/>
                <w:bCs/>
                <w:i/>
                <w:iCs/>
                <w:sz w:val="26"/>
                <w:szCs w:val="26"/>
              </w:rPr>
              <w:t>Neste styremøte – bestemme dato og</w:t>
            </w:r>
            <w:r w:rsidR="00D33F36" w:rsidRPr="004E5310">
              <w:rPr>
                <w:b/>
                <w:bCs/>
                <w:i/>
                <w:iCs/>
                <w:sz w:val="26"/>
                <w:szCs w:val="26"/>
              </w:rPr>
              <w:t xml:space="preserve"> om det er fysisk/teams</w:t>
            </w:r>
          </w:p>
        </w:tc>
      </w:tr>
      <w:tr w:rsidR="00B4260A" w:rsidRPr="00B4260A" w14:paraId="20368C51" w14:textId="77777777" w:rsidTr="00715957">
        <w:trPr>
          <w:trHeight w:val="300"/>
        </w:trPr>
        <w:tc>
          <w:tcPr>
            <w:tcW w:w="113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51901BE8" w14:textId="08A7AB7C" w:rsidR="00D33F36" w:rsidRPr="004E5310" w:rsidRDefault="00D33F36" w:rsidP="00B4260A">
            <w:pPr>
              <w:textAlignment w:val="baseline"/>
              <w:rPr>
                <w:b/>
                <w:bCs/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>Sak</w:t>
            </w:r>
            <w:r w:rsidR="00E67AE8">
              <w:rPr>
                <w:b/>
                <w:bCs/>
                <w:sz w:val="22"/>
                <w:szCs w:val="22"/>
              </w:rPr>
              <w:t xml:space="preserve"> </w:t>
            </w:r>
            <w:r w:rsidR="009A6435">
              <w:rPr>
                <w:b/>
                <w:bCs/>
                <w:sz w:val="22"/>
                <w:szCs w:val="22"/>
              </w:rPr>
              <w:t>20</w:t>
            </w:r>
            <w:r w:rsidRPr="004E5310">
              <w:rPr>
                <w:b/>
                <w:bCs/>
                <w:sz w:val="22"/>
                <w:szCs w:val="22"/>
              </w:rPr>
              <w:t>/23</w:t>
            </w:r>
          </w:p>
        </w:tc>
        <w:tc>
          <w:tcPr>
            <w:tcW w:w="807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08B6F38" w14:textId="52A92B2A" w:rsidR="00B4260A" w:rsidRPr="004E5310" w:rsidRDefault="00D33F36" w:rsidP="00B4260A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>Eventuelt</w:t>
            </w:r>
          </w:p>
        </w:tc>
      </w:tr>
    </w:tbl>
    <w:p w14:paraId="289A81AB" w14:textId="099C8ECD" w:rsidR="00E65CE0" w:rsidRDefault="00E65CE0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761D1048" w14:textId="77777777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02463F3C" w14:textId="77777777" w:rsidR="00251AEC" w:rsidRPr="00715957" w:rsidRDefault="00251AEC" w:rsidP="00715957">
      <w:pPr>
        <w:pStyle w:val="Overskrift2"/>
      </w:pPr>
      <w:r w:rsidRPr="00715957">
        <w:t>Referat</w:t>
      </w:r>
    </w:p>
    <w:tbl>
      <w:tblPr>
        <w:tblW w:w="920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355"/>
      </w:tblGrid>
      <w:tr w:rsidR="00251AEC" w:rsidRPr="00B4260A" w14:paraId="7EFD6C7C" w14:textId="77777777" w:rsidTr="0007351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667FF55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>Sak 09/23</w:t>
            </w:r>
            <w:r w:rsidRPr="004E5310">
              <w:rPr>
                <w:sz w:val="22"/>
                <w:szCs w:val="22"/>
              </w:rPr>
              <w:t> </w:t>
            </w:r>
          </w:p>
          <w:p w14:paraId="2EBB2005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861D5D9" w14:textId="6BB50184" w:rsidR="00251AEC" w:rsidRPr="004E5310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 xml:space="preserve">Godkjenning av </w:t>
            </w:r>
          </w:p>
          <w:p w14:paraId="4C55A6A5" w14:textId="43640553" w:rsidR="00251AEC" w:rsidRPr="00C0041E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 w:rsidRPr="00C0041E">
              <w:rPr>
                <w:sz w:val="22"/>
                <w:szCs w:val="22"/>
              </w:rPr>
              <w:t xml:space="preserve">innkalling og </w:t>
            </w:r>
            <w:r w:rsidR="005323D1" w:rsidRPr="00C0041E">
              <w:rPr>
                <w:sz w:val="22"/>
                <w:szCs w:val="22"/>
              </w:rPr>
              <w:t xml:space="preserve">saksliste </w:t>
            </w:r>
            <w:r w:rsidR="005323D1" w:rsidRPr="005323D1">
              <w:rPr>
                <w:i/>
                <w:iCs/>
                <w:sz w:val="22"/>
                <w:szCs w:val="22"/>
              </w:rPr>
              <w:t>-</w:t>
            </w:r>
            <w:r w:rsidR="005707E9" w:rsidRPr="005323D1">
              <w:rPr>
                <w:i/>
                <w:iCs/>
                <w:sz w:val="22"/>
                <w:szCs w:val="22"/>
              </w:rPr>
              <w:t xml:space="preserve"> godkjent</w:t>
            </w:r>
            <w:r w:rsidR="005707E9">
              <w:rPr>
                <w:sz w:val="22"/>
                <w:szCs w:val="22"/>
              </w:rPr>
              <w:t xml:space="preserve"> </w:t>
            </w:r>
          </w:p>
          <w:p w14:paraId="0CE6E65B" w14:textId="7320E568" w:rsidR="00251AEC" w:rsidRPr="004E5310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 xml:space="preserve">Referat fra Styremøte nr 1-23 </w:t>
            </w:r>
            <w:r w:rsidR="005707E9">
              <w:rPr>
                <w:sz w:val="22"/>
                <w:szCs w:val="22"/>
              </w:rPr>
              <w:t xml:space="preserve">- </w:t>
            </w:r>
            <w:r w:rsidR="005707E9" w:rsidRPr="005323D1">
              <w:rPr>
                <w:i/>
                <w:iCs/>
                <w:sz w:val="22"/>
                <w:szCs w:val="22"/>
              </w:rPr>
              <w:t>godkjent</w:t>
            </w:r>
          </w:p>
          <w:p w14:paraId="111FDF71" w14:textId="500DC2DD" w:rsidR="00251AEC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Saker til eventuelt</w:t>
            </w:r>
          </w:p>
          <w:p w14:paraId="0ECBB63D" w14:textId="043650B8" w:rsidR="00251AEC" w:rsidRPr="005323D1" w:rsidRDefault="004127A7" w:rsidP="005323D1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Innlei</w:t>
            </w:r>
            <w:r w:rsidR="005323D1">
              <w:rPr>
                <w:sz w:val="22"/>
                <w:szCs w:val="22"/>
              </w:rPr>
              <w:t>e av</w:t>
            </w:r>
            <w:r>
              <w:rPr>
                <w:sz w:val="22"/>
                <w:szCs w:val="22"/>
              </w:rPr>
              <w:t xml:space="preserve"> ekstern instruktør </w:t>
            </w:r>
          </w:p>
          <w:p w14:paraId="381B00E0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</w:tc>
      </w:tr>
      <w:tr w:rsidR="00251AEC" w:rsidRPr="00B4260A" w14:paraId="3446AA7C" w14:textId="77777777" w:rsidTr="0007351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B37CC74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>Sak 10/23</w:t>
            </w:r>
            <w:r w:rsidRPr="004E5310">
              <w:rPr>
                <w:sz w:val="22"/>
                <w:szCs w:val="22"/>
              </w:rPr>
              <w:t> </w:t>
            </w:r>
          </w:p>
          <w:p w14:paraId="06AB5E47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  <w:p w14:paraId="774C7EFD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CB0AEC3" w14:textId="77777777" w:rsidR="00251AEC" w:rsidRPr="004E5310" w:rsidRDefault="00251AEC" w:rsidP="00073513">
            <w:pPr>
              <w:pStyle w:val="v1msonormal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Gjennomgang av økonomi etter innføring av nytt økonomisystem</w:t>
            </w:r>
          </w:p>
          <w:p w14:paraId="4DFAF42D" w14:textId="0C8AB193" w:rsidR="00C14BA3" w:rsidRDefault="00C14BA3" w:rsidP="00073513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Ylva orienterte. </w:t>
            </w:r>
            <w:r w:rsidR="009026BD">
              <w:rPr>
                <w:rFonts w:ascii="Times New Roman" w:hAnsi="Times New Roman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konomi</w:t>
            </w:r>
            <w:r w:rsidR="009026BD">
              <w:rPr>
                <w:rFonts w:ascii="Times New Roman" w:hAnsi="Times New Roman" w:cs="Times New Roman"/>
              </w:rPr>
              <w:t>en er god.</w:t>
            </w:r>
          </w:p>
          <w:p w14:paraId="2BD7E41A" w14:textId="796D93B8" w:rsidR="00251AEC" w:rsidRDefault="00251AEC" w:rsidP="00073513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E5310">
              <w:rPr>
                <w:rFonts w:ascii="Times New Roman" w:hAnsi="Times New Roman" w:cs="Times New Roman"/>
              </w:rPr>
              <w:t>Innkjøp og profilering av henger</w:t>
            </w:r>
            <w:r w:rsidR="004127A7">
              <w:rPr>
                <w:rFonts w:ascii="Times New Roman" w:hAnsi="Times New Roman" w:cs="Times New Roman"/>
              </w:rPr>
              <w:t xml:space="preserve">: 40.00 fra </w:t>
            </w:r>
            <w:r w:rsidR="009026BD">
              <w:rPr>
                <w:rFonts w:ascii="Times New Roman" w:hAnsi="Times New Roman" w:cs="Times New Roman"/>
              </w:rPr>
              <w:t>Sparebankstiftelsen</w:t>
            </w:r>
            <w:r w:rsidR="004127A7">
              <w:rPr>
                <w:rFonts w:ascii="Times New Roman" w:hAnsi="Times New Roman" w:cs="Times New Roman"/>
              </w:rPr>
              <w:t>. Skap</w:t>
            </w:r>
            <w:r w:rsidR="009026BD">
              <w:rPr>
                <w:rFonts w:ascii="Times New Roman" w:hAnsi="Times New Roman" w:cs="Times New Roman"/>
              </w:rPr>
              <w:t>-</w:t>
            </w:r>
            <w:r w:rsidR="004127A7">
              <w:rPr>
                <w:rFonts w:ascii="Times New Roman" w:hAnsi="Times New Roman" w:cs="Times New Roman"/>
              </w:rPr>
              <w:t xml:space="preserve">henger med plass. Innhenter flere tilbud. Muligheter for taklast? Vil overskride 40.000. </w:t>
            </w:r>
          </w:p>
          <w:p w14:paraId="41666C40" w14:textId="5F479853" w:rsidR="004127A7" w:rsidRDefault="009026BD" w:rsidP="006A262F">
            <w:pPr>
              <w:pStyle w:val="v1msonormal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Vil koste mellom </w:t>
            </w:r>
            <w:r w:rsidR="004127A7">
              <w:rPr>
                <w:rFonts w:ascii="Times New Roman" w:hAnsi="Times New Roman" w:cs="Times New Roman"/>
              </w:rPr>
              <w:t>55.000 – 60.000</w:t>
            </w:r>
            <w:r w:rsidR="006A262F">
              <w:rPr>
                <w:rFonts w:ascii="Times New Roman" w:hAnsi="Times New Roman" w:cs="Times New Roman"/>
              </w:rPr>
              <w:t xml:space="preserve">. </w:t>
            </w:r>
            <w:r w:rsidR="004127A7">
              <w:rPr>
                <w:rFonts w:ascii="Times New Roman" w:hAnsi="Times New Roman" w:cs="Times New Roman"/>
              </w:rPr>
              <w:t xml:space="preserve">Profilering – med gode bilder! </w:t>
            </w:r>
            <w:r w:rsidR="00C14BA3">
              <w:rPr>
                <w:rFonts w:ascii="Times New Roman" w:hAnsi="Times New Roman" w:cs="Times New Roman"/>
              </w:rPr>
              <w:t>Send gjerne bilder til Jens</w:t>
            </w:r>
          </w:p>
          <w:p w14:paraId="74082F6F" w14:textId="07598590" w:rsidR="00C14BA3" w:rsidRPr="006A262F" w:rsidRDefault="006A262F" w:rsidP="004127A7">
            <w:pPr>
              <w:pStyle w:val="v1msonormal"/>
              <w:ind w:left="720"/>
              <w:rPr>
                <w:rFonts w:ascii="Times New Roman" w:hAnsi="Times New Roman" w:cs="Times New Roman"/>
                <w:i/>
                <w:iCs/>
              </w:rPr>
            </w:pPr>
            <w:r w:rsidRPr="006A262F">
              <w:rPr>
                <w:rFonts w:ascii="Times New Roman" w:hAnsi="Times New Roman" w:cs="Times New Roman"/>
                <w:i/>
                <w:iCs/>
              </w:rPr>
              <w:t xml:space="preserve">Vedtak: </w:t>
            </w:r>
            <w:r w:rsidR="00C14BA3" w:rsidRPr="006A262F">
              <w:rPr>
                <w:rFonts w:ascii="Times New Roman" w:hAnsi="Times New Roman" w:cs="Times New Roman"/>
                <w:i/>
                <w:iCs/>
              </w:rPr>
              <w:t>Styret støtter denne investeringen</w:t>
            </w:r>
          </w:p>
          <w:p w14:paraId="312D5C9C" w14:textId="02236FC4" w:rsidR="004127A7" w:rsidRPr="004E5310" w:rsidRDefault="004127A7" w:rsidP="004127A7">
            <w:pPr>
              <w:pStyle w:val="v1msonormal"/>
              <w:ind w:left="720"/>
              <w:rPr>
                <w:rFonts w:ascii="Times New Roman" w:hAnsi="Times New Roman" w:cs="Times New Roman"/>
              </w:rPr>
            </w:pPr>
          </w:p>
        </w:tc>
      </w:tr>
      <w:tr w:rsidR="00251AEC" w:rsidRPr="00B4260A" w14:paraId="29E74896" w14:textId="77777777" w:rsidTr="0007351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6071A69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>Sak 11/23</w:t>
            </w:r>
            <w:r w:rsidRPr="004E5310">
              <w:rPr>
                <w:sz w:val="22"/>
                <w:szCs w:val="22"/>
              </w:rPr>
              <w:t> </w:t>
            </w:r>
          </w:p>
          <w:p w14:paraId="298CECF0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  <w:p w14:paraId="1E6A6EE8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42D8B33" w14:textId="77777777" w:rsidR="00251AEC" w:rsidRPr="004E5310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> Stimuleringsmidler:</w:t>
            </w:r>
          </w:p>
          <w:p w14:paraId="12422A54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</w:p>
          <w:p w14:paraId="0F5E834E" w14:textId="77777777" w:rsidR="00251AEC" w:rsidRPr="004E5310" w:rsidRDefault="00251AEC" w:rsidP="00073513">
            <w:pPr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Forslag fra administrasjonen:</w:t>
            </w:r>
          </w:p>
          <w:p w14:paraId="37DFEFF3" w14:textId="68D7D670" w:rsidR="00251AEC" w:rsidRPr="004E5310" w:rsidRDefault="00AA2A13" w:rsidP="000735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250501FD" w14:textId="29D402E2" w:rsidR="00251AEC" w:rsidRPr="004E5310" w:rsidRDefault="00251AEC" w:rsidP="00073513">
            <w:pPr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Stimuleringsmiddelpotten økes fra 40 000,- til 60 000.-</w:t>
            </w:r>
            <w:r w:rsidR="00C14BA3">
              <w:rPr>
                <w:sz w:val="22"/>
                <w:szCs w:val="22"/>
              </w:rPr>
              <w:t xml:space="preserve"> i 2023</w:t>
            </w:r>
          </w:p>
          <w:p w14:paraId="4C2A100A" w14:textId="77777777" w:rsidR="00251AEC" w:rsidRPr="004E5310" w:rsidRDefault="00251AEC" w:rsidP="00073513">
            <w:pPr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Maksgrense for hvert arrangement økes fra 2500 til 5000,- Maks to arrangement pr. forening.</w:t>
            </w:r>
          </w:p>
          <w:p w14:paraId="04B63444" w14:textId="77777777" w:rsidR="00251AEC" w:rsidRPr="004E5310" w:rsidRDefault="00251AEC" w:rsidP="00073513">
            <w:pPr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Søknadsskjema digitaliseres (Forms.)</w:t>
            </w:r>
          </w:p>
          <w:p w14:paraId="5CFFC601" w14:textId="77777777" w:rsidR="00251AEC" w:rsidRDefault="00251AEC" w:rsidP="00073513">
            <w:pPr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Rapportskjema revideres, men videreføres. Slås sammen med regnskapsskjema.</w:t>
            </w:r>
          </w:p>
          <w:p w14:paraId="5B5C0222" w14:textId="77777777" w:rsidR="00251AEC" w:rsidRDefault="00251AEC" w:rsidP="000735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Søknader fra foreninger som ikke tidligere har fått/lenge siden de har fått prioriteres.</w:t>
            </w:r>
          </w:p>
          <w:p w14:paraId="73CAB029" w14:textId="32D3DFF2" w:rsidR="00251AEC" w:rsidRDefault="00C14BA3" w:rsidP="000735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Evaluering etter 2023.</w:t>
            </w:r>
          </w:p>
          <w:p w14:paraId="0543131F" w14:textId="77777777" w:rsidR="009026BD" w:rsidRDefault="009026BD" w:rsidP="00073513">
            <w:pPr>
              <w:rPr>
                <w:sz w:val="22"/>
                <w:szCs w:val="22"/>
              </w:rPr>
            </w:pPr>
          </w:p>
          <w:p w14:paraId="5F129CED" w14:textId="449A1C9E" w:rsidR="00C14BA3" w:rsidRPr="009026BD" w:rsidRDefault="009026BD" w:rsidP="00073513">
            <w:pPr>
              <w:rPr>
                <w:i/>
                <w:iCs/>
                <w:sz w:val="22"/>
                <w:szCs w:val="22"/>
              </w:rPr>
            </w:pPr>
            <w:r w:rsidRPr="009026BD">
              <w:rPr>
                <w:i/>
                <w:iCs/>
                <w:sz w:val="22"/>
                <w:szCs w:val="22"/>
              </w:rPr>
              <w:lastRenderedPageBreak/>
              <w:t>Forslaget vedtatt.</w:t>
            </w:r>
          </w:p>
          <w:p w14:paraId="2338D8A1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</w:p>
          <w:p w14:paraId="56DB5B2C" w14:textId="77777777" w:rsidR="00251AEC" w:rsidRPr="004E5310" w:rsidRDefault="00452B1F" w:rsidP="00073513">
            <w:pPr>
              <w:textAlignment w:val="baseline"/>
              <w:rPr>
                <w:sz w:val="22"/>
                <w:szCs w:val="22"/>
              </w:rPr>
            </w:pPr>
            <w:hyperlink r:id="rId11" w:history="1">
              <w:r w:rsidR="00251AEC" w:rsidRPr="004E5310">
                <w:rPr>
                  <w:rStyle w:val="Hyperkobling"/>
                  <w:sz w:val="22"/>
                  <w:szCs w:val="22"/>
                </w:rPr>
                <w:t>https://www.njff.no/nordland/stimuleringsmidler-njff-nordland</w:t>
              </w:r>
            </w:hyperlink>
            <w:r w:rsidR="00251AEC" w:rsidRPr="004E5310">
              <w:rPr>
                <w:sz w:val="22"/>
                <w:szCs w:val="22"/>
              </w:rPr>
              <w:t xml:space="preserve"> </w:t>
            </w:r>
          </w:p>
          <w:p w14:paraId="38459A26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</w:p>
          <w:p w14:paraId="6137849C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</w:p>
        </w:tc>
      </w:tr>
      <w:tr w:rsidR="00251AEC" w:rsidRPr="001C112B" w14:paraId="7450B59F" w14:textId="77777777" w:rsidTr="0007351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8D87C42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lastRenderedPageBreak/>
              <w:t>Sak 12/23</w:t>
            </w:r>
            <w:r w:rsidRPr="004E5310">
              <w:rPr>
                <w:sz w:val="22"/>
                <w:szCs w:val="22"/>
              </w:rPr>
              <w:t> </w:t>
            </w:r>
          </w:p>
          <w:p w14:paraId="1423BAAF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  <w:p w14:paraId="39BD82B9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64CC10F" w14:textId="77777777" w:rsidR="00251AEC" w:rsidRPr="004E5310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>Profilering.</w:t>
            </w:r>
          </w:p>
          <w:p w14:paraId="39972BB9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</w:p>
          <w:p w14:paraId="777538C9" w14:textId="77777777" w:rsidR="00251AEC" w:rsidRPr="004E5310" w:rsidRDefault="00251AEC" w:rsidP="00073513">
            <w:pPr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Vi har fått pristilbud på profileringsklær fra SQOOP. De leverer Klær til blant annet Statskog og FNF.</w:t>
            </w:r>
          </w:p>
          <w:p w14:paraId="67107C64" w14:textId="77777777" w:rsidR="00251AEC" w:rsidRPr="004E5310" w:rsidRDefault="00251AEC" w:rsidP="00073513">
            <w:pPr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De kan tilby Fjellrevenklær inkludert profileringstrykk (Logo) til en god pris.</w:t>
            </w:r>
          </w:p>
          <w:p w14:paraId="7E80EE74" w14:textId="2C910145" w:rsidR="00251AEC" w:rsidRDefault="00251AEC" w:rsidP="00073513">
            <w:pPr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 xml:space="preserve">Tilbudspris for bukse, jakke og fleece til hele styret + Fleece til fylkesinstruktør ble sum: 81000,- </w:t>
            </w:r>
            <w:r>
              <w:rPr>
                <w:sz w:val="22"/>
                <w:szCs w:val="22"/>
              </w:rPr>
              <w:t xml:space="preserve"> </w:t>
            </w:r>
            <w:r w:rsidRPr="004E5310">
              <w:rPr>
                <w:sz w:val="22"/>
                <w:szCs w:val="22"/>
              </w:rPr>
              <w:t>inkl.mva.</w:t>
            </w:r>
          </w:p>
          <w:p w14:paraId="66B5E2E8" w14:textId="77777777" w:rsidR="00763666" w:rsidRDefault="00763666" w:rsidP="000735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Farge brun. </w:t>
            </w:r>
          </w:p>
          <w:p w14:paraId="51EA8909" w14:textId="49D4B2BC" w:rsidR="00763666" w:rsidRDefault="00763666" w:rsidP="000735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Damemodell finnes også</w:t>
            </w:r>
          </w:p>
          <w:p w14:paraId="3348C816" w14:textId="77777777" w:rsidR="00251AEC" w:rsidRPr="004E5310" w:rsidRDefault="00251AEC" w:rsidP="00073513">
            <w:pPr>
              <w:rPr>
                <w:sz w:val="22"/>
                <w:szCs w:val="22"/>
              </w:rPr>
            </w:pPr>
          </w:p>
          <w:p w14:paraId="0A30B5DC" w14:textId="77777777" w:rsidR="00251AEC" w:rsidRPr="00C0041E" w:rsidRDefault="00251AEC" w:rsidP="00073513">
            <w:pPr>
              <w:rPr>
                <w:sz w:val="18"/>
                <w:szCs w:val="18"/>
                <w:lang w:val="da-DK"/>
              </w:rPr>
            </w:pPr>
            <w:r w:rsidRPr="00C0041E">
              <w:rPr>
                <w:sz w:val="18"/>
                <w:szCs w:val="18"/>
                <w:lang w:val="da-DK"/>
              </w:rPr>
              <w:t xml:space="preserve">Jakke: </w:t>
            </w:r>
            <w:hyperlink r:id="rId12" w:history="1">
              <w:r w:rsidRPr="00C0041E">
                <w:rPr>
                  <w:rStyle w:val="Hyperkobling"/>
                  <w:sz w:val="18"/>
                  <w:szCs w:val="18"/>
                  <w:lang w:val="da-DK"/>
                </w:rPr>
                <w:t>https://www.fjallraven.com/no/no/herre/jakker/turjakker/abisko-lite-trekking-jacket-m</w:t>
              </w:r>
            </w:hyperlink>
            <w:r w:rsidRPr="00C0041E">
              <w:rPr>
                <w:sz w:val="18"/>
                <w:szCs w:val="18"/>
                <w:lang w:val="da-DK"/>
              </w:rPr>
              <w:t xml:space="preserve"> </w:t>
            </w:r>
          </w:p>
          <w:p w14:paraId="09BD5F70" w14:textId="77777777" w:rsidR="00251AEC" w:rsidRPr="00A95EA1" w:rsidRDefault="00251AEC" w:rsidP="00073513">
            <w:pPr>
              <w:rPr>
                <w:sz w:val="18"/>
                <w:szCs w:val="18"/>
                <w:lang w:val="fi-FI"/>
              </w:rPr>
            </w:pPr>
            <w:r w:rsidRPr="00A95EA1">
              <w:rPr>
                <w:sz w:val="18"/>
                <w:szCs w:val="18"/>
                <w:lang w:val="fi-FI"/>
              </w:rPr>
              <w:t xml:space="preserve">Bukse: </w:t>
            </w:r>
            <w:hyperlink r:id="rId13" w:history="1">
              <w:r w:rsidRPr="00A95EA1">
                <w:rPr>
                  <w:rStyle w:val="Hyperkobling"/>
                  <w:sz w:val="18"/>
                  <w:szCs w:val="18"/>
                  <w:lang w:val="fi-FI"/>
                </w:rPr>
                <w:t>https://www.fjallraven.com/no/no/herre/bukser/turbukser/abisko-lite-trekking-trs-m-reg</w:t>
              </w:r>
            </w:hyperlink>
            <w:r w:rsidRPr="00A95EA1">
              <w:rPr>
                <w:sz w:val="18"/>
                <w:szCs w:val="18"/>
                <w:lang w:val="fi-FI"/>
              </w:rPr>
              <w:t xml:space="preserve"> </w:t>
            </w:r>
          </w:p>
          <w:p w14:paraId="41030D1A" w14:textId="77777777" w:rsidR="00251AEC" w:rsidRPr="00A95EA1" w:rsidRDefault="00251AEC" w:rsidP="00073513">
            <w:pPr>
              <w:rPr>
                <w:sz w:val="18"/>
                <w:szCs w:val="18"/>
                <w:lang w:val="en-US"/>
              </w:rPr>
            </w:pPr>
            <w:r w:rsidRPr="00A95EA1">
              <w:rPr>
                <w:sz w:val="18"/>
                <w:szCs w:val="18"/>
                <w:lang w:val="en-US"/>
              </w:rPr>
              <w:t xml:space="preserve">Fleece: </w:t>
            </w:r>
            <w:hyperlink r:id="rId14" w:history="1">
              <w:r w:rsidRPr="00A95EA1">
                <w:rPr>
                  <w:rStyle w:val="Hyperkobling"/>
                  <w:sz w:val="18"/>
                  <w:szCs w:val="18"/>
                  <w:lang w:val="en-US"/>
                </w:rPr>
                <w:t>https://www.fjallraven.com/no/no/herre/overdeler/fleece/abisko-lite-fleece-jacket-m?v=F86971%3a%3a7323450848880</w:t>
              </w:r>
            </w:hyperlink>
            <w:r w:rsidRPr="00A95EA1">
              <w:rPr>
                <w:sz w:val="18"/>
                <w:szCs w:val="18"/>
                <w:lang w:val="en-US"/>
              </w:rPr>
              <w:t xml:space="preserve"> </w:t>
            </w:r>
          </w:p>
          <w:p w14:paraId="2D1A67E0" w14:textId="77777777" w:rsidR="00251AEC" w:rsidRPr="004E5310" w:rsidRDefault="00251AEC" w:rsidP="00073513">
            <w:pPr>
              <w:rPr>
                <w:sz w:val="22"/>
                <w:szCs w:val="22"/>
                <w:lang w:val="en-US"/>
              </w:rPr>
            </w:pPr>
          </w:p>
          <w:p w14:paraId="690FD683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  <w:lang w:val="en-US"/>
              </w:rPr>
              <w:t> </w:t>
            </w:r>
            <w:r w:rsidRPr="004E5310">
              <w:rPr>
                <w:sz w:val="22"/>
                <w:szCs w:val="22"/>
              </w:rPr>
              <w:t>profileringsartikler – generell profilering</w:t>
            </w:r>
          </w:p>
          <w:p w14:paraId="1FA54D23" w14:textId="77777777" w:rsidR="00251AEC" w:rsidRPr="004E5310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Innkjøp av flere banner med ulike motiv med hsp årstider og aktivitet.</w:t>
            </w:r>
          </w:p>
          <w:p w14:paraId="238D009F" w14:textId="77777777" w:rsidR="00251AEC" w:rsidRPr="004E5310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  <w:lang w:val="en-US"/>
              </w:rPr>
            </w:pPr>
            <w:r w:rsidRPr="004E5310">
              <w:rPr>
                <w:sz w:val="22"/>
                <w:szCs w:val="22"/>
                <w:lang w:val="en-US"/>
              </w:rPr>
              <w:t>Kursmateriell til regioninstruktører</w:t>
            </w:r>
          </w:p>
          <w:p w14:paraId="735DA37C" w14:textId="77777777" w:rsidR="00251AEC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  <w:lang w:val="en-US"/>
              </w:rPr>
            </w:pPr>
            <w:r w:rsidRPr="004E5310">
              <w:rPr>
                <w:sz w:val="22"/>
                <w:szCs w:val="22"/>
                <w:lang w:val="en-US"/>
              </w:rPr>
              <w:t>Snyltekopp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14:paraId="2A03C365" w14:textId="57663637" w:rsidR="00251AEC" w:rsidRDefault="009026BD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</w:t>
            </w:r>
            <w:r w:rsidR="00251AEC">
              <w:rPr>
                <w:sz w:val="22"/>
                <w:szCs w:val="22"/>
                <w:lang w:val="en-US"/>
              </w:rPr>
              <w:t>ignalcaps</w:t>
            </w:r>
          </w:p>
          <w:p w14:paraId="7207CED7" w14:textId="77777777" w:rsidR="009026BD" w:rsidRDefault="009026BD" w:rsidP="009026BD">
            <w:pPr>
              <w:pStyle w:val="Listeavsnitt"/>
              <w:textAlignment w:val="baseline"/>
              <w:rPr>
                <w:sz w:val="22"/>
                <w:szCs w:val="22"/>
                <w:lang w:val="en-US"/>
              </w:rPr>
            </w:pPr>
          </w:p>
          <w:p w14:paraId="3096F00A" w14:textId="77777777" w:rsidR="009026BD" w:rsidRPr="009026BD" w:rsidRDefault="009026BD" w:rsidP="009026BD">
            <w:pPr>
              <w:rPr>
                <w:i/>
                <w:iCs/>
                <w:sz w:val="22"/>
                <w:szCs w:val="22"/>
              </w:rPr>
            </w:pPr>
            <w:r w:rsidRPr="009026BD">
              <w:rPr>
                <w:i/>
                <w:iCs/>
                <w:sz w:val="22"/>
                <w:szCs w:val="22"/>
              </w:rPr>
              <w:t xml:space="preserve">Vedtak: </w:t>
            </w:r>
          </w:p>
          <w:p w14:paraId="298372B2" w14:textId="77777777" w:rsidR="009026BD" w:rsidRPr="009026BD" w:rsidRDefault="009026BD" w:rsidP="009026BD">
            <w:pPr>
              <w:rPr>
                <w:i/>
                <w:iCs/>
                <w:sz w:val="22"/>
                <w:szCs w:val="22"/>
              </w:rPr>
            </w:pPr>
            <w:r w:rsidRPr="009026BD">
              <w:rPr>
                <w:i/>
                <w:iCs/>
                <w:sz w:val="22"/>
                <w:szCs w:val="22"/>
              </w:rPr>
              <w:t>Ylva og Jens får fullmakt til å iverksette!</w:t>
            </w:r>
          </w:p>
          <w:p w14:paraId="6A55B013" w14:textId="073AB393" w:rsidR="009026BD" w:rsidRPr="004E5310" w:rsidRDefault="009026BD" w:rsidP="009026BD">
            <w:pPr>
              <w:pStyle w:val="Listeavsnitt"/>
              <w:ind w:left="0"/>
              <w:textAlignment w:val="baseline"/>
              <w:rPr>
                <w:sz w:val="22"/>
                <w:szCs w:val="22"/>
                <w:lang w:val="en-US"/>
              </w:rPr>
            </w:pPr>
          </w:p>
        </w:tc>
      </w:tr>
      <w:tr w:rsidR="00251AEC" w:rsidRPr="00B4260A" w14:paraId="18542F69" w14:textId="77777777" w:rsidTr="0007351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754841B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>Sak 13/23</w:t>
            </w:r>
            <w:r w:rsidRPr="004E5310">
              <w:rPr>
                <w:sz w:val="22"/>
                <w:szCs w:val="22"/>
              </w:rPr>
              <w:t> </w:t>
            </w:r>
          </w:p>
          <w:p w14:paraId="605CD6A6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  <w:p w14:paraId="64A38C26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1447295" w14:textId="77777777" w:rsidR="00251AEC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 xml:space="preserve"> Skjomenvassdraget </w:t>
            </w:r>
            <w:r>
              <w:rPr>
                <w:b/>
                <w:bCs/>
                <w:i/>
                <w:iCs/>
                <w:sz w:val="26"/>
                <w:szCs w:val="26"/>
              </w:rPr>
              <w:t>–</w:t>
            </w:r>
            <w:r w:rsidRPr="004E5310">
              <w:rPr>
                <w:b/>
                <w:bCs/>
                <w:i/>
                <w:iCs/>
                <w:sz w:val="26"/>
                <w:szCs w:val="26"/>
              </w:rPr>
              <w:t xml:space="preserve"> revisjon</w:t>
            </w:r>
          </w:p>
          <w:p w14:paraId="69ECA3BB" w14:textId="394D07CE" w:rsidR="00251AEC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</w:p>
          <w:p w14:paraId="5B31427A" w14:textId="4925CA74" w:rsidR="009026BD" w:rsidRPr="009026BD" w:rsidRDefault="009026BD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Jens orienterer.</w:t>
            </w:r>
          </w:p>
          <w:p w14:paraId="1BD85039" w14:textId="548A6722" w:rsidR="009026BD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-Befaring NVE-Skjomen 27. juni.</w:t>
            </w:r>
            <w:r w:rsidR="007A2363">
              <w:rPr>
                <w:sz w:val="22"/>
                <w:szCs w:val="22"/>
              </w:rPr>
              <w:t xml:space="preserve"> </w:t>
            </w:r>
          </w:p>
          <w:p w14:paraId="17453D1A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</w:p>
          <w:p w14:paraId="5645CDE9" w14:textId="77777777" w:rsidR="00251AEC" w:rsidRPr="004E5310" w:rsidRDefault="00452B1F" w:rsidP="00073513">
            <w:pPr>
              <w:textAlignment w:val="baseline"/>
              <w:rPr>
                <w:rStyle w:val="Hyperkobling"/>
                <w:sz w:val="22"/>
                <w:szCs w:val="22"/>
              </w:rPr>
            </w:pPr>
            <w:hyperlink r:id="rId15" w:history="1">
              <w:r w:rsidR="00251AEC" w:rsidRPr="004E5310">
                <w:rPr>
                  <w:rStyle w:val="Hyperkobling"/>
                  <w:sz w:val="22"/>
                  <w:szCs w:val="22"/>
                </w:rPr>
                <w:t>https://www.nve.no/konsesjon/konsesjonssaker/konsesjonssak?id=7436&amp;type=V</w:t>
              </w:r>
            </w:hyperlink>
          </w:p>
          <w:p w14:paraId="4EF937B7" w14:textId="77777777" w:rsidR="00251AEC" w:rsidRPr="004E5310" w:rsidRDefault="00251AEC" w:rsidP="00073513">
            <w:pPr>
              <w:textAlignment w:val="baseline"/>
              <w:rPr>
                <w:rStyle w:val="Hyperkobling"/>
                <w:sz w:val="22"/>
                <w:szCs w:val="22"/>
              </w:rPr>
            </w:pPr>
          </w:p>
          <w:p w14:paraId="5CA367AE" w14:textId="77777777" w:rsidR="009026BD" w:rsidRPr="009026BD" w:rsidRDefault="009026BD" w:rsidP="009026BD">
            <w:pPr>
              <w:textAlignment w:val="baseline"/>
              <w:rPr>
                <w:i/>
                <w:iCs/>
                <w:sz w:val="22"/>
                <w:szCs w:val="22"/>
              </w:rPr>
            </w:pPr>
            <w:r w:rsidRPr="009026BD">
              <w:rPr>
                <w:i/>
                <w:iCs/>
                <w:sz w:val="22"/>
                <w:szCs w:val="22"/>
              </w:rPr>
              <w:t xml:space="preserve">Vedtak: NJFF representerer villaksen her, og deltar med Stig og Ylva. </w:t>
            </w:r>
          </w:p>
          <w:p w14:paraId="03CD605F" w14:textId="72C7E25C" w:rsidR="009026BD" w:rsidRPr="009026BD" w:rsidRDefault="009026BD" w:rsidP="009026BD">
            <w:pPr>
              <w:textAlignment w:val="baseline"/>
              <w:rPr>
                <w:i/>
                <w:iCs/>
                <w:sz w:val="22"/>
                <w:szCs w:val="22"/>
              </w:rPr>
            </w:pPr>
            <w:r w:rsidRPr="009026BD">
              <w:rPr>
                <w:i/>
                <w:iCs/>
                <w:sz w:val="22"/>
                <w:szCs w:val="22"/>
              </w:rPr>
              <w:t xml:space="preserve">Minstevannføring </w:t>
            </w:r>
            <w:r>
              <w:rPr>
                <w:i/>
                <w:iCs/>
                <w:sz w:val="22"/>
                <w:szCs w:val="22"/>
              </w:rPr>
              <w:t xml:space="preserve">er </w:t>
            </w:r>
            <w:r w:rsidRPr="009026BD">
              <w:rPr>
                <w:i/>
                <w:iCs/>
                <w:sz w:val="22"/>
                <w:szCs w:val="22"/>
              </w:rPr>
              <w:t xml:space="preserve">viktig. Og et minimum for en konsesjonsperiode. </w:t>
            </w:r>
          </w:p>
          <w:p w14:paraId="49DB39AD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</w:p>
          <w:p w14:paraId="7A4085A6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</w:p>
        </w:tc>
      </w:tr>
      <w:tr w:rsidR="00251AEC" w:rsidRPr="00B4260A" w14:paraId="6678F443" w14:textId="77777777" w:rsidTr="0007351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70AB9D98" w14:textId="77777777" w:rsidR="00251AEC" w:rsidRPr="004E5310" w:rsidRDefault="00251AEC" w:rsidP="00073513">
            <w:pPr>
              <w:textAlignment w:val="baseline"/>
              <w:rPr>
                <w:b/>
                <w:bCs/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>14/23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02C9B0E1" w14:textId="61964864" w:rsidR="00251AEC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 xml:space="preserve">Rollefordeling </w:t>
            </w:r>
            <w:r w:rsidR="000C208F">
              <w:rPr>
                <w:b/>
                <w:bCs/>
                <w:i/>
                <w:iCs/>
                <w:sz w:val="26"/>
                <w:szCs w:val="26"/>
              </w:rPr>
              <w:t xml:space="preserve">i </w:t>
            </w:r>
            <w:r w:rsidRPr="004E5310">
              <w:rPr>
                <w:b/>
                <w:bCs/>
                <w:i/>
                <w:iCs/>
                <w:sz w:val="26"/>
                <w:szCs w:val="26"/>
              </w:rPr>
              <w:t>Opplæringsvirksomheten.</w:t>
            </w:r>
          </w:p>
          <w:p w14:paraId="0E936781" w14:textId="77777777" w:rsidR="00251AEC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</w:p>
          <w:p w14:paraId="1A511047" w14:textId="1F59AFB5" w:rsidR="000C208F" w:rsidRDefault="000C208F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Fylkesinstruktører </w:t>
            </w:r>
            <w:r w:rsidR="002B33D4">
              <w:rPr>
                <w:sz w:val="22"/>
                <w:szCs w:val="22"/>
              </w:rPr>
              <w:t xml:space="preserve">bør </w:t>
            </w:r>
            <w:r>
              <w:rPr>
                <w:sz w:val="22"/>
                <w:szCs w:val="22"/>
              </w:rPr>
              <w:t xml:space="preserve">delta mer i planlegging av kurs. </w:t>
            </w:r>
            <w:r w:rsidR="002B33D4">
              <w:rPr>
                <w:sz w:val="22"/>
                <w:szCs w:val="22"/>
              </w:rPr>
              <w:t>Lokallagene</w:t>
            </w:r>
            <w:r>
              <w:rPr>
                <w:sz w:val="22"/>
                <w:szCs w:val="22"/>
              </w:rPr>
              <w:t xml:space="preserve"> kan gi </w:t>
            </w:r>
            <w:r w:rsidR="002B33D4">
              <w:rPr>
                <w:sz w:val="22"/>
                <w:szCs w:val="22"/>
              </w:rPr>
              <w:t>tilbakemelding</w:t>
            </w:r>
            <w:r>
              <w:rPr>
                <w:sz w:val="22"/>
                <w:szCs w:val="22"/>
              </w:rPr>
              <w:t xml:space="preserve"> til </w:t>
            </w:r>
            <w:r w:rsidR="002B33D4">
              <w:rPr>
                <w:sz w:val="22"/>
                <w:szCs w:val="22"/>
              </w:rPr>
              <w:t>Ylva</w:t>
            </w:r>
            <w:r>
              <w:rPr>
                <w:sz w:val="22"/>
                <w:szCs w:val="22"/>
              </w:rPr>
              <w:t xml:space="preserve"> og Jens på hvor det er behov </w:t>
            </w:r>
            <w:r w:rsidR="002B33D4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</w:t>
            </w:r>
            <w:r w:rsidR="002B33D4">
              <w:rPr>
                <w:sz w:val="22"/>
                <w:szCs w:val="22"/>
              </w:rPr>
              <w:t>bruk nettsida</w:t>
            </w:r>
          </w:p>
          <w:p w14:paraId="5BF153BD" w14:textId="77777777" w:rsidR="000C208F" w:rsidRDefault="000C208F" w:rsidP="00073513">
            <w:pPr>
              <w:textAlignment w:val="baseline"/>
              <w:rPr>
                <w:sz w:val="22"/>
                <w:szCs w:val="22"/>
              </w:rPr>
            </w:pPr>
          </w:p>
          <w:p w14:paraId="47F68972" w14:textId="32EA2745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D057D5">
              <w:rPr>
                <w:sz w:val="22"/>
                <w:szCs w:val="22"/>
              </w:rPr>
              <w:t>Forslag fra Administrasjonen</w:t>
            </w:r>
            <w:r>
              <w:rPr>
                <w:sz w:val="22"/>
                <w:szCs w:val="22"/>
              </w:rPr>
              <w:t>:</w:t>
            </w:r>
          </w:p>
          <w:p w14:paraId="5803B321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</w:p>
          <w:p w14:paraId="20FBD53A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Grunnet mye uro rundt våre opplæringstilbud knyttet til fylkesinstruktører, ønsker vi å fremme forslag om en rollefordeling.</w:t>
            </w:r>
          </w:p>
          <w:p w14:paraId="782FDC8C" w14:textId="295FB129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Kursene settes opp og koordineres i samråd med Administrasjonen.</w:t>
            </w:r>
            <w:r w:rsidR="00F74DF9">
              <w:rPr>
                <w:sz w:val="22"/>
                <w:szCs w:val="22"/>
              </w:rPr>
              <w:t xml:space="preserve"> </w:t>
            </w:r>
          </w:p>
          <w:p w14:paraId="571C3B2C" w14:textId="2C0DFB04" w:rsidR="00F74DF9" w:rsidRDefault="00F74DF9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Nettsiden, forside, link som dere får tilgang..</w:t>
            </w:r>
          </w:p>
          <w:p w14:paraId="5F2CD5D4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</w:p>
          <w:p w14:paraId="5614004E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Leder Fiskeutvalg</w:t>
            </w:r>
          </w:p>
          <w:p w14:paraId="585C8574" w14:textId="77777777" w:rsidR="00251AEC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Fluekasteinstruktørkurs</w:t>
            </w:r>
          </w:p>
          <w:p w14:paraId="70789A2A" w14:textId="77777777" w:rsidR="00251AEC" w:rsidRPr="00836AD1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Fiskerelaterte opplæringstilbud</w:t>
            </w:r>
          </w:p>
          <w:p w14:paraId="5DBF3418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Leder Hundeutvalg</w:t>
            </w:r>
          </w:p>
          <w:p w14:paraId="0B3E59DC" w14:textId="350D664B" w:rsidR="00251AEC" w:rsidRDefault="002B33D4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Jakthundinstruktør</w:t>
            </w:r>
          </w:p>
          <w:p w14:paraId="7209F7EE" w14:textId="77777777" w:rsidR="00251AEC" w:rsidRPr="00944203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Jakthunddressurinstruktør</w:t>
            </w:r>
          </w:p>
          <w:p w14:paraId="03794958" w14:textId="77777777" w:rsidR="00251AEC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Aversjonsinstruktør</w:t>
            </w:r>
          </w:p>
          <w:p w14:paraId="5EFF6D63" w14:textId="77777777" w:rsidR="00251AEC" w:rsidRPr="0062132A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Ettersøksinstruktør</w:t>
            </w:r>
          </w:p>
          <w:p w14:paraId="0814668E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Leder Skyteutvalg</w:t>
            </w:r>
          </w:p>
          <w:p w14:paraId="11AF052B" w14:textId="3859CD8E" w:rsidR="00251AEC" w:rsidRPr="00687CEF" w:rsidRDefault="00251AEC" w:rsidP="00687CEF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Rifleinstruktør</w:t>
            </w:r>
            <w:r w:rsidR="00F74DF9">
              <w:rPr>
                <w:sz w:val="22"/>
                <w:szCs w:val="22"/>
              </w:rPr>
              <w:t xml:space="preserve"> – sentral </w:t>
            </w:r>
            <w:r w:rsidR="00687CEF">
              <w:rPr>
                <w:sz w:val="22"/>
                <w:szCs w:val="22"/>
              </w:rPr>
              <w:t>løsning</w:t>
            </w:r>
            <w:r w:rsidR="00F74DF9">
              <w:rPr>
                <w:sz w:val="22"/>
                <w:szCs w:val="22"/>
              </w:rPr>
              <w:t xml:space="preserve"> </w:t>
            </w:r>
            <w:r w:rsidR="00687CEF">
              <w:rPr>
                <w:sz w:val="22"/>
                <w:szCs w:val="22"/>
              </w:rPr>
              <w:t>er på gang.</w:t>
            </w:r>
          </w:p>
          <w:p w14:paraId="02660337" w14:textId="77777777" w:rsidR="00251AEC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Hagleinstruktør</w:t>
            </w:r>
          </w:p>
          <w:p w14:paraId="1E95F820" w14:textId="77777777" w:rsidR="00251AEC" w:rsidRPr="008B08EC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Standplassleder</w:t>
            </w:r>
          </w:p>
          <w:p w14:paraId="7A5C9E5E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Leder B &amp; U Utvalg</w:t>
            </w:r>
          </w:p>
          <w:p w14:paraId="4E347C93" w14:textId="77777777" w:rsidR="00251AEC" w:rsidRPr="00836AD1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Ungdomsrelaterte aktiviteter.</w:t>
            </w:r>
          </w:p>
          <w:p w14:paraId="4E9BFA21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Leder Kvinneutvalg</w:t>
            </w:r>
          </w:p>
          <w:p w14:paraId="50D79EF3" w14:textId="77777777" w:rsidR="00251AEC" w:rsidRPr="008B08EC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Øremerkede kurs for kvinner.</w:t>
            </w:r>
          </w:p>
          <w:p w14:paraId="7AF9BDBF" w14:textId="0D8336A3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Leder Jaktutvalg</w:t>
            </w:r>
            <w:r w:rsidR="000C208F">
              <w:rPr>
                <w:sz w:val="22"/>
                <w:szCs w:val="22"/>
              </w:rPr>
              <w:t xml:space="preserve"> </w:t>
            </w:r>
          </w:p>
          <w:p w14:paraId="3A07AC3C" w14:textId="77777777" w:rsidR="002B33D4" w:rsidRDefault="002B33D4" w:rsidP="002B33D4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Småvilttaksering</w:t>
            </w:r>
          </w:p>
          <w:p w14:paraId="762D1190" w14:textId="050445F3" w:rsidR="002B33D4" w:rsidRPr="002B33D4" w:rsidRDefault="002B33D4" w:rsidP="002B33D4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Gevirbedømming</w:t>
            </w:r>
          </w:p>
          <w:p w14:paraId="73674238" w14:textId="77777777" w:rsidR="002B33D4" w:rsidRDefault="00251AEC" w:rsidP="0007351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Jegerprøveinstruktørkurs (</w:t>
            </w:r>
            <w:r w:rsidRPr="00F74DF9">
              <w:rPr>
                <w:i/>
                <w:iCs/>
                <w:sz w:val="22"/>
                <w:szCs w:val="22"/>
              </w:rPr>
              <w:t>NaCl</w:t>
            </w:r>
            <w:r w:rsidR="009D0BF5" w:rsidRPr="00F74DF9">
              <w:rPr>
                <w:i/>
                <w:iCs/>
                <w:sz w:val="22"/>
                <w:szCs w:val="22"/>
              </w:rPr>
              <w:t xml:space="preserve"> – kjører veldig lite kurs i Nordland</w:t>
            </w:r>
            <w:r w:rsidR="009D0BF5" w:rsidRPr="00F74DF9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i/>
                <w:iCs/>
                <w:sz w:val="22"/>
                <w:szCs w:val="22"/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  <w:r w:rsidR="009D0BF5" w:rsidRPr="00F74DF9">
              <w:rPr>
                <w:i/>
                <w:iCs/>
                <w:sz w:val="22"/>
                <w:szCs w:val="22"/>
              </w:rPr>
              <w:t xml:space="preserve"> </w:t>
            </w:r>
            <w:r w:rsidR="00F74DF9" w:rsidRPr="00F74DF9">
              <w:rPr>
                <w:i/>
                <w:iCs/>
                <w:sz w:val="22"/>
                <w:szCs w:val="22"/>
              </w:rPr>
              <w:t xml:space="preserve">vi trenger mange </w:t>
            </w:r>
            <w:r w:rsidR="002B33D4" w:rsidRPr="00F74DF9">
              <w:rPr>
                <w:i/>
                <w:iCs/>
                <w:sz w:val="22"/>
                <w:szCs w:val="22"/>
              </w:rPr>
              <w:t>instruktører</w:t>
            </w:r>
            <w:r w:rsidR="00F74DF9" w:rsidRPr="00F74DF9">
              <w:rPr>
                <w:i/>
                <w:iCs/>
                <w:sz w:val="22"/>
                <w:szCs w:val="22"/>
              </w:rPr>
              <w:t xml:space="preserve"> få å få til kurs.</w:t>
            </w:r>
          </w:p>
          <w:p w14:paraId="7FD402E3" w14:textId="77777777" w:rsidR="002B33D4" w:rsidRDefault="002B33D4" w:rsidP="002B33D4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 Vedtak:</w:t>
            </w:r>
            <w:r w:rsidRPr="00F74DF9">
              <w:rPr>
                <w:i/>
                <w:iCs/>
                <w:sz w:val="22"/>
                <w:szCs w:val="22"/>
              </w:rPr>
              <w:t xml:space="preserve"> Ylva</w:t>
            </w:r>
            <w:r w:rsidR="009D0BF5" w:rsidRPr="00F74DF9">
              <w:rPr>
                <w:i/>
                <w:iCs/>
                <w:sz w:val="22"/>
                <w:szCs w:val="22"/>
              </w:rPr>
              <w:t xml:space="preserve"> </w:t>
            </w:r>
            <w:r w:rsidRPr="00F74DF9">
              <w:rPr>
                <w:i/>
                <w:iCs/>
                <w:sz w:val="22"/>
                <w:szCs w:val="22"/>
              </w:rPr>
              <w:t>skriver</w:t>
            </w:r>
            <w:r w:rsidR="009D0BF5" w:rsidRPr="00F74DF9">
              <w:rPr>
                <w:i/>
                <w:iCs/>
                <w:sz w:val="22"/>
                <w:szCs w:val="22"/>
              </w:rPr>
              <w:t xml:space="preserve"> brev til disse og ber om flere kur</w:t>
            </w:r>
            <w:r>
              <w:rPr>
                <w:i/>
                <w:iCs/>
                <w:sz w:val="22"/>
                <w:szCs w:val="22"/>
              </w:rPr>
              <w:t>s</w:t>
            </w:r>
            <w:r w:rsidR="009D0BF5" w:rsidRPr="00F74DF9">
              <w:rPr>
                <w:i/>
                <w:iCs/>
                <w:sz w:val="22"/>
                <w:szCs w:val="22"/>
              </w:rPr>
              <w:t xml:space="preserve">. </w:t>
            </w:r>
          </w:p>
          <w:p w14:paraId="59F130B0" w14:textId="7E54BA98" w:rsidR="00251AEC" w:rsidRPr="00F74DF9" w:rsidRDefault="009D0BF5" w:rsidP="002B33D4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i/>
                <w:iCs/>
                <w:sz w:val="22"/>
                <w:szCs w:val="22"/>
              </w:rPr>
            </w:pPr>
            <w:r w:rsidRPr="00F74DF9">
              <w:rPr>
                <w:i/>
                <w:iCs/>
                <w:sz w:val="22"/>
                <w:szCs w:val="22"/>
              </w:rPr>
              <w:t xml:space="preserve">Opplegger deres </w:t>
            </w:r>
            <w:r w:rsidR="002B33D4">
              <w:rPr>
                <w:i/>
                <w:iCs/>
                <w:sz w:val="22"/>
                <w:szCs w:val="22"/>
              </w:rPr>
              <w:t>oppleves</w:t>
            </w:r>
            <w:r w:rsidRPr="00F74DF9">
              <w:rPr>
                <w:i/>
                <w:iCs/>
                <w:sz w:val="22"/>
                <w:szCs w:val="22"/>
              </w:rPr>
              <w:t xml:space="preserve"> veldig dårlig, det bør direktoratet få melding om</w:t>
            </w:r>
            <w:r w:rsidR="002B33D4">
              <w:rPr>
                <w:i/>
                <w:iCs/>
                <w:sz w:val="22"/>
                <w:szCs w:val="22"/>
              </w:rPr>
              <w:t xml:space="preserve">. </w:t>
            </w:r>
            <w:r w:rsidR="009026BD">
              <w:rPr>
                <w:i/>
                <w:iCs/>
                <w:sz w:val="22"/>
                <w:szCs w:val="22"/>
              </w:rPr>
              <w:t>Ansvar</w:t>
            </w:r>
            <w:r w:rsidR="002B33D4">
              <w:rPr>
                <w:i/>
                <w:iCs/>
                <w:sz w:val="22"/>
                <w:szCs w:val="22"/>
              </w:rPr>
              <w:t>: Ylva</w:t>
            </w:r>
          </w:p>
          <w:p w14:paraId="64F6ADDD" w14:textId="7780295D" w:rsidR="009D0BF5" w:rsidRPr="004E5310" w:rsidRDefault="009D0BF5" w:rsidP="002B33D4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2"/>
                <w:szCs w:val="22"/>
              </w:rPr>
            </w:pPr>
          </w:p>
        </w:tc>
      </w:tr>
      <w:tr w:rsidR="00251AEC" w:rsidRPr="00C1680D" w14:paraId="57862CE5" w14:textId="77777777" w:rsidTr="0007351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93FADA5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>Sak 15/23</w:t>
            </w:r>
            <w:r w:rsidRPr="004E5310">
              <w:rPr>
                <w:sz w:val="22"/>
                <w:szCs w:val="22"/>
              </w:rPr>
              <w:t> </w:t>
            </w:r>
          </w:p>
          <w:p w14:paraId="2AF55DB9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  <w:p w14:paraId="22194053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DC579E2" w14:textId="77777777" w:rsidR="00251AEC" w:rsidRDefault="00251AEC" w:rsidP="00073513">
            <w:pPr>
              <w:textAlignment w:val="baseline"/>
              <w:rPr>
                <w:b/>
                <w:i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> </w:t>
            </w:r>
            <w:r>
              <w:rPr>
                <w:b/>
                <w:bCs/>
                <w:i/>
                <w:iCs/>
                <w:sz w:val="26"/>
                <w:szCs w:val="26"/>
              </w:rPr>
              <w:t>Instruktørpolitikk</w:t>
            </w:r>
          </w:p>
          <w:p w14:paraId="5BE1A2C0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</w:p>
          <w:p w14:paraId="6F83C8A3" w14:textId="51E54EEE" w:rsidR="00687CEF" w:rsidRPr="00C1680D" w:rsidRDefault="00687CEF" w:rsidP="00687CEF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Norvald – </w:t>
            </w:r>
            <w:r w:rsidR="003A1E84">
              <w:rPr>
                <w:sz w:val="22"/>
                <w:szCs w:val="22"/>
              </w:rPr>
              <w:t xml:space="preserve">meldte seg </w:t>
            </w:r>
            <w:r>
              <w:rPr>
                <w:sz w:val="22"/>
                <w:szCs w:val="22"/>
              </w:rPr>
              <w:t>inhabil i saken</w:t>
            </w:r>
          </w:p>
          <w:p w14:paraId="52ED2A7C" w14:textId="77777777" w:rsidR="00687CEF" w:rsidRDefault="00687CEF" w:rsidP="00073513">
            <w:pPr>
              <w:textAlignment w:val="baseline"/>
              <w:rPr>
                <w:sz w:val="22"/>
                <w:szCs w:val="22"/>
              </w:rPr>
            </w:pPr>
          </w:p>
          <w:p w14:paraId="7A2D7CCF" w14:textId="031B8C9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-Instruktørvirksomheten er basert på frivillighet, men vi må ha gjennomgang av satser for honorar, diett og reisekostnader.</w:t>
            </w:r>
          </w:p>
          <w:p w14:paraId="3E1A01F7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</w:p>
          <w:p w14:paraId="06CA48CF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Forslag til vedtak:</w:t>
            </w:r>
          </w:p>
          <w:p w14:paraId="1957EC24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 pr kilometer.</w:t>
            </w:r>
          </w:p>
          <w:p w14:paraId="5D0AEABB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300kr pr time.</w:t>
            </w:r>
          </w:p>
          <w:p w14:paraId="06DBF6FB" w14:textId="77777777" w:rsidR="00251AEC" w:rsidRPr="00641B3D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641B3D">
              <w:rPr>
                <w:sz w:val="22"/>
                <w:szCs w:val="22"/>
              </w:rPr>
              <w:t>500kr kost pr dag</w:t>
            </w:r>
          </w:p>
          <w:p w14:paraId="3F9EB601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C1680D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35</w:t>
            </w:r>
            <w:r w:rsidRPr="00C1680D">
              <w:rPr>
                <w:sz w:val="22"/>
                <w:szCs w:val="22"/>
              </w:rPr>
              <w:t>kr nattillegg ved egen o</w:t>
            </w:r>
            <w:r>
              <w:rPr>
                <w:sz w:val="22"/>
                <w:szCs w:val="22"/>
              </w:rPr>
              <w:t>vernatting (telt, bobil, tante)</w:t>
            </w:r>
          </w:p>
          <w:p w14:paraId="46B90E64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</w:p>
          <w:p w14:paraId="4469FDDA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Overnatting på rimelig overnattingsplass benyttes ved behov. (Avtale med Thon og Strawberry)</w:t>
            </w:r>
          </w:p>
          <w:p w14:paraId="313C60C6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Flyreise avtales med administrasjon, og bestilles i god tid.</w:t>
            </w:r>
          </w:p>
          <w:p w14:paraId="745957D4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Instruktørmateriell kjøpes inn etter behov.</w:t>
            </w:r>
          </w:p>
          <w:p w14:paraId="228B604C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</w:p>
          <w:p w14:paraId="2B5ADABC" w14:textId="3C2B7075" w:rsidR="00251AEC" w:rsidRPr="003A1E84" w:rsidRDefault="00595AAA" w:rsidP="00687CEF">
            <w:pPr>
              <w:textAlignment w:val="baseline"/>
              <w:rPr>
                <w:i/>
                <w:iCs/>
                <w:sz w:val="22"/>
                <w:szCs w:val="22"/>
              </w:rPr>
            </w:pPr>
            <w:r w:rsidRPr="003A1E84">
              <w:rPr>
                <w:i/>
                <w:iCs/>
                <w:sz w:val="22"/>
                <w:szCs w:val="22"/>
              </w:rPr>
              <w:t xml:space="preserve">Forslaget </w:t>
            </w:r>
            <w:r w:rsidR="003A1E84" w:rsidRPr="003A1E84">
              <w:rPr>
                <w:i/>
                <w:iCs/>
                <w:sz w:val="22"/>
                <w:szCs w:val="22"/>
              </w:rPr>
              <w:t>er vedtatt.</w:t>
            </w:r>
          </w:p>
        </w:tc>
      </w:tr>
      <w:tr w:rsidR="00251AEC" w:rsidRPr="00B4260A" w14:paraId="13351360" w14:textId="77777777" w:rsidTr="0007351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51753BC9" w14:textId="77777777" w:rsidR="00251AEC" w:rsidRPr="004E5310" w:rsidRDefault="00251AEC" w:rsidP="00073513">
            <w:pPr>
              <w:textAlignment w:val="baselin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Sak</w:t>
            </w:r>
            <w:r>
              <w:rPr>
                <w:b/>
                <w:bCs/>
                <w:sz w:val="22"/>
                <w:szCs w:val="22"/>
              </w:rPr>
              <w:br/>
              <w:t>16/23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9836BC2" w14:textId="77777777" w:rsidR="00251AEC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Deltagelse på Messer.</w:t>
            </w:r>
          </w:p>
          <w:p w14:paraId="61C9ADDE" w14:textId="77777777" w:rsidR="00251AEC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</w:p>
          <w:p w14:paraId="112006ED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 å øke vår synlighet som regionlag, foreslås det å delta på større messer med stand. </w:t>
            </w:r>
          </w:p>
          <w:p w14:paraId="14B66D72" w14:textId="61BF9631" w:rsidR="00251AEC" w:rsidRDefault="003A1E84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Som for eksempel</w:t>
            </w:r>
          </w:p>
          <w:p w14:paraId="35915C7F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-Villmarksdagan i Beiarn</w:t>
            </w:r>
          </w:p>
          <w:p w14:paraId="249642D0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-Nord-Norsk Villmarksmesse Bardu</w:t>
            </w:r>
          </w:p>
          <w:p w14:paraId="338DF4C3" w14:textId="77777777" w:rsidR="00251AEC" w:rsidRPr="00C0041E" w:rsidRDefault="00251AEC" w:rsidP="00073513">
            <w:pPr>
              <w:textAlignment w:val="baseline"/>
              <w:rPr>
                <w:sz w:val="22"/>
                <w:szCs w:val="22"/>
                <w:lang w:val="en-US"/>
              </w:rPr>
            </w:pPr>
            <w:r w:rsidRPr="00C0041E">
              <w:rPr>
                <w:sz w:val="22"/>
                <w:szCs w:val="22"/>
                <w:lang w:val="en-US"/>
              </w:rPr>
              <w:t>-Arctic Race of Norway</w:t>
            </w:r>
          </w:p>
          <w:p w14:paraId="67F3B674" w14:textId="1288773C" w:rsidR="00251AEC" w:rsidRDefault="00251AEC" w:rsidP="00073513">
            <w:pPr>
              <w:textAlignment w:val="baseline"/>
              <w:rPr>
                <w:sz w:val="22"/>
                <w:szCs w:val="22"/>
                <w:lang w:val="en-US"/>
              </w:rPr>
            </w:pPr>
            <w:r w:rsidRPr="00C0041E">
              <w:rPr>
                <w:sz w:val="22"/>
                <w:szCs w:val="22"/>
                <w:lang w:val="en-US"/>
              </w:rPr>
              <w:t>-Asphaugen Game Fair</w:t>
            </w:r>
          </w:p>
          <w:p w14:paraId="64CCF089" w14:textId="0DB7E390" w:rsidR="00110C0B" w:rsidRPr="00C0041E" w:rsidRDefault="00595AAA" w:rsidP="00073513">
            <w:pPr>
              <w:textAlignment w:val="baselin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- </w:t>
            </w:r>
            <w:r w:rsidR="00110C0B">
              <w:rPr>
                <w:sz w:val="22"/>
                <w:szCs w:val="22"/>
                <w:lang w:val="en-US"/>
              </w:rPr>
              <w:t xml:space="preserve">Vinterfestuka Narvik </w:t>
            </w:r>
          </w:p>
          <w:p w14:paraId="69A56815" w14:textId="77777777" w:rsidR="003A1E84" w:rsidRDefault="003A1E84" w:rsidP="003A1E84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Fylkesmesterskap i august Sømna </w:t>
            </w:r>
          </w:p>
          <w:p w14:paraId="0996D45C" w14:textId="7A5D8205" w:rsidR="003A1E84" w:rsidRDefault="003A1E84" w:rsidP="003A1E84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Narvik: NNM (Stig)</w:t>
            </w:r>
          </w:p>
          <w:p w14:paraId="3174E7FD" w14:textId="7F292CB7" w:rsidR="003A1E84" w:rsidRPr="00C0041E" w:rsidRDefault="003A1E84" w:rsidP="00073513">
            <w:pPr>
              <w:textAlignment w:val="baseline"/>
              <w:rPr>
                <w:sz w:val="22"/>
                <w:szCs w:val="22"/>
                <w:lang w:val="en-US"/>
              </w:rPr>
            </w:pPr>
          </w:p>
          <w:p w14:paraId="490C33D2" w14:textId="5541AC71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Forslag til andre? Og tanker om dette er noe for vårt fylkeslag.</w:t>
            </w:r>
          </w:p>
          <w:p w14:paraId="75A9EEA4" w14:textId="144D8786" w:rsidR="00251AEC" w:rsidRPr="003A1E84" w:rsidRDefault="003A1E84" w:rsidP="003A1E84">
            <w:pPr>
              <w:textAlignment w:val="baseline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Vedtak: NJFF Nordland bør planlegge egen </w:t>
            </w:r>
            <w:r w:rsidRPr="00110C0B">
              <w:rPr>
                <w:i/>
                <w:iCs/>
                <w:sz w:val="22"/>
                <w:szCs w:val="22"/>
              </w:rPr>
              <w:t>villmarksmesse</w:t>
            </w:r>
            <w:r w:rsidR="00C93685" w:rsidRPr="00110C0B">
              <w:rPr>
                <w:i/>
                <w:iCs/>
                <w:sz w:val="22"/>
                <w:szCs w:val="22"/>
              </w:rPr>
              <w:t xml:space="preserve"> i Nordland</w:t>
            </w:r>
            <w:r w:rsidR="00C93685" w:rsidRPr="00110C0B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i/>
                <w:iCs/>
                <w:sz w:val="22"/>
                <w:szCs w:val="2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251AEC" w:rsidRPr="00B4260A" w14:paraId="52DA5E29" w14:textId="77777777" w:rsidTr="0007351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7634FED9" w14:textId="77777777" w:rsidR="00251AEC" w:rsidRDefault="00251AEC" w:rsidP="00073513">
            <w:pPr>
              <w:textAlignment w:val="baselin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17/23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6A21B4C7" w14:textId="77777777" w:rsidR="00251AEC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Revisjon av instruks for utvalgene.</w:t>
            </w:r>
          </w:p>
          <w:p w14:paraId="2A213081" w14:textId="77777777" w:rsidR="00251AEC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</w:p>
          <w:p w14:paraId="564E8227" w14:textId="77777777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A012D6">
              <w:rPr>
                <w:sz w:val="22"/>
                <w:szCs w:val="22"/>
              </w:rPr>
              <w:t>Forslag:</w:t>
            </w:r>
          </w:p>
          <w:p w14:paraId="723A73DB" w14:textId="77777777" w:rsidR="00251AEC" w:rsidRPr="00A012D6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A012D6">
              <w:rPr>
                <w:sz w:val="22"/>
                <w:szCs w:val="22"/>
              </w:rPr>
              <w:t>Samtlige utvalgsledere gjennomgår sine instrukser og presenterer disse under neste styremøte.</w:t>
            </w:r>
          </w:p>
          <w:p w14:paraId="477B97DD" w14:textId="25AF5641" w:rsidR="00251AEC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A012D6">
              <w:rPr>
                <w:sz w:val="22"/>
                <w:szCs w:val="22"/>
              </w:rPr>
              <w:t>Oppdaterte instrukser publiseres på nettside etter gjennomgang.</w:t>
            </w:r>
          </w:p>
          <w:p w14:paraId="528CC9EA" w14:textId="7E2AE8BA" w:rsidR="00110C0B" w:rsidRDefault="00110C0B" w:rsidP="00073513">
            <w:pPr>
              <w:textAlignment w:val="baseline"/>
              <w:rPr>
                <w:sz w:val="22"/>
                <w:szCs w:val="22"/>
              </w:rPr>
            </w:pPr>
          </w:p>
          <w:p w14:paraId="4F2F15CA" w14:textId="3D19100F" w:rsidR="00110C0B" w:rsidRPr="003A1E84" w:rsidRDefault="000B1BF3" w:rsidP="00073513">
            <w:pPr>
              <w:textAlignment w:val="baseline"/>
              <w:rPr>
                <w:i/>
                <w:iCs/>
                <w:sz w:val="22"/>
                <w:szCs w:val="22"/>
              </w:rPr>
            </w:pPr>
            <w:r w:rsidRPr="003A1E84">
              <w:rPr>
                <w:i/>
                <w:iCs/>
                <w:sz w:val="22"/>
                <w:szCs w:val="22"/>
              </w:rPr>
              <w:t>Vedtak:</w:t>
            </w:r>
          </w:p>
          <w:p w14:paraId="158B5BC9" w14:textId="77777777" w:rsidR="000B1BF3" w:rsidRPr="003A1E84" w:rsidRDefault="000B1BF3" w:rsidP="000B1BF3">
            <w:pPr>
              <w:textAlignment w:val="baseline"/>
              <w:rPr>
                <w:i/>
                <w:iCs/>
                <w:sz w:val="22"/>
                <w:szCs w:val="22"/>
              </w:rPr>
            </w:pPr>
            <w:r w:rsidRPr="003A1E84">
              <w:rPr>
                <w:i/>
                <w:iCs/>
                <w:sz w:val="22"/>
                <w:szCs w:val="22"/>
              </w:rPr>
              <w:t>Samtlige utvalgsledere gjennomgår sine instrukser og presenterer disse under neste styremøte.</w:t>
            </w:r>
          </w:p>
          <w:p w14:paraId="0589E10D" w14:textId="55BAF558" w:rsidR="000B1BF3" w:rsidRPr="003A1E84" w:rsidRDefault="000B1BF3" w:rsidP="00073513">
            <w:pPr>
              <w:textAlignment w:val="baseline"/>
              <w:rPr>
                <w:i/>
                <w:iCs/>
                <w:sz w:val="22"/>
                <w:szCs w:val="22"/>
              </w:rPr>
            </w:pPr>
            <w:r w:rsidRPr="003A1E84">
              <w:rPr>
                <w:i/>
                <w:iCs/>
                <w:sz w:val="22"/>
                <w:szCs w:val="22"/>
              </w:rPr>
              <w:t>Oppdaterte instrukser publiseres på nettside etter gjennomgang.</w:t>
            </w:r>
          </w:p>
          <w:p w14:paraId="6B7DC423" w14:textId="77777777" w:rsidR="00251AEC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251AEC" w:rsidRPr="00B4260A" w14:paraId="0ACF591D" w14:textId="77777777" w:rsidTr="0007351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E5B3705" w14:textId="77777777" w:rsidR="00251AEC" w:rsidRDefault="00251AEC" w:rsidP="00073513">
            <w:pPr>
              <w:textAlignment w:val="baselin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Sak</w:t>
            </w:r>
          </w:p>
          <w:p w14:paraId="2C5A726A" w14:textId="77777777" w:rsidR="00251AEC" w:rsidRDefault="00251AEC" w:rsidP="00073513">
            <w:pPr>
              <w:textAlignment w:val="baselin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18/23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4E41DCF" w14:textId="77777777" w:rsidR="00251AEC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>Orientering av regionsekretær og friluftsveileder</w:t>
            </w:r>
          </w:p>
          <w:p w14:paraId="5E5844BF" w14:textId="77777777" w:rsidR="00251AEC" w:rsidRPr="004E5310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</w:p>
          <w:p w14:paraId="7B523637" w14:textId="5854CFFA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-</w:t>
            </w:r>
            <w:r w:rsidR="008E250D" w:rsidRPr="004E5310">
              <w:rPr>
                <w:sz w:val="22"/>
                <w:szCs w:val="22"/>
              </w:rPr>
              <w:t>Vedtektsarbeidet</w:t>
            </w:r>
            <w:r w:rsidR="00110C0B">
              <w:rPr>
                <w:sz w:val="22"/>
                <w:szCs w:val="22"/>
              </w:rPr>
              <w:t xml:space="preserve"> – </w:t>
            </w:r>
            <w:r w:rsidR="008E250D">
              <w:rPr>
                <w:sz w:val="22"/>
                <w:szCs w:val="22"/>
              </w:rPr>
              <w:t>adm. jobber</w:t>
            </w:r>
            <w:r w:rsidR="00110C0B">
              <w:rPr>
                <w:sz w:val="22"/>
                <w:szCs w:val="22"/>
              </w:rPr>
              <w:t xml:space="preserve"> fortsatt med</w:t>
            </w:r>
            <w:r w:rsidR="008E250D">
              <w:rPr>
                <w:sz w:val="22"/>
                <w:szCs w:val="22"/>
              </w:rPr>
              <w:t xml:space="preserve"> å hjelpe lagene å vedta endringene</w:t>
            </w:r>
            <w:r w:rsidR="00110C0B">
              <w:rPr>
                <w:sz w:val="22"/>
                <w:szCs w:val="22"/>
              </w:rPr>
              <w:t>. Ylva får oppdatering om hvem dette er</w:t>
            </w:r>
            <w:r w:rsidR="008E250D">
              <w:rPr>
                <w:sz w:val="22"/>
                <w:szCs w:val="22"/>
              </w:rPr>
              <w:t>.</w:t>
            </w:r>
            <w:r w:rsidR="00110C0B">
              <w:rPr>
                <w:sz w:val="22"/>
                <w:szCs w:val="22"/>
              </w:rPr>
              <w:t xml:space="preserve"> </w:t>
            </w:r>
          </w:p>
          <w:p w14:paraId="38F84E81" w14:textId="704EB83C" w:rsidR="0017610F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-Momskompensasjon</w:t>
            </w:r>
            <w:r w:rsidR="00110C0B">
              <w:rPr>
                <w:sz w:val="22"/>
                <w:szCs w:val="22"/>
              </w:rPr>
              <w:t xml:space="preserve"> </w:t>
            </w:r>
            <w:r w:rsidR="0017610F">
              <w:rPr>
                <w:sz w:val="22"/>
                <w:szCs w:val="22"/>
              </w:rPr>
              <w:t>–</w:t>
            </w:r>
            <w:r w:rsidR="00110C0B">
              <w:rPr>
                <w:sz w:val="22"/>
                <w:szCs w:val="22"/>
              </w:rPr>
              <w:t xml:space="preserve"> </w:t>
            </w:r>
            <w:r w:rsidR="0017610F">
              <w:rPr>
                <w:sz w:val="22"/>
                <w:szCs w:val="22"/>
              </w:rPr>
              <w:t xml:space="preserve">lagene trenger </w:t>
            </w:r>
            <w:r w:rsidR="008E250D">
              <w:rPr>
                <w:sz w:val="22"/>
                <w:szCs w:val="22"/>
              </w:rPr>
              <w:t>veiledning</w:t>
            </w:r>
            <w:r w:rsidR="0017610F">
              <w:rPr>
                <w:sz w:val="22"/>
                <w:szCs w:val="22"/>
              </w:rPr>
              <w:t xml:space="preserve"> og purring</w:t>
            </w:r>
          </w:p>
          <w:p w14:paraId="22C150E8" w14:textId="1D065FEE" w:rsidR="0017610F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 xml:space="preserve">-Prosess ang arbeidstid regionsekretærer og bestridelse av </w:t>
            </w:r>
            <w:r w:rsidR="008E250D">
              <w:rPr>
                <w:sz w:val="22"/>
                <w:szCs w:val="22"/>
              </w:rPr>
              <w:t>om dette er en «</w:t>
            </w:r>
            <w:r w:rsidRPr="004E5310">
              <w:rPr>
                <w:sz w:val="22"/>
                <w:szCs w:val="22"/>
              </w:rPr>
              <w:t>særlig uavhengig stilling</w:t>
            </w:r>
            <w:r w:rsidR="008E250D">
              <w:rPr>
                <w:sz w:val="22"/>
                <w:szCs w:val="22"/>
              </w:rPr>
              <w:t>». Fylkessekretæren</w:t>
            </w:r>
            <w:r w:rsidR="0017610F">
              <w:rPr>
                <w:sz w:val="22"/>
                <w:szCs w:val="22"/>
              </w:rPr>
              <w:t xml:space="preserve"> ligger 110.000 under tilsvarende stillinger. </w:t>
            </w:r>
            <w:r w:rsidR="005C449B">
              <w:rPr>
                <w:sz w:val="22"/>
                <w:szCs w:val="22"/>
              </w:rPr>
              <w:t>Sakker akterut lønnsmessig sammenl</w:t>
            </w:r>
            <w:r w:rsidR="008E250D">
              <w:rPr>
                <w:sz w:val="22"/>
                <w:szCs w:val="22"/>
              </w:rPr>
              <w:t xml:space="preserve">iknet med </w:t>
            </w:r>
            <w:r w:rsidR="005C449B">
              <w:rPr>
                <w:sz w:val="22"/>
                <w:szCs w:val="22"/>
              </w:rPr>
              <w:t>sentralleddet.</w:t>
            </w:r>
          </w:p>
          <w:p w14:paraId="630A80CD" w14:textId="7C520420" w:rsidR="005C449B" w:rsidRDefault="000B1BF3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Spørsmålet er h</w:t>
            </w:r>
            <w:r w:rsidR="005C449B">
              <w:rPr>
                <w:sz w:val="22"/>
                <w:szCs w:val="22"/>
              </w:rPr>
              <w:t>vem</w:t>
            </w:r>
            <w:r>
              <w:rPr>
                <w:sz w:val="22"/>
                <w:szCs w:val="22"/>
              </w:rPr>
              <w:t xml:space="preserve"> som</w:t>
            </w:r>
            <w:r w:rsidR="005C449B">
              <w:rPr>
                <w:sz w:val="22"/>
                <w:szCs w:val="22"/>
              </w:rPr>
              <w:t xml:space="preserve"> skal styre oppgave</w:t>
            </w:r>
            <w:r>
              <w:rPr>
                <w:sz w:val="22"/>
                <w:szCs w:val="22"/>
              </w:rPr>
              <w:t>r og arbeidstid</w:t>
            </w:r>
            <w:r w:rsidR="005C449B">
              <w:rPr>
                <w:sz w:val="22"/>
                <w:szCs w:val="22"/>
              </w:rPr>
              <w:t xml:space="preserve"> til fylkessekretær</w:t>
            </w:r>
          </w:p>
          <w:p w14:paraId="3B3BB1F9" w14:textId="77777777" w:rsidR="005C449B" w:rsidRDefault="005C449B" w:rsidP="00073513">
            <w:pPr>
              <w:textAlignment w:val="baseline"/>
              <w:rPr>
                <w:sz w:val="22"/>
                <w:szCs w:val="22"/>
              </w:rPr>
            </w:pPr>
          </w:p>
          <w:p w14:paraId="5E86D8E4" w14:textId="63FA5F99" w:rsidR="005C449B" w:rsidRPr="000B1BF3" w:rsidRDefault="005C449B" w:rsidP="00073513">
            <w:pPr>
              <w:textAlignment w:val="baseline"/>
              <w:rPr>
                <w:i/>
                <w:iCs/>
                <w:sz w:val="22"/>
                <w:szCs w:val="22"/>
              </w:rPr>
            </w:pPr>
            <w:r w:rsidRPr="000B1BF3">
              <w:rPr>
                <w:i/>
                <w:iCs/>
                <w:sz w:val="22"/>
                <w:szCs w:val="22"/>
              </w:rPr>
              <w:t xml:space="preserve">Frist utgår i dag. Sendes ut til oss når uttalelsen kommer. </w:t>
            </w:r>
          </w:p>
          <w:p w14:paraId="173266F9" w14:textId="7445710F" w:rsidR="005C449B" w:rsidRDefault="000B1BF3" w:rsidP="00073513">
            <w:pPr>
              <w:textAlignment w:val="baseline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Vedtak: </w:t>
            </w:r>
            <w:r w:rsidR="005C449B" w:rsidRPr="000B1BF3">
              <w:rPr>
                <w:i/>
                <w:iCs/>
                <w:sz w:val="22"/>
                <w:szCs w:val="22"/>
              </w:rPr>
              <w:t xml:space="preserve">Dersom det blir konflikt: </w:t>
            </w:r>
            <w:r>
              <w:rPr>
                <w:i/>
                <w:iCs/>
                <w:sz w:val="22"/>
                <w:szCs w:val="22"/>
              </w:rPr>
              <w:t xml:space="preserve">innkalles til </w:t>
            </w:r>
            <w:r w:rsidR="005C449B" w:rsidRPr="000B1BF3">
              <w:rPr>
                <w:i/>
                <w:iCs/>
                <w:sz w:val="22"/>
                <w:szCs w:val="22"/>
              </w:rPr>
              <w:t>styremøte i sommer</w:t>
            </w:r>
          </w:p>
          <w:p w14:paraId="7CB6C5CE" w14:textId="30C05B99" w:rsidR="005C449B" w:rsidRPr="005C449B" w:rsidRDefault="005C449B" w:rsidP="00073513">
            <w:pPr>
              <w:textAlignment w:val="baseline"/>
              <w:rPr>
                <w:sz w:val="22"/>
                <w:szCs w:val="22"/>
              </w:rPr>
            </w:pPr>
          </w:p>
        </w:tc>
      </w:tr>
      <w:tr w:rsidR="00251AEC" w:rsidRPr="00B4260A" w14:paraId="0A2E16E9" w14:textId="77777777" w:rsidTr="0007351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F9A68F4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>Sak 1</w:t>
            </w:r>
            <w:r>
              <w:rPr>
                <w:b/>
                <w:bCs/>
                <w:sz w:val="22"/>
                <w:szCs w:val="22"/>
              </w:rPr>
              <w:t>9</w:t>
            </w:r>
            <w:r w:rsidRPr="004E5310">
              <w:rPr>
                <w:b/>
                <w:bCs/>
                <w:sz w:val="22"/>
                <w:szCs w:val="22"/>
              </w:rPr>
              <w:t>/23</w:t>
            </w:r>
            <w:r w:rsidRPr="004E5310">
              <w:rPr>
                <w:sz w:val="22"/>
                <w:szCs w:val="22"/>
              </w:rPr>
              <w:t> </w:t>
            </w:r>
          </w:p>
          <w:p w14:paraId="71B9340D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  <w:p w14:paraId="690EC7A3" w14:textId="77777777" w:rsidR="00251AEC" w:rsidRPr="004E5310" w:rsidRDefault="00251AEC" w:rsidP="00073513">
            <w:pPr>
              <w:textAlignment w:val="baseline"/>
              <w:rPr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70DAE39" w14:textId="77777777" w:rsidR="00251AEC" w:rsidRPr="004E5310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> Neste styremøte – bestemme dato og om det er fysisk/teams</w:t>
            </w:r>
          </w:p>
          <w:p w14:paraId="11226EBB" w14:textId="77777777" w:rsidR="005323D1" w:rsidRDefault="005323D1" w:rsidP="005323D1">
            <w:pPr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Ylva har ferie til 21. aug</w:t>
            </w:r>
          </w:p>
          <w:p w14:paraId="62E1C421" w14:textId="076E7C1C" w:rsidR="00981E3D" w:rsidRPr="005323D1" w:rsidRDefault="00251AEC" w:rsidP="005323D1">
            <w:pPr>
              <w:textAlignment w:val="baseline"/>
              <w:rPr>
                <w:i/>
                <w:iCs/>
                <w:sz w:val="22"/>
                <w:szCs w:val="22"/>
              </w:rPr>
            </w:pPr>
            <w:r w:rsidRPr="004E5310">
              <w:rPr>
                <w:sz w:val="22"/>
                <w:szCs w:val="22"/>
              </w:rPr>
              <w:t> </w:t>
            </w:r>
            <w:r w:rsidR="005323D1" w:rsidRPr="005323D1">
              <w:rPr>
                <w:i/>
                <w:iCs/>
                <w:sz w:val="22"/>
                <w:szCs w:val="22"/>
              </w:rPr>
              <w:t xml:space="preserve">Vedtak: </w:t>
            </w:r>
            <w:r w:rsidR="00981E3D" w:rsidRPr="005323D1">
              <w:rPr>
                <w:i/>
                <w:iCs/>
                <w:sz w:val="22"/>
                <w:szCs w:val="22"/>
              </w:rPr>
              <w:t xml:space="preserve">Møte </w:t>
            </w:r>
            <w:r w:rsidR="005323D1" w:rsidRPr="005323D1">
              <w:rPr>
                <w:i/>
                <w:iCs/>
                <w:sz w:val="22"/>
                <w:szCs w:val="22"/>
              </w:rPr>
              <w:t xml:space="preserve">gjennomføres </w:t>
            </w:r>
            <w:r w:rsidR="00981E3D" w:rsidRPr="005323D1">
              <w:rPr>
                <w:i/>
                <w:iCs/>
                <w:sz w:val="22"/>
                <w:szCs w:val="22"/>
              </w:rPr>
              <w:t xml:space="preserve">før 10. september </w:t>
            </w:r>
          </w:p>
        </w:tc>
      </w:tr>
      <w:tr w:rsidR="00251AEC" w:rsidRPr="00B4260A" w14:paraId="2FD3946E" w14:textId="77777777" w:rsidTr="00073513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53191DB" w14:textId="77777777" w:rsidR="00251AEC" w:rsidRPr="004E5310" w:rsidRDefault="00251AEC" w:rsidP="00073513">
            <w:pPr>
              <w:textAlignment w:val="baseline"/>
              <w:rPr>
                <w:b/>
                <w:bCs/>
                <w:sz w:val="22"/>
                <w:szCs w:val="22"/>
              </w:rPr>
            </w:pPr>
            <w:r w:rsidRPr="004E5310">
              <w:rPr>
                <w:b/>
                <w:bCs/>
                <w:sz w:val="22"/>
                <w:szCs w:val="22"/>
              </w:rPr>
              <w:t>Sak</w:t>
            </w:r>
          </w:p>
          <w:p w14:paraId="79B554A6" w14:textId="77777777" w:rsidR="00251AEC" w:rsidRPr="004E5310" w:rsidRDefault="00251AEC" w:rsidP="00073513">
            <w:pPr>
              <w:textAlignment w:val="baselin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  <w:r w:rsidRPr="004E5310">
              <w:rPr>
                <w:b/>
                <w:bCs/>
                <w:sz w:val="22"/>
                <w:szCs w:val="22"/>
              </w:rPr>
              <w:t>/23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D4CEC9C" w14:textId="77777777" w:rsidR="00251AEC" w:rsidRDefault="00251AEC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  <w:r w:rsidRPr="004E5310">
              <w:rPr>
                <w:b/>
                <w:bCs/>
                <w:i/>
                <w:iCs/>
                <w:sz w:val="26"/>
                <w:szCs w:val="26"/>
              </w:rPr>
              <w:t>Eventuelt</w:t>
            </w:r>
          </w:p>
          <w:p w14:paraId="4322E3D4" w14:textId="6DA03D34" w:rsidR="00981E3D" w:rsidRPr="005323D1" w:rsidRDefault="00981E3D" w:rsidP="005323D1">
            <w:pPr>
              <w:pStyle w:val="Listeavsnitt"/>
              <w:numPr>
                <w:ilvl w:val="0"/>
                <w:numId w:val="2"/>
              </w:numPr>
              <w:textAlignment w:val="baseline"/>
              <w:rPr>
                <w:i/>
                <w:iCs/>
                <w:sz w:val="26"/>
                <w:szCs w:val="26"/>
              </w:rPr>
            </w:pPr>
            <w:r w:rsidRPr="005323D1">
              <w:rPr>
                <w:sz w:val="26"/>
                <w:szCs w:val="26"/>
              </w:rPr>
              <w:t xml:space="preserve">Christer: </w:t>
            </w:r>
            <w:r w:rsidRPr="005323D1">
              <w:rPr>
                <w:i/>
                <w:iCs/>
                <w:sz w:val="26"/>
                <w:szCs w:val="26"/>
              </w:rPr>
              <w:t>Jesper Maj – planlegger 3 kurs på ei helg mai 2024</w:t>
            </w:r>
          </w:p>
          <w:p w14:paraId="3758F73E" w14:textId="4D6374A2" w:rsidR="00981E3D" w:rsidRPr="005323D1" w:rsidRDefault="00981E3D" w:rsidP="005323D1">
            <w:pPr>
              <w:pStyle w:val="Listeavsnitt"/>
              <w:numPr>
                <w:ilvl w:val="0"/>
                <w:numId w:val="2"/>
              </w:numPr>
              <w:textAlignment w:val="baseline"/>
              <w:rPr>
                <w:sz w:val="26"/>
                <w:szCs w:val="26"/>
              </w:rPr>
            </w:pPr>
            <w:r w:rsidRPr="005323D1">
              <w:rPr>
                <w:sz w:val="26"/>
                <w:szCs w:val="26"/>
              </w:rPr>
              <w:t>Politikermøte – får vi det til ? Når kan vi h</w:t>
            </w:r>
            <w:r w:rsidR="005A479D" w:rsidRPr="005323D1">
              <w:rPr>
                <w:sz w:val="26"/>
                <w:szCs w:val="26"/>
              </w:rPr>
              <w:t>a møte? Ylva kontakter partisekretærene</w:t>
            </w:r>
          </w:p>
          <w:p w14:paraId="3C7D5932" w14:textId="7B1DD936" w:rsidR="00981E3D" w:rsidRPr="004E5310" w:rsidRDefault="00981E3D" w:rsidP="00073513">
            <w:pPr>
              <w:textAlignment w:val="baseline"/>
              <w:rPr>
                <w:b/>
                <w:bCs/>
                <w:i/>
                <w:iCs/>
                <w:sz w:val="26"/>
                <w:szCs w:val="26"/>
              </w:rPr>
            </w:pPr>
          </w:p>
        </w:tc>
      </w:tr>
    </w:tbl>
    <w:p w14:paraId="4FDF2F11" w14:textId="77777777" w:rsidR="00251AEC" w:rsidRDefault="00251AEC" w:rsidP="00E65CE0">
      <w:pPr>
        <w:spacing w:before="480"/>
        <w:rPr>
          <w:rFonts w:ascii="Arial" w:hAnsi="Arial" w:cs="Arial"/>
        </w:rPr>
      </w:pPr>
    </w:p>
    <w:sectPr w:rsidR="00251AEC" w:rsidSect="004824D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448AD" w14:textId="77777777" w:rsidR="008A20B0" w:rsidRDefault="008A20B0">
      <w:r>
        <w:separator/>
      </w:r>
    </w:p>
  </w:endnote>
  <w:endnote w:type="continuationSeparator" w:id="0">
    <w:p w14:paraId="3784D449" w14:textId="77777777" w:rsidR="008A20B0" w:rsidRDefault="008A20B0">
      <w:r>
        <w:continuationSeparator/>
      </w:r>
    </w:p>
  </w:endnote>
  <w:endnote w:type="continuationNotice" w:id="1">
    <w:p w14:paraId="4EDCCD58" w14:textId="77777777" w:rsidR="008A20B0" w:rsidRDefault="008A20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5E44F" w14:textId="77777777" w:rsidR="008E5B5A" w:rsidRDefault="008E5B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9461753"/>
      <w:docPartObj>
        <w:docPartGallery w:val="Page Numbers (Bottom of Page)"/>
        <w:docPartUnique/>
      </w:docPartObj>
    </w:sdtPr>
    <w:sdtEndPr/>
    <w:sdtContent>
      <w:p w14:paraId="3B0BF2C1" w14:textId="77777777" w:rsidR="004824D3" w:rsidRDefault="004824D3">
        <w:pPr>
          <w:pStyle w:val="Bunntekst"/>
          <w:jc w:val="righ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546CB413" w14:textId="77777777" w:rsidR="004824D3" w:rsidRDefault="004824D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A1C8F" w14:textId="31388341" w:rsidR="00C95558" w:rsidRDefault="00C95558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B85A0A">
      <w:rPr>
        <w:noProof/>
        <w:color w:val="365F91" w:themeColor="accent1" w:themeShade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B00DE" wp14:editId="650FC9A0">
              <wp:simplePos x="0" y="0"/>
              <wp:positionH relativeFrom="page">
                <wp:align>left</wp:align>
              </wp:positionH>
              <wp:positionV relativeFrom="paragraph">
                <wp:posOffset>42451</wp:posOffset>
              </wp:positionV>
              <wp:extent cx="7772400" cy="0"/>
              <wp:effectExtent l="38100" t="38100" r="7620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arto="http://schemas.microsoft.com/office/word/2006/arto">
          <w:pict>
            <v:line w14:anchorId="579140B1" id="Rett linje 7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.35pt" to="61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" strokecolor="black [3213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49E89593" w14:textId="60101C05" w:rsidR="00C95558" w:rsidRDefault="008E5B5A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1E3B5AF" wp14:editId="03F72147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4343400" cy="1404620"/>
              <wp:effectExtent l="0" t="0" r="0" b="0"/>
              <wp:wrapSquare wrapText="bothSides"/>
              <wp:docPr id="217" name="Tekstboks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02431" w14:textId="77777777" w:rsidR="008E5B5A" w:rsidRDefault="00AA6229" w:rsidP="005F6D0A">
                          <w:pPr>
                            <w:jc w:val="center"/>
                          </w:pPr>
                          <w:hyperlink r:id="rId1" w:history="1">
                            <w:r w:rsidR="008E5B5A" w:rsidRPr="00CA6CE4">
                              <w:rPr>
                                <w:rStyle w:val="Hyperkobling"/>
                              </w:rPr>
                              <w:t>Nordland@njff.no</w:t>
                            </w:r>
                          </w:hyperlink>
                          <w:r w:rsidR="008E5B5A">
                            <w:t xml:space="preserve"> </w:t>
                          </w:r>
                          <w:r w:rsidR="005F6D0A" w:rsidRPr="005F6D0A">
                            <w:rPr>
                              <w:lang w:bidi="he-IL"/>
                            </w:rPr>
                            <w:t>|</w:t>
                          </w:r>
                          <w:r w:rsidR="00C95558" w:rsidRPr="005F6D0A">
                            <w:t xml:space="preserve"> </w:t>
                          </w:r>
                          <w:r w:rsidR="005F6D0A" w:rsidRPr="005F6D0A">
                            <w:t xml:space="preserve">Folkets hus, prinsensgate 115, 8005 Bodø </w:t>
                          </w:r>
                        </w:p>
                        <w:p w14:paraId="2130E1B9" w14:textId="1ACD6D8B" w:rsidR="00C95558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Orgnr: 887 667 322 </w:t>
                          </w:r>
                          <w:r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Kontonr: 4750 62 62301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Pr="005F6D0A">
                            <w:t xml:space="preserve"> www.njff.no/nordland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E3B5AF" id="_x0000_t202" coordsize="21600,21600" o:spt="202" path="m,l,21600r21600,l21600,xe">
              <v:stroke joinstyle="miter"/>
              <v:path gradientshapeok="t" o:connecttype="rect"/>
            </v:shapetype>
            <v:shape id="Tekstboks 217" o:spid="_x0000_s1026" type="#_x0000_t202" style="position:absolute;margin-left:0;margin-top:1pt;width:342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" filled="f" stroked="f">
              <v:textbox style="mso-fit-shape-to-text:t">
                <w:txbxContent>
                  <w:p w14:paraId="55F02431" w14:textId="77777777" w:rsidR="008E5B5A" w:rsidRDefault="00AA6229" w:rsidP="005F6D0A">
                    <w:pPr>
                      <w:jc w:val="center"/>
                    </w:pPr>
                    <w:hyperlink r:id="rId2" w:history="1">
                      <w:r w:rsidR="008E5B5A" w:rsidRPr="00CA6CE4">
                        <w:rPr>
                          <w:rStyle w:val="Hyperkobling"/>
                        </w:rPr>
                        <w:t>Nordland@njff.no</w:t>
                      </w:r>
                    </w:hyperlink>
                    <w:r w:rsidR="008E5B5A">
                      <w:t xml:space="preserve"> </w:t>
                    </w:r>
                    <w:r w:rsidR="005F6D0A" w:rsidRPr="005F6D0A">
                      <w:rPr>
                        <w:lang w:bidi="he-IL"/>
                      </w:rPr>
                      <w:t>|</w:t>
                    </w:r>
                    <w:r w:rsidR="00C95558" w:rsidRPr="005F6D0A">
                      <w:t xml:space="preserve"> </w:t>
                    </w:r>
                    <w:r w:rsidR="005F6D0A" w:rsidRPr="005F6D0A">
                      <w:t xml:space="preserve">Folkets hus, prinsensgate 115, 8005 Bodø </w:t>
                    </w:r>
                  </w:p>
                  <w:p w14:paraId="2130E1B9" w14:textId="1ACD6D8B" w:rsidR="00C95558" w:rsidRPr="005F6D0A" w:rsidRDefault="005F6D0A" w:rsidP="005F6D0A">
                    <w:pPr>
                      <w:jc w:val="center"/>
                    </w:pPr>
                    <w:r w:rsidRPr="005F6D0A">
                      <w:t xml:space="preserve">Orgnr: 887 667 322 </w:t>
                    </w:r>
                    <w:r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Kontonr: 4750 62 62301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Pr="005F6D0A">
                      <w:t xml:space="preserve"> www.njff.no/nordland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187B471" w14:textId="23737D62" w:rsidR="00AF4DF2" w:rsidRDefault="00AF4DF2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200B0539" w14:textId="50C2C3A0" w:rsidR="00C95558" w:rsidRDefault="005F6D0A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EBDD72F" wp14:editId="5AD7B11B">
              <wp:simplePos x="0" y="0"/>
              <wp:positionH relativeFrom="margin">
                <wp:align>center</wp:align>
              </wp:positionH>
              <wp:positionV relativeFrom="paragraph">
                <wp:posOffset>111922</wp:posOffset>
              </wp:positionV>
              <wp:extent cx="4326890" cy="636905"/>
              <wp:effectExtent l="0" t="0" r="0" b="0"/>
              <wp:wrapSquare wrapText="bothSides"/>
              <wp:docPr id="4" name="Tekstboks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636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B140B" w14:textId="2BC4700F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>Leder: Steinar Høgaas</w:t>
                          </w:r>
                          <w:r w:rsidR="008E5B5A"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Tlf:959 92 996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hyperlink r:id="rId3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Steinar.hogaas@gmail.com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3FA609C1" w14:textId="23C2D6B8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Regionsekretær: Ylva Edvardsen-Kvam </w:t>
                          </w:r>
                          <w:r w:rsidRPr="005F6D0A">
                            <w:rPr>
                              <w:lang w:bidi="he-IL"/>
                            </w:rPr>
                            <w:t xml:space="preserve">| Tlf: 941 72 727 | </w:t>
                          </w:r>
                          <w:hyperlink r:id="rId4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Nordland@njff.no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69350711" w14:textId="62B1909F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Friluftsveileder: Jens Egil Pedersen </w:t>
                          </w:r>
                          <w:r w:rsidRPr="005F6D0A">
                            <w:rPr>
                              <w:lang w:bidi="he-IL"/>
                            </w:rPr>
                            <w:t xml:space="preserve">| Tlf: 993 31 754 | </w:t>
                          </w:r>
                          <w:hyperlink r:id="rId5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Jep@njff.no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DD72F" id="Tekstboks 4" o:spid="_x0000_s1027" type="#_x0000_t202" style="position:absolute;margin-left:0;margin-top:8.8pt;width:340.7pt;height:50.15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" filled="f" stroked="f">
              <v:textbox>
                <w:txbxContent>
                  <w:p w14:paraId="68FB140B" w14:textId="2BC4700F" w:rsidR="005F6D0A" w:rsidRPr="005F6D0A" w:rsidRDefault="005F6D0A" w:rsidP="005F6D0A">
                    <w:pPr>
                      <w:jc w:val="center"/>
                    </w:pPr>
                    <w:r w:rsidRPr="005F6D0A">
                      <w:t>Leder: Steinar Høgaas</w:t>
                    </w:r>
                    <w:r w:rsidR="008E5B5A"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Tlf:959 92 996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hyperlink r:id="rId6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Steinar.hogaas@gmail.com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3FA609C1" w14:textId="23C2D6B8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Regionsekretær: Ylva Edvardsen-Kvam </w:t>
                    </w:r>
                    <w:r w:rsidRPr="005F6D0A">
                      <w:rPr>
                        <w:lang w:bidi="he-IL"/>
                      </w:rPr>
                      <w:t xml:space="preserve">| Tlf: 941 72 727 | </w:t>
                    </w:r>
                    <w:hyperlink r:id="rId7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Nordland@njff.no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69350711" w14:textId="62B1909F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Friluftsveileder: Jens Egil Pedersen </w:t>
                    </w:r>
                    <w:r w:rsidRPr="005F6D0A">
                      <w:rPr>
                        <w:lang w:bidi="he-IL"/>
                      </w:rPr>
                      <w:t xml:space="preserve">| Tlf: 993 31 754 | </w:t>
                    </w:r>
                    <w:hyperlink r:id="rId8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Jep@njff.no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8216CA" w14:textId="52DF04AA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1F73B6A8" w14:textId="7E647A5D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7FDEF875" w14:textId="17529013" w:rsidR="00C95558" w:rsidRPr="00B85A0A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3D123" w14:textId="77777777" w:rsidR="008A20B0" w:rsidRDefault="008A20B0">
      <w:r>
        <w:separator/>
      </w:r>
    </w:p>
  </w:footnote>
  <w:footnote w:type="continuationSeparator" w:id="0">
    <w:p w14:paraId="3D47838D" w14:textId="77777777" w:rsidR="008A20B0" w:rsidRDefault="008A20B0">
      <w:r>
        <w:continuationSeparator/>
      </w:r>
    </w:p>
  </w:footnote>
  <w:footnote w:type="continuationNotice" w:id="1">
    <w:p w14:paraId="26CE49C3" w14:textId="77777777" w:rsidR="008A20B0" w:rsidRDefault="008A20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22F58" w14:textId="35A90EFB" w:rsidR="00CB7AEE" w:rsidRDefault="00452B1F">
    <w:pPr>
      <w:pStyle w:val="Topptekst"/>
    </w:pPr>
    <w:r>
      <w:rPr>
        <w:noProof/>
      </w:rPr>
      <w:pict w14:anchorId="31B08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9" o:spid="_x0000_s1033" type="#_x0000_t75" style="position:absolute;margin-left:0;margin-top:0;width:14in;height:471.95pt;z-index:-251658236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E9E57" w14:textId="5C5B79A5" w:rsidR="007368B3" w:rsidRDefault="00452B1F">
    <w:pPr>
      <w:pStyle w:val="Topptekst"/>
      <w:jc w:val="center"/>
    </w:pPr>
    <w:r>
      <w:rPr>
        <w:noProof/>
      </w:rPr>
      <w:pict w14:anchorId="3C569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20" o:spid="_x0000_s1034" type="#_x0000_t75" style="position:absolute;left:0;text-align:left;margin-left:0;margin-top:0;width:14in;height:471.95pt;z-index:-251658235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9771" w14:textId="30F575F2" w:rsidR="00762DA3" w:rsidRDefault="00452B1F" w:rsidP="00BA1F07">
    <w:pPr>
      <w:pStyle w:val="Topptekst"/>
      <w:jc w:val="right"/>
    </w:pPr>
    <w:r>
      <w:rPr>
        <w:noProof/>
      </w:rPr>
      <w:pict w14:anchorId="53BA8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8" o:spid="_x0000_s1032" type="#_x0000_t75" style="position:absolute;left:0;text-align:left;margin-left:0;margin-top:0;width:14in;height:471.95pt;z-index:-251658237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  <w:r w:rsidR="00AF4DF2">
      <w:rPr>
        <w:noProof/>
      </w:rPr>
      <w:drawing>
        <wp:inline distT="0" distB="0" distL="0" distR="0" wp14:anchorId="23E236B4" wp14:editId="61FE1814">
          <wp:extent cx="1524000" cy="694973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590" cy="70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30D55"/>
    <w:multiLevelType w:val="hybridMultilevel"/>
    <w:tmpl w:val="AD20272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B2637C"/>
    <w:multiLevelType w:val="hybridMultilevel"/>
    <w:tmpl w:val="00AC2B6A"/>
    <w:lvl w:ilvl="0" w:tplc="DA0A4A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5A"/>
    <w:rsid w:val="00005976"/>
    <w:rsid w:val="000067FC"/>
    <w:rsid w:val="00007831"/>
    <w:rsid w:val="00011198"/>
    <w:rsid w:val="0001141F"/>
    <w:rsid w:val="00030BF6"/>
    <w:rsid w:val="000829E9"/>
    <w:rsid w:val="000A21E1"/>
    <w:rsid w:val="000A5995"/>
    <w:rsid w:val="000B07B4"/>
    <w:rsid w:val="000B1BF3"/>
    <w:rsid w:val="000C208F"/>
    <w:rsid w:val="000C5B1D"/>
    <w:rsid w:val="000E0B16"/>
    <w:rsid w:val="000E3463"/>
    <w:rsid w:val="000F5574"/>
    <w:rsid w:val="00106C85"/>
    <w:rsid w:val="00110C0B"/>
    <w:rsid w:val="00112A6D"/>
    <w:rsid w:val="00135F44"/>
    <w:rsid w:val="00151C5D"/>
    <w:rsid w:val="00157DE9"/>
    <w:rsid w:val="00165EFD"/>
    <w:rsid w:val="0017610F"/>
    <w:rsid w:val="00187ECF"/>
    <w:rsid w:val="00193B0F"/>
    <w:rsid w:val="001972BC"/>
    <w:rsid w:val="001C112B"/>
    <w:rsid w:val="001D5CD5"/>
    <w:rsid w:val="001F38CC"/>
    <w:rsid w:val="001F5959"/>
    <w:rsid w:val="00202806"/>
    <w:rsid w:val="00242273"/>
    <w:rsid w:val="00251AEC"/>
    <w:rsid w:val="00262B55"/>
    <w:rsid w:val="002808FE"/>
    <w:rsid w:val="002932AC"/>
    <w:rsid w:val="00293AFE"/>
    <w:rsid w:val="002A3274"/>
    <w:rsid w:val="002B33D4"/>
    <w:rsid w:val="002B7EB6"/>
    <w:rsid w:val="002F7267"/>
    <w:rsid w:val="00303132"/>
    <w:rsid w:val="00317142"/>
    <w:rsid w:val="003311A1"/>
    <w:rsid w:val="003318C4"/>
    <w:rsid w:val="00341882"/>
    <w:rsid w:val="00351FCE"/>
    <w:rsid w:val="003546DF"/>
    <w:rsid w:val="003A1E84"/>
    <w:rsid w:val="003A2069"/>
    <w:rsid w:val="003A26DF"/>
    <w:rsid w:val="003B2EFF"/>
    <w:rsid w:val="003F294A"/>
    <w:rsid w:val="004127A7"/>
    <w:rsid w:val="00417DD0"/>
    <w:rsid w:val="00452B1F"/>
    <w:rsid w:val="004564D1"/>
    <w:rsid w:val="004577D0"/>
    <w:rsid w:val="00460721"/>
    <w:rsid w:val="0047675F"/>
    <w:rsid w:val="004824D3"/>
    <w:rsid w:val="00487E83"/>
    <w:rsid w:val="004C2EF6"/>
    <w:rsid w:val="004E5310"/>
    <w:rsid w:val="005323D1"/>
    <w:rsid w:val="005504EA"/>
    <w:rsid w:val="005707E9"/>
    <w:rsid w:val="00575444"/>
    <w:rsid w:val="00577FCF"/>
    <w:rsid w:val="00583B50"/>
    <w:rsid w:val="0059065A"/>
    <w:rsid w:val="00595AAA"/>
    <w:rsid w:val="005A479D"/>
    <w:rsid w:val="005B297C"/>
    <w:rsid w:val="005C449B"/>
    <w:rsid w:val="005F0191"/>
    <w:rsid w:val="005F1620"/>
    <w:rsid w:val="005F4CF9"/>
    <w:rsid w:val="005F6D0A"/>
    <w:rsid w:val="00620606"/>
    <w:rsid w:val="0062132A"/>
    <w:rsid w:val="00622A03"/>
    <w:rsid w:val="00641B3D"/>
    <w:rsid w:val="006443D2"/>
    <w:rsid w:val="006559C5"/>
    <w:rsid w:val="00687CEF"/>
    <w:rsid w:val="006939AA"/>
    <w:rsid w:val="006A0F38"/>
    <w:rsid w:val="006A262F"/>
    <w:rsid w:val="006B3C47"/>
    <w:rsid w:val="006E1D86"/>
    <w:rsid w:val="00715957"/>
    <w:rsid w:val="007368B3"/>
    <w:rsid w:val="00737836"/>
    <w:rsid w:val="007477D4"/>
    <w:rsid w:val="00755611"/>
    <w:rsid w:val="00762DA3"/>
    <w:rsid w:val="00763666"/>
    <w:rsid w:val="00776DB8"/>
    <w:rsid w:val="007A2363"/>
    <w:rsid w:val="007A3AEE"/>
    <w:rsid w:val="007B54AD"/>
    <w:rsid w:val="007B5B64"/>
    <w:rsid w:val="007C4FA9"/>
    <w:rsid w:val="007C53B4"/>
    <w:rsid w:val="007E764D"/>
    <w:rsid w:val="007F088B"/>
    <w:rsid w:val="007F6086"/>
    <w:rsid w:val="00804FAD"/>
    <w:rsid w:val="00836AD1"/>
    <w:rsid w:val="00842ACA"/>
    <w:rsid w:val="00864A8B"/>
    <w:rsid w:val="008700E5"/>
    <w:rsid w:val="008A20B0"/>
    <w:rsid w:val="008B08EC"/>
    <w:rsid w:val="008B2AF9"/>
    <w:rsid w:val="008C3AAE"/>
    <w:rsid w:val="008C4971"/>
    <w:rsid w:val="008D6C23"/>
    <w:rsid w:val="008D7D4C"/>
    <w:rsid w:val="008E250D"/>
    <w:rsid w:val="008E3E13"/>
    <w:rsid w:val="008E5B5A"/>
    <w:rsid w:val="008F2F15"/>
    <w:rsid w:val="009026BD"/>
    <w:rsid w:val="00934CD7"/>
    <w:rsid w:val="0093762F"/>
    <w:rsid w:val="00941B21"/>
    <w:rsid w:val="00944203"/>
    <w:rsid w:val="00944DA0"/>
    <w:rsid w:val="0095539A"/>
    <w:rsid w:val="00955CAC"/>
    <w:rsid w:val="00961232"/>
    <w:rsid w:val="009705D9"/>
    <w:rsid w:val="00970CB8"/>
    <w:rsid w:val="00970E7E"/>
    <w:rsid w:val="00972663"/>
    <w:rsid w:val="00975542"/>
    <w:rsid w:val="009755D0"/>
    <w:rsid w:val="00981E3D"/>
    <w:rsid w:val="00983F1C"/>
    <w:rsid w:val="009A6435"/>
    <w:rsid w:val="009D0BF5"/>
    <w:rsid w:val="00A012D6"/>
    <w:rsid w:val="00A165F0"/>
    <w:rsid w:val="00A2549F"/>
    <w:rsid w:val="00A469D3"/>
    <w:rsid w:val="00A66052"/>
    <w:rsid w:val="00A93536"/>
    <w:rsid w:val="00A94FDB"/>
    <w:rsid w:val="00A95EA1"/>
    <w:rsid w:val="00AA2A13"/>
    <w:rsid w:val="00AA6229"/>
    <w:rsid w:val="00AB5EB2"/>
    <w:rsid w:val="00AC6B44"/>
    <w:rsid w:val="00AD541E"/>
    <w:rsid w:val="00AF4DF2"/>
    <w:rsid w:val="00B02145"/>
    <w:rsid w:val="00B32FA5"/>
    <w:rsid w:val="00B4260A"/>
    <w:rsid w:val="00B522CD"/>
    <w:rsid w:val="00B54869"/>
    <w:rsid w:val="00B61F77"/>
    <w:rsid w:val="00B65CFD"/>
    <w:rsid w:val="00B85A0A"/>
    <w:rsid w:val="00BA12AE"/>
    <w:rsid w:val="00BA1F07"/>
    <w:rsid w:val="00BB2FEB"/>
    <w:rsid w:val="00BC10B5"/>
    <w:rsid w:val="00BE0BBA"/>
    <w:rsid w:val="00C0041E"/>
    <w:rsid w:val="00C0097A"/>
    <w:rsid w:val="00C123FC"/>
    <w:rsid w:val="00C14BA3"/>
    <w:rsid w:val="00C1680D"/>
    <w:rsid w:val="00C303DA"/>
    <w:rsid w:val="00C31710"/>
    <w:rsid w:val="00C35541"/>
    <w:rsid w:val="00C430DD"/>
    <w:rsid w:val="00C472C3"/>
    <w:rsid w:val="00C47BC4"/>
    <w:rsid w:val="00C54DDE"/>
    <w:rsid w:val="00C56D78"/>
    <w:rsid w:val="00C579EB"/>
    <w:rsid w:val="00C75F1E"/>
    <w:rsid w:val="00C812D0"/>
    <w:rsid w:val="00C93685"/>
    <w:rsid w:val="00C95558"/>
    <w:rsid w:val="00CB7AEE"/>
    <w:rsid w:val="00CD073E"/>
    <w:rsid w:val="00CD3D82"/>
    <w:rsid w:val="00D04BFD"/>
    <w:rsid w:val="00D057D5"/>
    <w:rsid w:val="00D10296"/>
    <w:rsid w:val="00D11809"/>
    <w:rsid w:val="00D33F36"/>
    <w:rsid w:val="00D473A1"/>
    <w:rsid w:val="00D665E4"/>
    <w:rsid w:val="00DB671E"/>
    <w:rsid w:val="00DB7940"/>
    <w:rsid w:val="00DC00B4"/>
    <w:rsid w:val="00DD0269"/>
    <w:rsid w:val="00DE20F5"/>
    <w:rsid w:val="00E4635A"/>
    <w:rsid w:val="00E65CE0"/>
    <w:rsid w:val="00E65D42"/>
    <w:rsid w:val="00E67AE8"/>
    <w:rsid w:val="00E7327B"/>
    <w:rsid w:val="00E763B1"/>
    <w:rsid w:val="00E82228"/>
    <w:rsid w:val="00E87A2F"/>
    <w:rsid w:val="00EC1D83"/>
    <w:rsid w:val="00EF1590"/>
    <w:rsid w:val="00F31A24"/>
    <w:rsid w:val="00F3465A"/>
    <w:rsid w:val="00F629FE"/>
    <w:rsid w:val="00F74DF9"/>
    <w:rsid w:val="00F762CF"/>
    <w:rsid w:val="00F87555"/>
    <w:rsid w:val="00F87A55"/>
    <w:rsid w:val="00FA19FF"/>
    <w:rsid w:val="00FB52CC"/>
    <w:rsid w:val="00FC658A"/>
    <w:rsid w:val="00FD192C"/>
    <w:rsid w:val="00FE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8F5CD"/>
  <w14:defaultImageDpi w14:val="300"/>
  <w15:docId w15:val="{61549FFB-8A43-477C-B736-C4C09B968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159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0313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2DA3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4824D3"/>
  </w:style>
  <w:style w:type="character" w:customStyle="1" w:styleId="TopptekstTegn">
    <w:name w:val="Topptekst Tegn"/>
    <w:basedOn w:val="Standardskriftforavsnitt"/>
    <w:link w:val="Topptekst"/>
    <w:uiPriority w:val="99"/>
    <w:rsid w:val="004824D3"/>
  </w:style>
  <w:style w:type="character" w:styleId="Sidetall">
    <w:name w:val="page number"/>
    <w:basedOn w:val="Standardskriftforavsnitt"/>
    <w:uiPriority w:val="99"/>
    <w:unhideWhenUsed/>
    <w:rsid w:val="004824D3"/>
  </w:style>
  <w:style w:type="character" w:styleId="Hyperkobling">
    <w:name w:val="Hyperlink"/>
    <w:basedOn w:val="Standardskriftforavsnitt"/>
    <w:uiPriority w:val="99"/>
    <w:unhideWhenUsed/>
    <w:rsid w:val="00417DD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17DD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E65C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A3AEE"/>
    <w:pPr>
      <w:ind w:left="720"/>
      <w:contextualSpacing/>
    </w:pPr>
  </w:style>
  <w:style w:type="paragraph" w:customStyle="1" w:styleId="paragraph">
    <w:name w:val="paragraph"/>
    <w:basedOn w:val="Normal"/>
    <w:rsid w:val="00B4260A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skriftforavsnitt"/>
    <w:rsid w:val="00B4260A"/>
  </w:style>
  <w:style w:type="character" w:customStyle="1" w:styleId="normaltextrun">
    <w:name w:val="normaltextrun"/>
    <w:basedOn w:val="Standardskriftforavsnitt"/>
    <w:rsid w:val="00B4260A"/>
  </w:style>
  <w:style w:type="paragraph" w:customStyle="1" w:styleId="v1msonormal">
    <w:name w:val="v1msonormal"/>
    <w:basedOn w:val="Normal"/>
    <w:rsid w:val="00C3171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F38CC"/>
    <w:pPr>
      <w:spacing w:before="100" w:beforeAutospacing="1" w:after="100" w:afterAutospacing="1"/>
    </w:pPr>
    <w:rPr>
      <w:sz w:val="24"/>
      <w:szCs w:val="24"/>
    </w:rPr>
  </w:style>
  <w:style w:type="character" w:styleId="Sterk">
    <w:name w:val="Strong"/>
    <w:basedOn w:val="Standardskriftforavsnitt"/>
    <w:uiPriority w:val="22"/>
    <w:qFormat/>
    <w:rsid w:val="001F38CC"/>
    <w:rPr>
      <w:b/>
      <w:bCs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0313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15957"/>
    <w:rPr>
      <w:rFonts w:asciiTheme="majorHAnsi" w:eastAsiaTheme="majorEastAsia" w:hAnsiTheme="majorHAnsi" w:cstheme="majorBidi"/>
      <w:color w:val="365F91" w:themeColor="accent1" w:themeShade="BF"/>
      <w:sz w:val="32"/>
      <w:szCs w:val="26"/>
    </w:rPr>
  </w:style>
  <w:style w:type="character" w:styleId="Fulgthyperkobling">
    <w:name w:val="FollowedHyperlink"/>
    <w:basedOn w:val="Standardskriftforavsnitt"/>
    <w:uiPriority w:val="99"/>
    <w:semiHidden/>
    <w:unhideWhenUsed/>
    <w:rsid w:val="00E67A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1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2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jallraven.com/no/no/herre/bukser/turbukser/abisko-lite-trekking-trs-m-reg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fjallraven.com/no/no/herre/jakker/turjakker/abisko-lite-trekking-jacket-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jff.no/nordland/stimuleringsmidler-njff-nordland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nve.no/konsesjon/konsesjonssaker/konsesjonssak?id=7436&amp;type=V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jallraven.com/no/no/herre/overdeler/fleece/abisko-lite-fleece-jacket-m?v=F86971%3a%3a7323450848880" TargetMode="Externa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mailto:Jep@njff.no" TargetMode="External"/><Relationship Id="rId3" Type="http://schemas.openxmlformats.org/officeDocument/2006/relationships/hyperlink" Target="mailto:Steinar.hogaas@gmail.com" TargetMode="External"/><Relationship Id="rId7" Type="http://schemas.openxmlformats.org/officeDocument/2006/relationships/hyperlink" Target="mailto:Nordland@njff.no" TargetMode="External"/><Relationship Id="rId2" Type="http://schemas.openxmlformats.org/officeDocument/2006/relationships/hyperlink" Target="mailto:Nordland@njff.no" TargetMode="External"/><Relationship Id="rId1" Type="http://schemas.openxmlformats.org/officeDocument/2006/relationships/hyperlink" Target="mailto:Nordland@njff.no" TargetMode="External"/><Relationship Id="rId6" Type="http://schemas.openxmlformats.org/officeDocument/2006/relationships/hyperlink" Target="mailto:Steinar.hogaas@gmail.com" TargetMode="External"/><Relationship Id="rId5" Type="http://schemas.openxmlformats.org/officeDocument/2006/relationships/hyperlink" Target="mailto:Jep@njff.no" TargetMode="External"/><Relationship Id="rId4" Type="http://schemas.openxmlformats.org/officeDocument/2006/relationships/hyperlink" Target="mailto:Nordland@njff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FF%20Nordland\Downloads\NJFF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5" ma:contentTypeDescription="Opprett et nytt dokument." ma:contentTypeScope="" ma:versionID="28cb796b3692e26752f8b7f6ae4711cf">
  <xsd:schema xmlns:xsd="http://www.w3.org/2001/XMLSchema" xmlns:xs="http://www.w3.org/2001/XMLSchema" xmlns:p="http://schemas.microsoft.com/office/2006/metadata/properties" xmlns:ns2="4ed70dae-2e99-4964-81ab-daf2576a023e" xmlns:ns3="c98a1bce-5225-4069-9bea-860155c1a507" targetNamespace="http://schemas.microsoft.com/office/2006/metadata/properties" ma:root="true" ma:fieldsID="84d598a2ca07bcc0ac17f01cb5f10f54" ns2:_="" ns3:_="">
    <xsd:import namespace="4ed70dae-2e99-4964-81ab-daf2576a023e"/>
    <xsd:import namespace="c98a1bce-5225-4069-9bea-860155c1a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9539c7-7ea5-462e-afd1-3bad9c77ab09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55CE51-70F9-43C4-B3D1-FEC709EDABB8}">
  <ds:schemaRefs>
    <ds:schemaRef ds:uri="http://schemas.microsoft.com/office/2006/metadata/properties"/>
    <ds:schemaRef ds:uri="http://schemas.microsoft.com/office/infopath/2007/PartnerControls"/>
    <ds:schemaRef ds:uri="4ed70dae-2e99-4964-81ab-daf2576a023e"/>
    <ds:schemaRef ds:uri="c98a1bce-5225-4069-9bea-860155c1a507"/>
  </ds:schemaRefs>
</ds:datastoreItem>
</file>

<file path=customXml/itemProps2.xml><?xml version="1.0" encoding="utf-8"?>
<ds:datastoreItem xmlns:ds="http://schemas.openxmlformats.org/officeDocument/2006/customXml" ds:itemID="{206C5783-099A-4A6F-A5BF-3ECE97CEAE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628016-5A0D-4D4F-BF32-B63DA2EB3D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DF2542-9895-4034-B7E5-54619693630D}"/>
</file>

<file path=docProps/app.xml><?xml version="1.0" encoding="utf-8"?>
<Properties xmlns="http://schemas.openxmlformats.org/officeDocument/2006/extended-properties" xmlns:vt="http://schemas.openxmlformats.org/officeDocument/2006/docPropsVTypes">
  <Template>NJFF brevmal</Template>
  <TotalTime>2</TotalTime>
  <Pages>5</Pages>
  <Words>950</Words>
  <Characters>7031</Characters>
  <Application>Microsoft Office Word</Application>
  <DocSecurity>0</DocSecurity>
  <Lines>58</Lines>
  <Paragraphs>15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[Klikk her og skriv inn navn på mottager]</vt:lpstr>
      <vt:lpstr>[Klikk her og skriv inn navn på mottager] </vt:lpstr>
    </vt:vector>
  </TitlesOfParts>
  <Company>NJFF</Company>
  <LinksUpToDate>false</LinksUpToDate>
  <CharactersWithSpaces>7966</CharactersWithSpaces>
  <SharedDoc>false</SharedDoc>
  <HLinks>
    <vt:vector size="54" baseType="variant">
      <vt:variant>
        <vt:i4>393226</vt:i4>
      </vt:variant>
      <vt:variant>
        <vt:i4>12</vt:i4>
      </vt:variant>
      <vt:variant>
        <vt:i4>0</vt:i4>
      </vt:variant>
      <vt:variant>
        <vt:i4>5</vt:i4>
      </vt:variant>
      <vt:variant>
        <vt:lpwstr>https://www.nve.no/konsesjon/konsesjonssaker/konsesjonssak?id=7436&amp;type=V</vt:lpwstr>
      </vt:variant>
      <vt:variant>
        <vt:lpwstr/>
      </vt:variant>
      <vt:variant>
        <vt:i4>6946919</vt:i4>
      </vt:variant>
      <vt:variant>
        <vt:i4>9</vt:i4>
      </vt:variant>
      <vt:variant>
        <vt:i4>0</vt:i4>
      </vt:variant>
      <vt:variant>
        <vt:i4>5</vt:i4>
      </vt:variant>
      <vt:variant>
        <vt:lpwstr>https://www.fjallraven.com/no/no/herre/overdeler/fleece/abisko-lite-fleece-jacket-m?v=F86971%3a%3a7323450848880</vt:lpwstr>
      </vt:variant>
      <vt:variant>
        <vt:lpwstr/>
      </vt:variant>
      <vt:variant>
        <vt:i4>2949181</vt:i4>
      </vt:variant>
      <vt:variant>
        <vt:i4>6</vt:i4>
      </vt:variant>
      <vt:variant>
        <vt:i4>0</vt:i4>
      </vt:variant>
      <vt:variant>
        <vt:i4>5</vt:i4>
      </vt:variant>
      <vt:variant>
        <vt:lpwstr>https://www.fjallraven.com/no/no/herre/bukser/turbukser/abisko-lite-trekking-trs-m-reg</vt:lpwstr>
      </vt:variant>
      <vt:variant>
        <vt:lpwstr/>
      </vt:variant>
      <vt:variant>
        <vt:i4>1245268</vt:i4>
      </vt:variant>
      <vt:variant>
        <vt:i4>3</vt:i4>
      </vt:variant>
      <vt:variant>
        <vt:i4>0</vt:i4>
      </vt:variant>
      <vt:variant>
        <vt:i4>5</vt:i4>
      </vt:variant>
      <vt:variant>
        <vt:lpwstr>https://www.fjallraven.com/no/no/herre/jakker/turjakker/abisko-lite-trekking-jacket-m</vt:lpwstr>
      </vt:variant>
      <vt:variant>
        <vt:lpwstr/>
      </vt:variant>
      <vt:variant>
        <vt:i4>6029338</vt:i4>
      </vt:variant>
      <vt:variant>
        <vt:i4>0</vt:i4>
      </vt:variant>
      <vt:variant>
        <vt:i4>0</vt:i4>
      </vt:variant>
      <vt:variant>
        <vt:i4>5</vt:i4>
      </vt:variant>
      <vt:variant>
        <vt:lpwstr>https://www.njff.no/nordland/stimuleringsmidler-njff-nordland</vt:lpwstr>
      </vt:variant>
      <vt:variant>
        <vt:lpwstr/>
      </vt:variant>
      <vt:variant>
        <vt:i4>3211277</vt:i4>
      </vt:variant>
      <vt:variant>
        <vt:i4>9</vt:i4>
      </vt:variant>
      <vt:variant>
        <vt:i4>0</vt:i4>
      </vt:variant>
      <vt:variant>
        <vt:i4>5</vt:i4>
      </vt:variant>
      <vt:variant>
        <vt:lpwstr>mailto:Jep@njff.no</vt:lpwstr>
      </vt:variant>
      <vt:variant>
        <vt:lpwstr/>
      </vt:variant>
      <vt:variant>
        <vt:i4>6160482</vt:i4>
      </vt:variant>
      <vt:variant>
        <vt:i4>6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  <vt:variant>
        <vt:i4>196716</vt:i4>
      </vt:variant>
      <vt:variant>
        <vt:i4>3</vt:i4>
      </vt:variant>
      <vt:variant>
        <vt:i4>0</vt:i4>
      </vt:variant>
      <vt:variant>
        <vt:i4>5</vt:i4>
      </vt:variant>
      <vt:variant>
        <vt:lpwstr>mailto:Steinar.hogaas@gmail.com</vt:lpwstr>
      </vt:variant>
      <vt:variant>
        <vt:lpwstr/>
      </vt:variant>
      <vt:variant>
        <vt:i4>6160482</vt:i4>
      </vt:variant>
      <vt:variant>
        <vt:i4>0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[Klikk her og skriv inn navn på mottager]</dc:title>
  <dc:subject/>
  <dc:creator>NJFF Nordland</dc:creator>
  <cp:keywords/>
  <cp:lastModifiedBy>Tove Pedersen Bergkvist</cp:lastModifiedBy>
  <cp:revision>3</cp:revision>
  <cp:lastPrinted>2023-06-15T15:39:00Z</cp:lastPrinted>
  <dcterms:created xsi:type="dcterms:W3CDTF">2023-06-21T11:47:00Z</dcterms:created>
  <dcterms:modified xsi:type="dcterms:W3CDTF">2023-06-21T11:48:00Z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  <property fmtid="{D5CDD505-2E9C-101B-9397-08002B2CF9AE}" pid="3" name="Order">
    <vt:r8>11100</vt:r8>
  </property>
  <property fmtid="{D5CDD505-2E9C-101B-9397-08002B2CF9AE}" pid="4" name="MediaServiceImageTags">
    <vt:lpwstr/>
  </property>
</Properties>
</file>