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61E88" w14:textId="3C083538" w:rsidR="00CB7AEE" w:rsidRDefault="00CB7AEE">
      <w:pPr>
        <w:rPr>
          <w:rFonts w:ascii="Trebuchet MS" w:hAnsi="Trebuchet MS"/>
          <w:sz w:val="22"/>
          <w:szCs w:val="22"/>
        </w:rPr>
      </w:pPr>
    </w:p>
    <w:p w14:paraId="25287C1B" w14:textId="1C10ECA7" w:rsidR="00E65CE0" w:rsidRDefault="00824E10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Referat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til styremøte nr.</w:t>
      </w:r>
      <w:r w:rsidR="00186574">
        <w:rPr>
          <w:rFonts w:ascii="Arial" w:hAnsi="Arial" w:cs="Arial"/>
          <w:b/>
          <w:bCs/>
          <w:sz w:val="32"/>
          <w:szCs w:val="32"/>
        </w:rPr>
        <w:t>4</w:t>
      </w:r>
      <w:r w:rsidR="008462D4">
        <w:rPr>
          <w:rFonts w:ascii="Arial" w:hAnsi="Arial" w:cs="Arial"/>
          <w:b/>
          <w:bCs/>
          <w:sz w:val="32"/>
          <w:szCs w:val="32"/>
        </w:rPr>
        <w:t>/</w:t>
      </w:r>
      <w:r w:rsidR="00E65CE0">
        <w:rPr>
          <w:rFonts w:ascii="Arial" w:hAnsi="Arial" w:cs="Arial"/>
          <w:b/>
          <w:bCs/>
          <w:sz w:val="32"/>
          <w:szCs w:val="32"/>
        </w:rPr>
        <w:t>202</w:t>
      </w:r>
      <w:r w:rsidR="00BE144B">
        <w:rPr>
          <w:rFonts w:ascii="Arial" w:hAnsi="Arial" w:cs="Arial"/>
          <w:b/>
          <w:bCs/>
          <w:sz w:val="32"/>
          <w:szCs w:val="32"/>
        </w:rPr>
        <w:t>5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NJFF-Nordland</w:t>
      </w:r>
    </w:p>
    <w:p w14:paraId="1D2DED61" w14:textId="041135C0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186574">
        <w:rPr>
          <w:rFonts w:ascii="Arial" w:hAnsi="Arial" w:cs="Arial"/>
        </w:rPr>
        <w:t>31</w:t>
      </w:r>
      <w:r w:rsidR="008462D4">
        <w:rPr>
          <w:rFonts w:ascii="Arial" w:hAnsi="Arial" w:cs="Arial"/>
        </w:rPr>
        <w:t>.</w:t>
      </w:r>
      <w:r w:rsidR="00BE144B">
        <w:rPr>
          <w:rFonts w:ascii="Arial" w:hAnsi="Arial" w:cs="Arial"/>
        </w:rPr>
        <w:t>0</w:t>
      </w:r>
      <w:r w:rsidR="00C12747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="00374171">
        <w:rPr>
          <w:rFonts w:ascii="Arial" w:hAnsi="Arial" w:cs="Arial"/>
        </w:rPr>
        <w:t>202</w:t>
      </w:r>
      <w:r w:rsidR="00BE144B">
        <w:rPr>
          <w:rFonts w:ascii="Arial" w:hAnsi="Arial" w:cs="Arial"/>
        </w:rPr>
        <w:t>5</w:t>
      </w:r>
    </w:p>
    <w:p w14:paraId="05F8665A" w14:textId="3227834B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</w:r>
      <w:r w:rsidR="00186574">
        <w:rPr>
          <w:rFonts w:ascii="Arial" w:hAnsi="Arial" w:cs="Arial"/>
        </w:rPr>
        <w:t>Teams</w:t>
      </w:r>
    </w:p>
    <w:p w14:paraId="257B4272" w14:textId="4C3FDE78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</w:r>
      <w:r w:rsidR="00C12747">
        <w:rPr>
          <w:rFonts w:ascii="Arial" w:hAnsi="Arial" w:cs="Arial"/>
        </w:rPr>
        <w:t>1</w:t>
      </w:r>
      <w:r w:rsidR="00186574">
        <w:rPr>
          <w:rFonts w:ascii="Arial" w:hAnsi="Arial" w:cs="Arial"/>
        </w:rPr>
        <w:t>8</w:t>
      </w:r>
      <w:r w:rsidR="00A733AE">
        <w:rPr>
          <w:rFonts w:ascii="Arial" w:hAnsi="Arial" w:cs="Arial"/>
        </w:rPr>
        <w:t>:00</w:t>
      </w:r>
    </w:p>
    <w:p w14:paraId="04B0C84A" w14:textId="15337546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</w:r>
      <w:r w:rsidR="00186574">
        <w:rPr>
          <w:rFonts w:ascii="Arial" w:hAnsi="Arial" w:cs="Arial"/>
        </w:rPr>
        <w:t>20</w:t>
      </w:r>
      <w:r w:rsidR="00C12747">
        <w:rPr>
          <w:rFonts w:ascii="Arial" w:hAnsi="Arial" w:cs="Arial"/>
        </w:rPr>
        <w:t>:</w:t>
      </w:r>
      <w:r w:rsidR="00186574">
        <w:rPr>
          <w:rFonts w:ascii="Arial" w:hAnsi="Arial" w:cs="Arial"/>
        </w:rPr>
        <w:t>3</w:t>
      </w:r>
      <w:r w:rsidR="00C12747">
        <w:rPr>
          <w:rFonts w:ascii="Arial" w:hAnsi="Arial" w:cs="Arial"/>
        </w:rPr>
        <w:t>0</w:t>
      </w:r>
    </w:p>
    <w:p w14:paraId="0474B21C" w14:textId="77777777" w:rsidR="002C2713" w:rsidRDefault="002C2713" w:rsidP="00E65CE0">
      <w:pPr>
        <w:spacing w:after="120"/>
        <w:ind w:left="1418" w:hanging="1418"/>
        <w:rPr>
          <w:rFonts w:ascii="Arial" w:hAnsi="Arial" w:cs="Arial"/>
        </w:rPr>
      </w:pPr>
    </w:p>
    <w:p w14:paraId="0D006D31" w14:textId="059D0219" w:rsidR="00E65CE0" w:rsidRDefault="00824E10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proofErr w:type="gramStart"/>
      <w:r>
        <w:rPr>
          <w:rFonts w:ascii="Arial" w:hAnsi="Arial" w:cs="Arial"/>
          <w:b/>
          <w:bCs/>
          <w:u w:val="single"/>
        </w:rPr>
        <w:t>Tilstede</w:t>
      </w:r>
      <w:proofErr w:type="gramEnd"/>
      <w:r w:rsidR="00E65CE0">
        <w:rPr>
          <w:rFonts w:ascii="Arial" w:hAnsi="Arial" w:cs="Arial"/>
          <w:b/>
          <w:bCs/>
          <w:u w:val="single"/>
        </w:rPr>
        <w:t>:</w:t>
      </w:r>
    </w:p>
    <w:p w14:paraId="6469AE04" w14:textId="0601074D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Leder</w:t>
      </w:r>
      <w:r>
        <w:rPr>
          <w:rFonts w:ascii="Arial" w:hAnsi="Arial" w:cs="Arial"/>
        </w:rPr>
        <w:t xml:space="preserve"> St</w:t>
      </w:r>
      <w:r w:rsidR="00803FAC">
        <w:rPr>
          <w:rFonts w:ascii="Arial" w:hAnsi="Arial" w:cs="Arial"/>
        </w:rPr>
        <w:t>ig Zachariassen</w:t>
      </w:r>
      <w:r>
        <w:rPr>
          <w:rFonts w:ascii="Arial" w:hAnsi="Arial" w:cs="Arial"/>
        </w:rPr>
        <w:t>.</w:t>
      </w:r>
    </w:p>
    <w:p w14:paraId="6965040E" w14:textId="322A93BE" w:rsidR="00186574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>Nestleder</w:t>
      </w:r>
      <w:r>
        <w:rPr>
          <w:rFonts w:ascii="Arial" w:hAnsi="Arial" w:cs="Arial"/>
        </w:rPr>
        <w:t xml:space="preserve"> </w:t>
      </w:r>
      <w:r w:rsidR="00186574">
        <w:rPr>
          <w:rFonts w:ascii="Arial" w:hAnsi="Arial" w:cs="Arial"/>
        </w:rPr>
        <w:t>Norvald Ruderaas.</w:t>
      </w:r>
    </w:p>
    <w:p w14:paraId="797E8255" w14:textId="77777777" w:rsidR="00CB1A69" w:rsidRDefault="00E65CE0" w:rsidP="00CB1A69">
      <w:pPr>
        <w:spacing w:after="120"/>
        <w:ind w:left="1418" w:hanging="1418"/>
        <w:rPr>
          <w:rFonts w:ascii="Arial" w:hAnsi="Arial" w:cs="Arial"/>
          <w:b/>
          <w:bCs/>
        </w:rPr>
      </w:pPr>
      <w:r w:rsidRPr="00D45EA3">
        <w:rPr>
          <w:rFonts w:ascii="Arial" w:hAnsi="Arial" w:cs="Arial"/>
          <w:b/>
          <w:bCs/>
        </w:rPr>
        <w:t>Sekretær</w:t>
      </w:r>
      <w:r>
        <w:rPr>
          <w:rFonts w:ascii="Arial" w:hAnsi="Arial" w:cs="Arial"/>
        </w:rPr>
        <w:t xml:space="preserve"> </w:t>
      </w:r>
      <w:r w:rsidR="00830828" w:rsidRPr="00830828">
        <w:rPr>
          <w:rFonts w:ascii="Arial" w:hAnsi="Arial" w:cs="Arial"/>
          <w:b/>
          <w:bCs/>
        </w:rPr>
        <w:t>og leder Ungdomsutvalget</w:t>
      </w:r>
      <w:r w:rsidR="00830828">
        <w:rPr>
          <w:rFonts w:ascii="Arial" w:hAnsi="Arial" w:cs="Arial"/>
        </w:rPr>
        <w:t xml:space="preserve"> </w:t>
      </w:r>
      <w:r w:rsidR="00803FAC">
        <w:rPr>
          <w:rFonts w:ascii="Arial" w:hAnsi="Arial" w:cs="Arial"/>
        </w:rPr>
        <w:t>Elise Larsen</w:t>
      </w:r>
      <w:r>
        <w:rPr>
          <w:rFonts w:ascii="Arial" w:hAnsi="Arial" w:cs="Arial"/>
        </w:rPr>
        <w:t>.</w:t>
      </w:r>
      <w:r w:rsidR="00CB1A69" w:rsidRPr="00CB1A69">
        <w:rPr>
          <w:rFonts w:ascii="Arial" w:hAnsi="Arial" w:cs="Arial"/>
          <w:b/>
          <w:bCs/>
        </w:rPr>
        <w:t xml:space="preserve"> </w:t>
      </w:r>
    </w:p>
    <w:p w14:paraId="564F30D1" w14:textId="33C72260" w:rsidR="00CB1A69" w:rsidRDefault="00CB1A69" w:rsidP="00CB1A69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 xml:space="preserve">leder </w:t>
      </w:r>
      <w:r>
        <w:rPr>
          <w:rFonts w:ascii="Arial" w:hAnsi="Arial" w:cs="Arial"/>
          <w:b/>
          <w:bCs/>
        </w:rPr>
        <w:t>H</w:t>
      </w:r>
      <w:r w:rsidRPr="00D45EA3">
        <w:rPr>
          <w:rFonts w:ascii="Arial" w:hAnsi="Arial" w:cs="Arial"/>
          <w:b/>
          <w:bCs/>
        </w:rPr>
        <w:t>undeutvalget</w:t>
      </w:r>
      <w:r>
        <w:rPr>
          <w:rFonts w:ascii="Arial" w:hAnsi="Arial" w:cs="Arial"/>
        </w:rPr>
        <w:t xml:space="preserve"> Tom Roger Strøm</w:t>
      </w:r>
    </w:p>
    <w:p w14:paraId="3BDAA359" w14:textId="648FAEB5" w:rsidR="00E65CE0" w:rsidRPr="00824E1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824E10">
        <w:rPr>
          <w:rFonts w:ascii="Arial" w:hAnsi="Arial" w:cs="Arial"/>
          <w:b/>
          <w:bCs/>
        </w:rPr>
        <w:t xml:space="preserve">Leder </w:t>
      </w:r>
      <w:r w:rsidR="00CB1A69" w:rsidRPr="00824E10">
        <w:rPr>
          <w:rFonts w:ascii="Arial" w:hAnsi="Arial" w:cs="Arial"/>
          <w:b/>
          <w:bCs/>
        </w:rPr>
        <w:t>J</w:t>
      </w:r>
      <w:r w:rsidRPr="00824E10">
        <w:rPr>
          <w:rFonts w:ascii="Arial" w:hAnsi="Arial" w:cs="Arial"/>
          <w:b/>
          <w:bCs/>
        </w:rPr>
        <w:t>aktutvalget</w:t>
      </w:r>
      <w:r w:rsidRPr="00824E10">
        <w:rPr>
          <w:rFonts w:ascii="Arial" w:hAnsi="Arial" w:cs="Arial"/>
        </w:rPr>
        <w:t xml:space="preserve"> Christer Øveraas.</w:t>
      </w:r>
      <w:r w:rsidR="00ED4177" w:rsidRPr="00824E10">
        <w:rPr>
          <w:rFonts w:ascii="Arial" w:hAnsi="Arial" w:cs="Arial"/>
        </w:rPr>
        <w:t xml:space="preserve"> </w:t>
      </w:r>
    </w:p>
    <w:p w14:paraId="4DB95BA2" w14:textId="02D36678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 xml:space="preserve">Leder </w:t>
      </w:r>
      <w:r w:rsidR="00CB1A69">
        <w:rPr>
          <w:rFonts w:ascii="Arial" w:hAnsi="Arial" w:cs="Arial"/>
          <w:b/>
          <w:bCs/>
        </w:rPr>
        <w:t>H</w:t>
      </w:r>
      <w:r w:rsidR="003D2617" w:rsidRPr="00D45EA3">
        <w:rPr>
          <w:rFonts w:ascii="Arial" w:hAnsi="Arial" w:cs="Arial"/>
          <w:b/>
          <w:bCs/>
        </w:rPr>
        <w:t>agle</w:t>
      </w:r>
      <w:r w:rsidRPr="00D45EA3">
        <w:rPr>
          <w:rFonts w:ascii="Arial" w:hAnsi="Arial" w:cs="Arial"/>
          <w:b/>
          <w:bCs/>
        </w:rPr>
        <w:t>utvalget</w:t>
      </w:r>
      <w:r>
        <w:rPr>
          <w:rFonts w:ascii="Arial" w:hAnsi="Arial" w:cs="Arial"/>
        </w:rPr>
        <w:t xml:space="preserve"> </w:t>
      </w:r>
      <w:r w:rsidR="003D2617">
        <w:rPr>
          <w:rFonts w:ascii="Arial" w:hAnsi="Arial" w:cs="Arial"/>
        </w:rPr>
        <w:t>Jim Haugnes</w:t>
      </w:r>
      <w:r>
        <w:rPr>
          <w:rFonts w:ascii="Arial" w:hAnsi="Arial" w:cs="Arial"/>
        </w:rPr>
        <w:t>.</w:t>
      </w:r>
    </w:p>
    <w:p w14:paraId="182531B7" w14:textId="46F09456" w:rsidR="009C7D95" w:rsidRPr="00824E10" w:rsidRDefault="009C7D95" w:rsidP="00E65CE0">
      <w:pPr>
        <w:spacing w:after="120"/>
        <w:ind w:left="1418" w:hanging="1418"/>
        <w:rPr>
          <w:rFonts w:ascii="Arial" w:hAnsi="Arial" w:cs="Arial"/>
        </w:rPr>
      </w:pPr>
      <w:r w:rsidRPr="00824E10">
        <w:rPr>
          <w:rFonts w:ascii="Arial" w:hAnsi="Arial" w:cs="Arial"/>
          <w:b/>
          <w:bCs/>
        </w:rPr>
        <w:t xml:space="preserve">Leder </w:t>
      </w:r>
      <w:r w:rsidR="00CB1A69" w:rsidRPr="00824E10">
        <w:rPr>
          <w:rFonts w:ascii="Arial" w:hAnsi="Arial" w:cs="Arial"/>
          <w:b/>
          <w:bCs/>
        </w:rPr>
        <w:t>R</w:t>
      </w:r>
      <w:r w:rsidRPr="00824E10">
        <w:rPr>
          <w:rFonts w:ascii="Arial" w:hAnsi="Arial" w:cs="Arial"/>
          <w:b/>
          <w:bCs/>
        </w:rPr>
        <w:t>ifleutvalget</w:t>
      </w:r>
      <w:r w:rsidRPr="00824E10">
        <w:rPr>
          <w:rFonts w:ascii="Arial" w:hAnsi="Arial" w:cs="Arial"/>
        </w:rPr>
        <w:t xml:space="preserve"> Svein </w:t>
      </w:r>
      <w:r w:rsidR="0088561E" w:rsidRPr="00824E10">
        <w:rPr>
          <w:rFonts w:ascii="Arial" w:hAnsi="Arial" w:cs="Arial"/>
        </w:rPr>
        <w:t xml:space="preserve">Roar </w:t>
      </w:r>
      <w:r w:rsidRPr="00824E10">
        <w:rPr>
          <w:rFonts w:ascii="Arial" w:hAnsi="Arial" w:cs="Arial"/>
        </w:rPr>
        <w:t>Strømstad</w:t>
      </w:r>
    </w:p>
    <w:p w14:paraId="5AFD2892" w14:textId="3EFF15C8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D45EA3">
        <w:rPr>
          <w:rFonts w:ascii="Arial" w:hAnsi="Arial" w:cs="Arial"/>
          <w:b/>
          <w:bCs/>
        </w:rPr>
        <w:t xml:space="preserve">Leder </w:t>
      </w:r>
      <w:r w:rsidR="00CB1A69">
        <w:rPr>
          <w:rFonts w:ascii="Arial" w:hAnsi="Arial" w:cs="Arial"/>
          <w:b/>
          <w:bCs/>
        </w:rPr>
        <w:t>K</w:t>
      </w:r>
      <w:r w:rsidRPr="00D45EA3">
        <w:rPr>
          <w:rFonts w:ascii="Arial" w:hAnsi="Arial" w:cs="Arial"/>
          <w:b/>
          <w:bCs/>
        </w:rPr>
        <w:t>vinneutvalget</w:t>
      </w:r>
      <w:r>
        <w:rPr>
          <w:rFonts w:ascii="Arial" w:hAnsi="Arial" w:cs="Arial"/>
        </w:rPr>
        <w:t xml:space="preserve"> Beate Solli Nilsen.</w:t>
      </w:r>
    </w:p>
    <w:p w14:paraId="50C2603C" w14:textId="0C6ECB82" w:rsidR="00E65CE0" w:rsidRPr="00824E10" w:rsidRDefault="00830828" w:rsidP="00E65CE0">
      <w:pPr>
        <w:spacing w:after="120"/>
        <w:ind w:left="1418" w:hanging="1418"/>
        <w:rPr>
          <w:rFonts w:ascii="Arial" w:hAnsi="Arial" w:cs="Arial"/>
          <w:strike/>
        </w:rPr>
      </w:pPr>
      <w:r w:rsidRPr="00824E10">
        <w:rPr>
          <w:rFonts w:ascii="Arial" w:hAnsi="Arial" w:cs="Arial"/>
          <w:b/>
          <w:bCs/>
          <w:strike/>
        </w:rPr>
        <w:t>Leder</w:t>
      </w:r>
      <w:r w:rsidR="00E65CE0" w:rsidRPr="00824E10">
        <w:rPr>
          <w:rFonts w:ascii="Arial" w:hAnsi="Arial" w:cs="Arial"/>
          <w:b/>
          <w:bCs/>
          <w:strike/>
        </w:rPr>
        <w:t xml:space="preserve"> </w:t>
      </w:r>
      <w:r w:rsidR="00CB1A69" w:rsidRPr="00824E10">
        <w:rPr>
          <w:rFonts w:ascii="Arial" w:hAnsi="Arial" w:cs="Arial"/>
          <w:b/>
          <w:bCs/>
          <w:strike/>
        </w:rPr>
        <w:t>Fiskeutvalget</w:t>
      </w:r>
      <w:r w:rsidR="00E65CE0" w:rsidRPr="00824E10">
        <w:rPr>
          <w:rFonts w:ascii="Arial" w:hAnsi="Arial" w:cs="Arial"/>
          <w:strike/>
        </w:rPr>
        <w:t xml:space="preserve"> </w:t>
      </w:r>
      <w:r w:rsidR="00CB1A69" w:rsidRPr="00824E10">
        <w:rPr>
          <w:rFonts w:ascii="Arial" w:hAnsi="Arial" w:cs="Arial"/>
          <w:strike/>
        </w:rPr>
        <w:t>Alexander Fossum</w:t>
      </w:r>
    </w:p>
    <w:p w14:paraId="2C994113" w14:textId="486F786E" w:rsidR="009C7D95" w:rsidRPr="006D0871" w:rsidRDefault="009C7D95" w:rsidP="00E65CE0">
      <w:pPr>
        <w:spacing w:after="120"/>
        <w:ind w:left="1418" w:hanging="1418"/>
        <w:rPr>
          <w:rFonts w:ascii="Arial" w:hAnsi="Arial" w:cs="Arial"/>
          <w:lang w:val="sv-SE"/>
        </w:rPr>
      </w:pPr>
      <w:r w:rsidRPr="006D0871">
        <w:rPr>
          <w:rFonts w:ascii="Arial" w:hAnsi="Arial" w:cs="Arial"/>
          <w:b/>
          <w:bCs/>
          <w:lang w:val="sv-SE"/>
        </w:rPr>
        <w:t>1.Vara</w:t>
      </w:r>
      <w:r w:rsidRPr="006D0871">
        <w:rPr>
          <w:rFonts w:ascii="Arial" w:hAnsi="Arial" w:cs="Arial"/>
          <w:lang w:val="sv-SE"/>
        </w:rPr>
        <w:t xml:space="preserve"> Rune Einrem</w:t>
      </w:r>
      <w:r w:rsidR="00ED4177" w:rsidRPr="006D0871">
        <w:rPr>
          <w:rFonts w:ascii="Arial" w:hAnsi="Arial" w:cs="Arial"/>
          <w:lang w:val="sv-SE"/>
        </w:rPr>
        <w:t xml:space="preserve"> </w:t>
      </w:r>
    </w:p>
    <w:p w14:paraId="19234C2E" w14:textId="4588BB80" w:rsidR="009C7D95" w:rsidRPr="00824E10" w:rsidRDefault="009C7D95" w:rsidP="00E65CE0">
      <w:pPr>
        <w:spacing w:after="120"/>
        <w:ind w:left="1418" w:hanging="1418"/>
        <w:rPr>
          <w:rFonts w:ascii="Arial" w:hAnsi="Arial" w:cs="Arial"/>
          <w:lang w:val="sv-SE"/>
        </w:rPr>
      </w:pPr>
      <w:r w:rsidRPr="00824E10">
        <w:rPr>
          <w:rFonts w:ascii="Arial" w:hAnsi="Arial" w:cs="Arial"/>
          <w:b/>
          <w:bCs/>
          <w:lang w:val="sv-SE"/>
        </w:rPr>
        <w:t>2.vara</w:t>
      </w:r>
      <w:r w:rsidRPr="00824E10">
        <w:rPr>
          <w:rFonts w:ascii="Arial" w:hAnsi="Arial" w:cs="Arial"/>
          <w:lang w:val="sv-SE"/>
        </w:rPr>
        <w:t xml:space="preserve"> Torfinn Kristoffersen</w:t>
      </w:r>
    </w:p>
    <w:p w14:paraId="4BF2AECB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 w:rsidRPr="009D067D">
        <w:rPr>
          <w:rFonts w:ascii="Arial" w:hAnsi="Arial" w:cs="Arial"/>
          <w:b/>
          <w:bCs/>
        </w:rPr>
        <w:t>Administrasjonen</w:t>
      </w:r>
      <w:r>
        <w:rPr>
          <w:rFonts w:ascii="Arial" w:hAnsi="Arial" w:cs="Arial"/>
        </w:rPr>
        <w:t>: Ylva Edvardsen-Kvam, Jens Egil Pedersen.</w:t>
      </w:r>
    </w:p>
    <w:p w14:paraId="46A6D57B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2A93BD7C" w14:textId="55BCB57B" w:rsidR="00C31710" w:rsidRDefault="00C31710" w:rsidP="00C31710">
      <w:pPr>
        <w:rPr>
          <w:rFonts w:eastAsiaTheme="minorHAnsi"/>
        </w:rPr>
      </w:pPr>
    </w:p>
    <w:p w14:paraId="438B1F5D" w14:textId="4B3F15B1" w:rsidR="00C31710" w:rsidRDefault="00C31710" w:rsidP="00C31710">
      <w:pPr>
        <w:rPr>
          <w:rFonts w:eastAsiaTheme="minorHAnsi"/>
        </w:rPr>
      </w:pPr>
    </w:p>
    <w:p w14:paraId="4E2FF826" w14:textId="214FA345" w:rsidR="00C31710" w:rsidRDefault="00C31710" w:rsidP="00C31710">
      <w:pPr>
        <w:rPr>
          <w:rFonts w:eastAsiaTheme="minorHAnsi"/>
        </w:rPr>
      </w:pPr>
    </w:p>
    <w:p w14:paraId="07376343" w14:textId="72E7C8F8" w:rsidR="00C31710" w:rsidRDefault="00C31710" w:rsidP="00C31710">
      <w:pPr>
        <w:rPr>
          <w:rFonts w:eastAsiaTheme="minorHAnsi"/>
        </w:rPr>
      </w:pPr>
    </w:p>
    <w:p w14:paraId="4115C4CF" w14:textId="7B2C16A2" w:rsidR="00C31710" w:rsidRDefault="00C31710" w:rsidP="00C31710">
      <w:pPr>
        <w:rPr>
          <w:rFonts w:eastAsiaTheme="minorHAnsi"/>
        </w:rPr>
      </w:pPr>
    </w:p>
    <w:p w14:paraId="656D3218" w14:textId="2927BCA1" w:rsidR="00C31710" w:rsidRDefault="00C31710" w:rsidP="00C31710">
      <w:pPr>
        <w:rPr>
          <w:rFonts w:eastAsiaTheme="minorHAnsi"/>
        </w:rPr>
      </w:pPr>
    </w:p>
    <w:p w14:paraId="747C3444" w14:textId="5BEE155B" w:rsidR="00C31710" w:rsidRDefault="00C31710" w:rsidP="00C31710">
      <w:pPr>
        <w:rPr>
          <w:rFonts w:eastAsiaTheme="minorHAnsi"/>
        </w:rPr>
      </w:pPr>
    </w:p>
    <w:p w14:paraId="57B61940" w14:textId="7FF39A3E" w:rsidR="00C31710" w:rsidRDefault="00C31710" w:rsidP="00C31710">
      <w:pPr>
        <w:rPr>
          <w:rFonts w:eastAsiaTheme="minorHAnsi"/>
        </w:rPr>
      </w:pPr>
    </w:p>
    <w:p w14:paraId="3F712F3D" w14:textId="428E5494" w:rsidR="00C31710" w:rsidRDefault="00C31710" w:rsidP="00C31710">
      <w:pPr>
        <w:rPr>
          <w:rFonts w:eastAsiaTheme="minorHAnsi"/>
        </w:rPr>
      </w:pPr>
    </w:p>
    <w:p w14:paraId="694F81C9" w14:textId="2A32FBEC" w:rsidR="00C31710" w:rsidRDefault="00C31710" w:rsidP="00C31710">
      <w:pPr>
        <w:rPr>
          <w:rFonts w:eastAsiaTheme="minorHAnsi"/>
        </w:rPr>
      </w:pPr>
    </w:p>
    <w:p w14:paraId="00F768E6" w14:textId="2E800311" w:rsidR="00C31710" w:rsidRDefault="00C31710" w:rsidP="00C31710">
      <w:pPr>
        <w:rPr>
          <w:rFonts w:eastAsiaTheme="minorHAnsi"/>
        </w:rPr>
      </w:pPr>
    </w:p>
    <w:p w14:paraId="00026FE8" w14:textId="788BD641" w:rsidR="00C31710" w:rsidRDefault="00C31710" w:rsidP="00C31710">
      <w:pPr>
        <w:rPr>
          <w:rFonts w:eastAsiaTheme="minorHAnsi"/>
        </w:rPr>
      </w:pPr>
    </w:p>
    <w:p w14:paraId="27A7824D" w14:textId="603E8562" w:rsidR="00C31710" w:rsidRDefault="00C31710" w:rsidP="00C31710">
      <w:pPr>
        <w:rPr>
          <w:rFonts w:eastAsiaTheme="minorHAnsi"/>
        </w:rPr>
      </w:pPr>
    </w:p>
    <w:p w14:paraId="598FF065" w14:textId="02062CD6" w:rsidR="00C31710" w:rsidRDefault="00C31710" w:rsidP="00C31710">
      <w:pPr>
        <w:rPr>
          <w:rFonts w:eastAsiaTheme="minorHAnsi"/>
        </w:rPr>
      </w:pPr>
    </w:p>
    <w:p w14:paraId="41F2AE90" w14:textId="77777777" w:rsidR="00C31710" w:rsidRDefault="00C31710" w:rsidP="00C31710">
      <w:pPr>
        <w:rPr>
          <w:rFonts w:eastAsiaTheme="minorHAnsi"/>
        </w:rPr>
      </w:pPr>
    </w:p>
    <w:p w14:paraId="434C24EF" w14:textId="2586972A" w:rsidR="00C31710" w:rsidRDefault="00C31710" w:rsidP="00C31710">
      <w:pPr>
        <w:rPr>
          <w:rFonts w:eastAsiaTheme="minorHAnsi"/>
        </w:rPr>
      </w:pPr>
    </w:p>
    <w:p w14:paraId="3761EB58" w14:textId="77777777" w:rsidR="00C31710" w:rsidRDefault="00C31710" w:rsidP="00C31710">
      <w:pPr>
        <w:rPr>
          <w:rFonts w:eastAsiaTheme="minorHAnsi"/>
        </w:rPr>
      </w:pPr>
    </w:p>
    <w:p w14:paraId="60420A55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0AF3BC85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6E5C2DF1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6B8E31DB" w14:textId="79696589" w:rsidR="00E65CE0" w:rsidRPr="008D5551" w:rsidRDefault="00E65CE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b/>
          <w:bCs/>
          <w:sz w:val="28"/>
          <w:szCs w:val="28"/>
        </w:rPr>
      </w:pPr>
      <w:r w:rsidRPr="008D5551">
        <w:rPr>
          <w:rFonts w:ascii="Arial" w:eastAsiaTheme="minorHAnsi" w:hAnsi="Arial" w:cs="Arial"/>
          <w:b/>
          <w:bCs/>
          <w:sz w:val="28"/>
          <w:szCs w:val="28"/>
        </w:rPr>
        <w:t>Saksliste</w:t>
      </w:r>
    </w:p>
    <w:p w14:paraId="4FFAE965" w14:textId="77777777" w:rsidR="00B4260A" w:rsidRPr="00B4260A" w:rsidRDefault="00B4260A" w:rsidP="00B4260A">
      <w:pPr>
        <w:textAlignment w:val="baseline"/>
        <w:rPr>
          <w:rFonts w:ascii="Segoe UI" w:hAnsi="Segoe UI" w:cs="Segoe UI"/>
          <w:sz w:val="18"/>
          <w:szCs w:val="18"/>
        </w:rPr>
      </w:pPr>
      <w:r w:rsidRPr="00B4260A">
        <w:rPr>
          <w:rFonts w:ascii="Calibri" w:hAnsi="Calibri" w:cs="Calibri"/>
          <w:sz w:val="22"/>
          <w:szCs w:val="22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B4260A" w:rsidRPr="000B1E13" w14:paraId="7FFA1160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6B58FA83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7B0DA7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CB1A69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="00595E76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785F89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  <w:p w14:paraId="7CAB50B9" w14:textId="77777777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8439BCC" w14:textId="77777777" w:rsidR="00B4260A" w:rsidRPr="00D30963" w:rsidRDefault="00B4260A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09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Godkjenning av </w:t>
            </w:r>
          </w:p>
          <w:p w14:paraId="42D3A317" w14:textId="04AC9CAB" w:rsidR="00394674" w:rsidRPr="00D30963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B4041">
              <w:rPr>
                <w:rFonts w:ascii="Arial" w:hAnsi="Arial" w:cs="Arial"/>
                <w:sz w:val="22"/>
                <w:szCs w:val="22"/>
              </w:rPr>
              <w:t>innkalling og saksliste</w:t>
            </w:r>
            <w:r w:rsidR="008F1F13" w:rsidRPr="00CB40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4674" w:rsidRPr="00CB4041">
              <w:rPr>
                <w:rFonts w:ascii="Arial" w:hAnsi="Arial" w:cs="Arial"/>
                <w:sz w:val="22"/>
                <w:szCs w:val="22"/>
              </w:rPr>
              <w:t>–</w:t>
            </w:r>
            <w:r w:rsidR="008F1F13" w:rsidRPr="00D309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24E1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godkjent</w:t>
            </w:r>
          </w:p>
          <w:p w14:paraId="66FE4578" w14:textId="5AA5F367" w:rsidR="00B4260A" w:rsidRPr="00824E10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0963">
              <w:rPr>
                <w:rFonts w:ascii="Arial" w:hAnsi="Arial" w:cs="Arial"/>
                <w:sz w:val="22"/>
                <w:szCs w:val="22"/>
              </w:rPr>
              <w:t>Referat</w:t>
            </w:r>
            <w:r w:rsidR="00C31710" w:rsidRPr="00D309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0963">
              <w:rPr>
                <w:rFonts w:ascii="Arial" w:hAnsi="Arial" w:cs="Arial"/>
                <w:sz w:val="22"/>
                <w:szCs w:val="22"/>
              </w:rPr>
              <w:t>fra Styremøte nr.</w:t>
            </w:r>
            <w:r w:rsidR="00CB1A69">
              <w:rPr>
                <w:rFonts w:ascii="Arial" w:hAnsi="Arial" w:cs="Arial"/>
                <w:sz w:val="22"/>
                <w:szCs w:val="22"/>
              </w:rPr>
              <w:t>3</w:t>
            </w:r>
            <w:r w:rsidR="0046428F" w:rsidRPr="00D30963">
              <w:rPr>
                <w:rFonts w:ascii="Arial" w:hAnsi="Arial" w:cs="Arial"/>
                <w:sz w:val="22"/>
                <w:szCs w:val="22"/>
              </w:rPr>
              <w:t>-2</w:t>
            </w:r>
            <w:r w:rsidR="00532F84" w:rsidRPr="00D30963">
              <w:rPr>
                <w:rFonts w:ascii="Arial" w:hAnsi="Arial" w:cs="Arial"/>
                <w:sz w:val="22"/>
                <w:szCs w:val="22"/>
              </w:rPr>
              <w:t>5</w:t>
            </w:r>
            <w:r w:rsidR="00793A9A" w:rsidRPr="00D30963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793A9A" w:rsidRPr="00D30963">
              <w:rPr>
                <w:rFonts w:ascii="Arial" w:hAnsi="Arial" w:cs="Arial"/>
                <w:b/>
                <w:bCs/>
                <w:sz w:val="22"/>
                <w:szCs w:val="22"/>
              </w:rPr>
              <w:t>vedlegg 1</w:t>
            </w:r>
            <w:r w:rsidR="00824E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</w:t>
            </w:r>
            <w:r w:rsidR="00824E10" w:rsidRPr="00824E1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godkjent</w:t>
            </w:r>
          </w:p>
          <w:p w14:paraId="60A823B4" w14:textId="5DC7746B" w:rsidR="00B4260A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30963">
              <w:rPr>
                <w:rFonts w:ascii="Arial" w:hAnsi="Arial" w:cs="Arial"/>
                <w:sz w:val="22"/>
                <w:szCs w:val="22"/>
              </w:rPr>
              <w:t>Saker til eventuelt</w:t>
            </w:r>
          </w:p>
          <w:p w14:paraId="42C790A3" w14:textId="61EE7E8C" w:rsidR="007A4D2F" w:rsidRDefault="007A4D2F" w:rsidP="007A4D2F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Tom Roger Strøm – </w:t>
            </w:r>
            <w:r w:rsidR="00CB4041">
              <w:rPr>
                <w:rFonts w:ascii="Arial" w:hAnsi="Arial" w:cs="Arial"/>
                <w:sz w:val="22"/>
                <w:szCs w:val="22"/>
              </w:rPr>
              <w:t xml:space="preserve">Orientering </w:t>
            </w:r>
            <w:proofErr w:type="spellStart"/>
            <w:r w:rsidR="00CB4041">
              <w:rPr>
                <w:rFonts w:ascii="Arial" w:hAnsi="Arial" w:cs="Arial"/>
                <w:sz w:val="22"/>
                <w:szCs w:val="22"/>
              </w:rPr>
              <w:t>fuglhundprøver</w:t>
            </w:r>
            <w:proofErr w:type="spellEnd"/>
          </w:p>
          <w:p w14:paraId="06411BAA" w14:textId="22DE5704" w:rsidR="00B904C8" w:rsidRPr="00D30963" w:rsidRDefault="00B904C8" w:rsidP="007A4D2F">
            <w:pPr>
              <w:pStyle w:val="Listeavsnitt"/>
              <w:numPr>
                <w:ilvl w:val="1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Svein Roar – Regnskap</w:t>
            </w:r>
          </w:p>
          <w:p w14:paraId="2509B1E3" w14:textId="25EEFE94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260A" w:rsidRPr="000B1E13" w14:paraId="3EA3157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7798DC1" w14:textId="4BECF4D8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7B0DA7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CB1A69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8F6539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971519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0B1E13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4D4004F2" w14:textId="77777777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2C0A9DF8" w14:textId="77777777" w:rsidR="00B4260A" w:rsidRPr="000B1E13" w:rsidRDefault="00B4260A" w:rsidP="00B4260A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B1E13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9949EE1" w14:textId="7998A1EB" w:rsidR="00C47BC4" w:rsidRPr="000B1E13" w:rsidRDefault="005328A2" w:rsidP="001F5959">
            <w:pPr>
              <w:pStyle w:val="v1msonormal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Status </w:t>
            </w:r>
            <w:r w:rsidR="005B14C0">
              <w:rPr>
                <w:rFonts w:ascii="Arial" w:hAnsi="Arial" w:cs="Arial"/>
                <w:b/>
                <w:bCs/>
              </w:rPr>
              <w:t>Økonomi</w:t>
            </w:r>
          </w:p>
          <w:p w14:paraId="1F234D5B" w14:textId="07878135" w:rsidR="00B12A9A" w:rsidRPr="00B904C8" w:rsidRDefault="005328A2" w:rsidP="00095913">
            <w:pPr>
              <w:pStyle w:val="v1msonormal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RS </w:t>
            </w:r>
            <w:r w:rsidR="00095913">
              <w:rPr>
                <w:rFonts w:ascii="Arial" w:hAnsi="Arial" w:cs="Arial"/>
              </w:rPr>
              <w:t xml:space="preserve">går gjennom og </w:t>
            </w:r>
            <w:r>
              <w:rPr>
                <w:rFonts w:ascii="Arial" w:hAnsi="Arial" w:cs="Arial"/>
              </w:rPr>
              <w:t>orienterer</w:t>
            </w:r>
            <w:r w:rsidR="00095913">
              <w:rPr>
                <w:rFonts w:ascii="Arial" w:hAnsi="Arial" w:cs="Arial"/>
              </w:rPr>
              <w:t xml:space="preserve"> om </w:t>
            </w:r>
            <w:r w:rsidR="00CB4041">
              <w:rPr>
                <w:rFonts w:ascii="Arial" w:hAnsi="Arial" w:cs="Arial"/>
              </w:rPr>
              <w:t>r</w:t>
            </w:r>
            <w:r w:rsidR="00095913">
              <w:rPr>
                <w:rFonts w:ascii="Arial" w:hAnsi="Arial" w:cs="Arial"/>
              </w:rPr>
              <w:t xml:space="preserve">egnskap status – </w:t>
            </w:r>
            <w:r w:rsidR="00095913" w:rsidRPr="00397057">
              <w:rPr>
                <w:rFonts w:ascii="Arial" w:hAnsi="Arial" w:cs="Arial"/>
                <w:b/>
                <w:bCs/>
              </w:rPr>
              <w:t>se vedlegg 2</w:t>
            </w:r>
          </w:p>
          <w:p w14:paraId="3BEAED6C" w14:textId="52852B6E" w:rsidR="00903C94" w:rsidRPr="00FE6858" w:rsidRDefault="00903C94" w:rsidP="005328A2">
            <w:pPr>
              <w:pStyle w:val="v1msonormal"/>
              <w:ind w:left="720"/>
              <w:rPr>
                <w:rFonts w:ascii="Arial" w:hAnsi="Arial" w:cs="Arial"/>
                <w:b/>
                <w:bCs/>
              </w:rPr>
            </w:pPr>
          </w:p>
        </w:tc>
      </w:tr>
      <w:tr w:rsidR="00DF74C7" w:rsidRPr="000B1E13" w14:paraId="7464D5D5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DCA0CFE" w14:textId="77777777" w:rsidR="00DF74C7" w:rsidRPr="000B1E13" w:rsidRDefault="00DF74C7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</w:p>
          <w:p w14:paraId="194649C5" w14:textId="47E64CD0" w:rsidR="00DF74C7" w:rsidRPr="000B1E13" w:rsidRDefault="007A5C44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CB1A69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="00DF74C7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/2</w:t>
            </w:r>
            <w:r w:rsidR="00971519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9AE542F" w14:textId="4F5B6B3E" w:rsidR="0072451C" w:rsidRPr="000B1E13" w:rsidRDefault="003A3DB9" w:rsidP="00495B1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Oppfølging etter Årsmøtet</w:t>
            </w:r>
            <w:r w:rsidR="00685A2F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1F3EE9D8" w14:textId="67309C95" w:rsidR="000D6040" w:rsidRDefault="00A76DC2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Politiattest</w:t>
            </w:r>
            <w:r w:rsidR="00B904C8">
              <w:rPr>
                <w:rFonts w:ascii="Arial" w:hAnsi="Arial" w:cs="Arial"/>
                <w:sz w:val="24"/>
                <w:szCs w:val="24"/>
              </w:rPr>
              <w:t xml:space="preserve"> – jens sender ut grunn til </w:t>
            </w:r>
            <w:r w:rsidR="00CB4041">
              <w:rPr>
                <w:rFonts w:ascii="Arial" w:hAnsi="Arial" w:cs="Arial"/>
                <w:sz w:val="24"/>
                <w:szCs w:val="24"/>
              </w:rPr>
              <w:t>politiattest</w:t>
            </w:r>
            <w:r w:rsidR="00B904C8">
              <w:rPr>
                <w:rFonts w:ascii="Arial" w:hAnsi="Arial" w:cs="Arial"/>
                <w:sz w:val="24"/>
                <w:szCs w:val="24"/>
              </w:rPr>
              <w:t>. Disse fremvises til Stig</w:t>
            </w:r>
          </w:p>
          <w:p w14:paraId="2BC510BC" w14:textId="77777777" w:rsidR="00B337CF" w:rsidRDefault="00B337CF" w:rsidP="00B337CF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01A0449D" w14:textId="6AB04125" w:rsidR="00903C94" w:rsidRDefault="00DA746E" w:rsidP="00903C9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Profileringsklær – bestilling?</w:t>
            </w:r>
            <w:r w:rsidR="00B904C8">
              <w:rPr>
                <w:rFonts w:ascii="Arial" w:hAnsi="Arial" w:cs="Arial"/>
                <w:sz w:val="24"/>
                <w:szCs w:val="24"/>
              </w:rPr>
              <w:t xml:space="preserve"> – Jens bestiller inn til de nye i styret</w:t>
            </w:r>
          </w:p>
          <w:p w14:paraId="75EB0A4E" w14:textId="77777777" w:rsidR="00B337CF" w:rsidRPr="00903C94" w:rsidRDefault="00B337CF" w:rsidP="00B337CF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0FF73DCC" w14:textId="0CB13B0E" w:rsidR="007A5C44" w:rsidRDefault="00DA746E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Arbeidsplan</w:t>
            </w:r>
            <w:r w:rsidR="00B904C8">
              <w:rPr>
                <w:rFonts w:ascii="Arial" w:hAnsi="Arial" w:cs="Arial"/>
                <w:sz w:val="24"/>
                <w:szCs w:val="24"/>
              </w:rPr>
              <w:t xml:space="preserve"> – Norvald legger frem et forslag for en fysisk arbeidsplan. </w:t>
            </w:r>
          </w:p>
          <w:p w14:paraId="76F3CFCF" w14:textId="1B8219F6" w:rsidR="00B904C8" w:rsidRPr="00CB4041" w:rsidRDefault="00CB4041" w:rsidP="00CB4041">
            <w:pPr>
              <w:rPr>
                <w:rFonts w:ascii="Arial" w:hAnsi="Arial" w:cs="Arial"/>
                <w:sz w:val="24"/>
                <w:szCs w:val="24"/>
              </w:rPr>
            </w:pPr>
            <w:r w:rsidRPr="00CB4041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Vedtak: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04C8" w:rsidRPr="00CB4041">
              <w:rPr>
                <w:rFonts w:ascii="Arial" w:hAnsi="Arial" w:cs="Arial"/>
                <w:sz w:val="24"/>
                <w:szCs w:val="24"/>
              </w:rPr>
              <w:t xml:space="preserve">Styret ser på dette på det fysiske møtet. Alle i styret setter seg inn i dette frem til det fysiske møte. </w:t>
            </w:r>
          </w:p>
          <w:p w14:paraId="03C2F009" w14:textId="77777777" w:rsidR="00B337CF" w:rsidRDefault="00B337CF" w:rsidP="00B904C8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2C9A5CF7" w14:textId="0D5F56F4" w:rsidR="007A5C44" w:rsidRPr="00B337CF" w:rsidRDefault="00F52B0C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Retningslinjer</w:t>
            </w:r>
            <w:r w:rsidR="002D2CFA">
              <w:rPr>
                <w:rFonts w:ascii="Arial" w:hAnsi="Arial" w:cs="Arial"/>
                <w:sz w:val="24"/>
                <w:szCs w:val="24"/>
              </w:rPr>
              <w:t xml:space="preserve"> tillitsvalgte – sosiale medier</w:t>
            </w:r>
            <w:r w:rsidR="00397057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397057" w:rsidRPr="00397057">
              <w:rPr>
                <w:rFonts w:ascii="Arial" w:hAnsi="Arial" w:cs="Arial"/>
                <w:b/>
                <w:bCs/>
                <w:sz w:val="24"/>
                <w:szCs w:val="24"/>
              </w:rPr>
              <w:t>vedlegg 3</w:t>
            </w:r>
            <w:r w:rsidR="00B337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337CF">
              <w:rPr>
                <w:rFonts w:ascii="Arial" w:hAnsi="Arial" w:cs="Arial"/>
                <w:sz w:val="24"/>
                <w:szCs w:val="24"/>
              </w:rPr>
              <w:t>– Styret setter seg inn i dette og sier seg enig at dette er viktig</w:t>
            </w:r>
          </w:p>
          <w:p w14:paraId="52184541" w14:textId="77777777" w:rsidR="00B337CF" w:rsidRDefault="00B337CF" w:rsidP="00B337CF">
            <w:pPr>
              <w:pStyle w:val="Listeavsnitt"/>
              <w:rPr>
                <w:rFonts w:ascii="Arial" w:hAnsi="Arial" w:cs="Arial"/>
                <w:sz w:val="24"/>
                <w:szCs w:val="24"/>
              </w:rPr>
            </w:pPr>
          </w:p>
          <w:p w14:paraId="3888D51F" w14:textId="34CDEFFD" w:rsidR="002D2CFA" w:rsidRPr="007A5C44" w:rsidRDefault="00AD0F1E" w:rsidP="007A5C4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Medlemmer til utvalg </w:t>
            </w:r>
            <w:r w:rsidR="00A36E11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36E11">
              <w:rPr>
                <w:rFonts w:ascii="Arial" w:hAnsi="Arial" w:cs="Arial"/>
                <w:b/>
                <w:bCs/>
                <w:sz w:val="24"/>
                <w:szCs w:val="24"/>
              </w:rPr>
              <w:t>vedlegg</w:t>
            </w:r>
            <w:r w:rsidR="00A36E11" w:rsidRPr="00A36E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4</w:t>
            </w:r>
          </w:p>
        </w:tc>
      </w:tr>
      <w:tr w:rsidR="00B12CB7" w:rsidRPr="000B1E13" w14:paraId="0E504B52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8229038" w14:textId="7ED55374" w:rsidR="00B12CB7" w:rsidRPr="000B1E13" w:rsidRDefault="00B12CB7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195877">
              <w:rPr>
                <w:rFonts w:ascii="Arial" w:hAnsi="Arial" w:cs="Arial"/>
                <w:b/>
                <w:bCs/>
                <w:sz w:val="22"/>
                <w:szCs w:val="22"/>
              </w:rPr>
              <w:t>ak 29/25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6CD8C1C" w14:textId="77777777" w:rsidR="00B12CB7" w:rsidRDefault="009D3B1A" w:rsidP="00495B1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Tapt arbeidsfortjeneste</w:t>
            </w:r>
          </w:p>
          <w:p w14:paraId="5E8130B0" w14:textId="1ED6BF0C" w:rsidR="00756834" w:rsidRPr="00D11E72" w:rsidRDefault="00756834" w:rsidP="0075683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11E72">
              <w:rPr>
                <w:rFonts w:ascii="Arial" w:hAnsi="Arial" w:cs="Arial"/>
                <w:b/>
                <w:bCs/>
                <w:sz w:val="22"/>
                <w:szCs w:val="22"/>
              </w:rPr>
              <w:t>Se vedlegg</w:t>
            </w:r>
            <w:r w:rsidR="00D11E72" w:rsidRPr="00D11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6B511A" w:rsidRPr="00D11E72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D11E72" w:rsidRPr="00D11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,6 </w:t>
            </w:r>
            <w:r w:rsidR="006B511A" w:rsidRPr="00D11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og </w:t>
            </w:r>
            <w:r w:rsidR="00D11E72" w:rsidRPr="00D11E72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  <w:p w14:paraId="35E7CB3B" w14:textId="77777777" w:rsidR="00654F63" w:rsidRDefault="00CB4041" w:rsidP="00CB4041">
            <w:pPr>
              <w:rPr>
                <w:rFonts w:ascii="Arial" w:hAnsi="Arial" w:cs="Arial"/>
                <w:sz w:val="22"/>
                <w:szCs w:val="22"/>
              </w:rPr>
            </w:pPr>
            <w:r w:rsidRPr="00CB4041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Vedtak: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62B4" w:rsidRPr="00CB4041">
              <w:rPr>
                <w:rFonts w:ascii="Arial" w:hAnsi="Arial" w:cs="Arial"/>
                <w:sz w:val="22"/>
                <w:szCs w:val="22"/>
              </w:rPr>
              <w:t>Saken ferdigstilles ved det fysiske styremøtet i Bodø. Styret forbereder seg</w:t>
            </w:r>
          </w:p>
          <w:p w14:paraId="51037FF2" w14:textId="1D94BCE8" w:rsidR="00CB4041" w:rsidRPr="00CB4041" w:rsidRDefault="00CB4041" w:rsidP="00CB404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2CB7" w:rsidRPr="000B1E13" w14:paraId="0C7073F7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9664B8D" w14:textId="131D711E" w:rsidR="00B12CB7" w:rsidRPr="000B1E13" w:rsidRDefault="00195877" w:rsidP="00B4260A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Sak 30/25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7776B272" w14:textId="77777777" w:rsidR="00B12CB7" w:rsidRDefault="00DD2816" w:rsidP="00495B1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BUK/konferanser</w:t>
            </w:r>
          </w:p>
          <w:p w14:paraId="24933F88" w14:textId="10953C34" w:rsidR="008A62B4" w:rsidRPr="008A62B4" w:rsidRDefault="00062E09" w:rsidP="008A62B4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Elise deltar på BUK på Gardermoen</w:t>
            </w:r>
            <w:r w:rsidR="007D052E">
              <w:rPr>
                <w:rFonts w:ascii="Arial" w:hAnsi="Arial" w:cs="Arial"/>
                <w:sz w:val="22"/>
                <w:szCs w:val="22"/>
              </w:rPr>
              <w:t xml:space="preserve"> – dekkes av sentralt, RL dekker for en i utvalget</w:t>
            </w:r>
            <w:r w:rsidR="009301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1E9C">
              <w:rPr>
                <w:rFonts w:ascii="Arial" w:hAnsi="Arial" w:cs="Arial"/>
                <w:sz w:val="22"/>
                <w:szCs w:val="22"/>
              </w:rPr>
              <w:t>–</w:t>
            </w:r>
            <w:r w:rsidR="009301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1E9C">
              <w:rPr>
                <w:rFonts w:ascii="Arial" w:hAnsi="Arial" w:cs="Arial"/>
                <w:sz w:val="22"/>
                <w:szCs w:val="22"/>
              </w:rPr>
              <w:t>4800kr – påmeldingsfrist 22.april</w:t>
            </w:r>
          </w:p>
          <w:p w14:paraId="378517D5" w14:textId="46794BE8" w:rsidR="008A62B4" w:rsidRDefault="008A62B4" w:rsidP="008A62B4">
            <w:pPr>
              <w:pStyle w:val="Listeavsnit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Elise, Jens,</w:t>
            </w:r>
            <w:r w:rsidR="00CB4041">
              <w:rPr>
                <w:rFonts w:ascii="Arial" w:hAnsi="Arial" w:cs="Arial"/>
                <w:sz w:val="22"/>
                <w:szCs w:val="22"/>
              </w:rPr>
              <w:t xml:space="preserve"> og</w:t>
            </w:r>
            <w:r>
              <w:rPr>
                <w:rFonts w:ascii="Arial" w:hAnsi="Arial" w:cs="Arial"/>
                <w:sz w:val="22"/>
                <w:szCs w:val="22"/>
              </w:rPr>
              <w:t xml:space="preserve"> Mathias</w:t>
            </w:r>
            <w:r w:rsidR="00CB4041">
              <w:rPr>
                <w:rFonts w:ascii="Arial" w:hAnsi="Arial" w:cs="Arial"/>
                <w:sz w:val="22"/>
                <w:szCs w:val="22"/>
              </w:rPr>
              <w:t xml:space="preserve"> deltar</w:t>
            </w:r>
          </w:p>
          <w:p w14:paraId="64ABD194" w14:textId="77777777" w:rsidR="00CB4041" w:rsidRPr="008A62B4" w:rsidRDefault="00CB4041" w:rsidP="008A62B4">
            <w:pPr>
              <w:pStyle w:val="Listeavsnit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18562F" w14:textId="77777777" w:rsidR="003B6AE4" w:rsidRDefault="003B6AE4" w:rsidP="00062E09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50BD3">
              <w:rPr>
                <w:rFonts w:ascii="Arial" w:hAnsi="Arial" w:cs="Arial"/>
                <w:sz w:val="22"/>
                <w:szCs w:val="22"/>
              </w:rPr>
              <w:t>Friluftskonferansen</w:t>
            </w:r>
            <w:proofErr w:type="spellEnd"/>
            <w:r w:rsidRPr="00F50BD3">
              <w:rPr>
                <w:rFonts w:ascii="Arial" w:hAnsi="Arial" w:cs="Arial"/>
                <w:sz w:val="22"/>
                <w:szCs w:val="22"/>
              </w:rPr>
              <w:t xml:space="preserve"> 7.-8.mai </w:t>
            </w:r>
            <w:r w:rsidR="00F830CB" w:rsidRPr="00F50BD3">
              <w:rPr>
                <w:rFonts w:ascii="Arial" w:hAnsi="Arial" w:cs="Arial"/>
                <w:sz w:val="22"/>
                <w:szCs w:val="22"/>
              </w:rPr>
              <w:t>Fredri</w:t>
            </w:r>
            <w:r w:rsidR="00F50BD3" w:rsidRPr="00F50BD3">
              <w:rPr>
                <w:rFonts w:ascii="Arial" w:hAnsi="Arial" w:cs="Arial"/>
                <w:sz w:val="22"/>
                <w:szCs w:val="22"/>
              </w:rPr>
              <w:t>kstad</w:t>
            </w:r>
            <w:r w:rsidR="00930175">
              <w:rPr>
                <w:rFonts w:ascii="Arial" w:hAnsi="Arial" w:cs="Arial"/>
                <w:sz w:val="22"/>
                <w:szCs w:val="22"/>
              </w:rPr>
              <w:t xml:space="preserve"> – påmeldingsavgift 7000kr</w:t>
            </w:r>
            <w:r w:rsidR="00F61E9C">
              <w:rPr>
                <w:rFonts w:ascii="Arial" w:hAnsi="Arial" w:cs="Arial"/>
                <w:sz w:val="22"/>
                <w:szCs w:val="22"/>
              </w:rPr>
              <w:t>-påmeldingsfrist 1.april</w:t>
            </w:r>
          </w:p>
          <w:p w14:paraId="246D33FF" w14:textId="323491E2" w:rsidR="00F17308" w:rsidRPr="00F50BD3" w:rsidRDefault="00F17308" w:rsidP="00F17308">
            <w:pPr>
              <w:pStyle w:val="Listeavsnit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092B" w:rsidRPr="000B1E13" w14:paraId="1E9FFB7A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4DE6A19" w14:textId="54C0608F" w:rsidR="00E9092B" w:rsidRPr="000B1E13" w:rsidRDefault="00323745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31/25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48709FDB" w14:textId="77777777" w:rsidR="00E9092B" w:rsidRDefault="00E9092B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Økonomiansvarlig</w:t>
            </w:r>
          </w:p>
          <w:p w14:paraId="61BE097D" w14:textId="77777777" w:rsidR="00323745" w:rsidRDefault="00996B15" w:rsidP="00323745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Styret må vedta en økonomiansvarlig – kan ikke være Ylva</w:t>
            </w:r>
          </w:p>
          <w:p w14:paraId="69BF0080" w14:textId="479EBE91" w:rsidR="004348C8" w:rsidRDefault="004348C8" w:rsidP="00323745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RS orienterer</w:t>
            </w:r>
            <w:r w:rsidR="0009591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AE770BA" w14:textId="77777777" w:rsidR="00095913" w:rsidRDefault="00095913" w:rsidP="0009591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12BFA2C" w14:textId="70F3AF7A" w:rsidR="00F17308" w:rsidRDefault="00095913" w:rsidP="00B904C8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904C8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Vedtak: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904C8">
              <w:rPr>
                <w:rFonts w:ascii="Arial" w:hAnsi="Arial" w:cs="Arial"/>
                <w:sz w:val="22"/>
                <w:szCs w:val="22"/>
              </w:rPr>
              <w:t xml:space="preserve">Styret utnevner </w:t>
            </w:r>
            <w:r>
              <w:rPr>
                <w:rFonts w:ascii="Arial" w:hAnsi="Arial" w:cs="Arial"/>
                <w:sz w:val="22"/>
                <w:szCs w:val="22"/>
              </w:rPr>
              <w:t xml:space="preserve">Norvald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Rudeås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904C8">
              <w:rPr>
                <w:rFonts w:ascii="Arial" w:hAnsi="Arial" w:cs="Arial"/>
                <w:sz w:val="22"/>
                <w:szCs w:val="22"/>
              </w:rPr>
              <w:t>til</w:t>
            </w:r>
            <w:r>
              <w:rPr>
                <w:rFonts w:ascii="Arial" w:hAnsi="Arial" w:cs="Arial"/>
                <w:sz w:val="22"/>
                <w:szCs w:val="22"/>
              </w:rPr>
              <w:t xml:space="preserve"> økonomiansvarlig i styr</w:t>
            </w:r>
            <w:r w:rsidR="00B904C8">
              <w:rPr>
                <w:rFonts w:ascii="Arial" w:hAnsi="Arial" w:cs="Arial"/>
                <w:sz w:val="22"/>
                <w:szCs w:val="22"/>
              </w:rPr>
              <w:t xml:space="preserve">e frem til neste årsmøtet. </w:t>
            </w:r>
          </w:p>
          <w:p w14:paraId="0398F948" w14:textId="7C922B8F" w:rsidR="00B904C8" w:rsidRPr="00B904C8" w:rsidRDefault="00B904C8" w:rsidP="00B904C8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B2E96" w:rsidRPr="000B1E13" w14:paraId="32F590B7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C7B6B46" w14:textId="04A30CA3" w:rsidR="00FB2E96" w:rsidRPr="000B1E13" w:rsidRDefault="00FB2E96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32/25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71BC6D2A" w14:textId="77777777" w:rsidR="00FB2E96" w:rsidRDefault="00FB2E96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Vedtaksendringer- tilføyelser</w:t>
            </w:r>
          </w:p>
          <w:p w14:paraId="6B2AE0EB" w14:textId="77777777" w:rsidR="00A332B4" w:rsidRDefault="001978A2" w:rsidP="001978A2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Endre valgperiode</w:t>
            </w:r>
            <w:r w:rsidR="00343DDE">
              <w:rPr>
                <w:rFonts w:ascii="Arial" w:hAnsi="Arial" w:cs="Arial"/>
                <w:sz w:val="22"/>
                <w:szCs w:val="22"/>
              </w:rPr>
              <w:t xml:space="preserve"> for tillitsvalgte i styret</w:t>
            </w:r>
          </w:p>
          <w:p w14:paraId="452AF201" w14:textId="24848C6A" w:rsidR="00343DDE" w:rsidRDefault="00343DDE" w:rsidP="001978A2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RS orienterer</w:t>
            </w:r>
            <w:r w:rsidR="00EF3269">
              <w:rPr>
                <w:rFonts w:ascii="Arial" w:hAnsi="Arial" w:cs="Arial"/>
                <w:sz w:val="22"/>
                <w:szCs w:val="22"/>
              </w:rPr>
              <w:t xml:space="preserve"> om at dette må innspilles til valgkomiteen. </w:t>
            </w:r>
          </w:p>
          <w:p w14:paraId="321FF42E" w14:textId="13C0737F" w:rsidR="00EF3269" w:rsidRPr="00EF3269" w:rsidRDefault="00EF3269" w:rsidP="00EF3269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EF3269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Vedtak:</w:t>
            </w:r>
            <w:r>
              <w:rPr>
                <w:rFonts w:ascii="Arial" w:hAnsi="Arial" w:cs="Arial"/>
                <w:sz w:val="22"/>
                <w:szCs w:val="22"/>
              </w:rPr>
              <w:t xml:space="preserve"> Styret ser videre på dette på det fysiske møtet. </w:t>
            </w:r>
          </w:p>
          <w:p w14:paraId="45CF0B69" w14:textId="656EBEFF" w:rsidR="00F17308" w:rsidRPr="001978A2" w:rsidRDefault="00F17308" w:rsidP="00F17308">
            <w:pPr>
              <w:pStyle w:val="Listeavsnitt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134" w:rsidRPr="000B1E13" w14:paraId="1B0B070C" w14:textId="77777777" w:rsidTr="00534B05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7CB0877" w14:textId="6293396E" w:rsidR="00BC0134" w:rsidRPr="000B1E13" w:rsidRDefault="00BC0134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33/25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970AD90" w14:textId="4BAF9C28" w:rsidR="00BC0134" w:rsidRDefault="00BC0134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D152DB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ienteringssaker</w:t>
            </w:r>
          </w:p>
          <w:p w14:paraId="3205D9B9" w14:textId="589668FD" w:rsidR="00D152DB" w:rsidRPr="0096728B" w:rsidRDefault="00D152DB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6728B">
              <w:rPr>
                <w:rFonts w:ascii="Arial" w:hAnsi="Arial" w:cs="Arial"/>
                <w:sz w:val="22"/>
                <w:szCs w:val="22"/>
              </w:rPr>
              <w:t>FV orienterer ang ungdomscamp på Saltfjellet</w:t>
            </w:r>
          </w:p>
          <w:p w14:paraId="383DCCF0" w14:textId="5F3EF564" w:rsidR="00D152DB" w:rsidRPr="0096728B" w:rsidRDefault="00D152DB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28B">
              <w:rPr>
                <w:rFonts w:ascii="Arial" w:hAnsi="Arial" w:cs="Arial"/>
                <w:sz w:val="22"/>
                <w:szCs w:val="22"/>
              </w:rPr>
              <w:t>FV orienterer om tilsagn</w:t>
            </w:r>
          </w:p>
          <w:p w14:paraId="58A2DBE0" w14:textId="6D0DE8CF" w:rsidR="0096728B" w:rsidRDefault="0096728B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21095">
              <w:rPr>
                <w:rFonts w:ascii="Arial" w:hAnsi="Arial" w:cs="Arial"/>
                <w:sz w:val="22"/>
                <w:szCs w:val="22"/>
              </w:rPr>
              <w:t>Forespø</w:t>
            </w:r>
            <w:r w:rsidR="0056704B" w:rsidRPr="00D21095">
              <w:rPr>
                <w:rFonts w:ascii="Arial" w:hAnsi="Arial" w:cs="Arial"/>
                <w:sz w:val="22"/>
                <w:szCs w:val="22"/>
              </w:rPr>
              <w:t xml:space="preserve">rsel om </w:t>
            </w:r>
            <w:proofErr w:type="spellStart"/>
            <w:r w:rsidR="0056704B" w:rsidRPr="00D21095">
              <w:rPr>
                <w:rFonts w:ascii="Arial" w:hAnsi="Arial" w:cs="Arial"/>
                <w:sz w:val="22"/>
                <w:szCs w:val="22"/>
              </w:rPr>
              <w:t>ettersøksseminar</w:t>
            </w:r>
            <w:proofErr w:type="spellEnd"/>
            <w:r w:rsidR="0056704B" w:rsidRPr="00D21095">
              <w:rPr>
                <w:rFonts w:ascii="Arial" w:hAnsi="Arial" w:cs="Arial"/>
                <w:sz w:val="22"/>
                <w:szCs w:val="22"/>
              </w:rPr>
              <w:t xml:space="preserve"> i Nordland</w:t>
            </w:r>
            <w:r w:rsidR="00846749" w:rsidRPr="00D21095">
              <w:rPr>
                <w:rFonts w:ascii="Arial" w:hAnsi="Arial" w:cs="Arial"/>
                <w:sz w:val="22"/>
                <w:szCs w:val="22"/>
              </w:rPr>
              <w:t>.</w:t>
            </w:r>
            <w:r w:rsidR="00EF326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467ED">
              <w:rPr>
                <w:rFonts w:ascii="Arial" w:hAnsi="Arial" w:cs="Arial"/>
                <w:sz w:val="22"/>
                <w:szCs w:val="22"/>
              </w:rPr>
              <w:t xml:space="preserve">Mulig å få til? </w:t>
            </w:r>
          </w:p>
          <w:p w14:paraId="7AB5AC15" w14:textId="04CDE032" w:rsidR="00B467ED" w:rsidRDefault="00B467ED" w:rsidP="00B467ED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B467ED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Vedtak:</w:t>
            </w:r>
            <w:r>
              <w:rPr>
                <w:rFonts w:ascii="Arial" w:hAnsi="Arial" w:cs="Arial"/>
                <w:sz w:val="22"/>
                <w:szCs w:val="22"/>
              </w:rPr>
              <w:t xml:space="preserve"> Dette tas opp på det fysiske møte, Ylva jobber videre med dette </w:t>
            </w:r>
          </w:p>
          <w:p w14:paraId="795555A2" w14:textId="77777777" w:rsidR="00B467ED" w:rsidRPr="00B467ED" w:rsidRDefault="00B467ED" w:rsidP="00B467ED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2AE12B2B" w14:textId="4A02C451" w:rsidR="00846749" w:rsidRDefault="00846749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21095">
              <w:rPr>
                <w:rFonts w:ascii="Arial" w:hAnsi="Arial" w:cs="Arial"/>
                <w:sz w:val="22"/>
                <w:szCs w:val="22"/>
              </w:rPr>
              <w:t xml:space="preserve">RS deltar på energimøte på Helgeland sammen med </w:t>
            </w:r>
            <w:proofErr w:type="spellStart"/>
            <w:r w:rsidRPr="00D21095">
              <w:rPr>
                <w:rFonts w:ascii="Arial" w:hAnsi="Arial" w:cs="Arial"/>
                <w:sz w:val="22"/>
                <w:szCs w:val="22"/>
              </w:rPr>
              <w:t>FNF</w:t>
            </w:r>
            <w:proofErr w:type="spellEnd"/>
            <w:r w:rsidRPr="00D21095">
              <w:rPr>
                <w:rFonts w:ascii="Arial" w:hAnsi="Arial" w:cs="Arial"/>
                <w:sz w:val="22"/>
                <w:szCs w:val="22"/>
              </w:rPr>
              <w:t xml:space="preserve"> og andre organisasjoner</w:t>
            </w:r>
          </w:p>
          <w:p w14:paraId="52FA26F1" w14:textId="77777777" w:rsidR="00B467ED" w:rsidRPr="00B467ED" w:rsidRDefault="00B467ED" w:rsidP="00B467ED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3BACC59A" w14:textId="07CE4ED9" w:rsidR="00247E9B" w:rsidRDefault="00247E9B" w:rsidP="00D152D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D21095">
              <w:rPr>
                <w:rFonts w:ascii="Arial" w:hAnsi="Arial" w:cs="Arial"/>
                <w:sz w:val="22"/>
                <w:szCs w:val="22"/>
              </w:rPr>
              <w:t xml:space="preserve">NINA/Statskog nytt </w:t>
            </w:r>
            <w:r w:rsidR="00913C8D" w:rsidRPr="00D21095">
              <w:rPr>
                <w:rFonts w:ascii="Arial" w:hAnsi="Arial" w:cs="Arial"/>
                <w:sz w:val="22"/>
                <w:szCs w:val="22"/>
              </w:rPr>
              <w:t>forskningsprosjekt på rype og storfugl</w:t>
            </w:r>
            <w:r w:rsidR="0046286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26C9">
              <w:rPr>
                <w:rFonts w:ascii="Arial" w:hAnsi="Arial" w:cs="Arial"/>
                <w:sz w:val="22"/>
                <w:szCs w:val="22"/>
              </w:rPr>
              <w:t xml:space="preserve">– Her kan vi komme med viktige innspill. Styret anbefales å være positiv til dette. </w:t>
            </w:r>
          </w:p>
          <w:p w14:paraId="6427E241" w14:textId="77777777" w:rsidR="0046286C" w:rsidRPr="0046286C" w:rsidRDefault="0046286C" w:rsidP="0046286C">
            <w:pPr>
              <w:pStyle w:val="Listeavsnitt"/>
              <w:rPr>
                <w:rFonts w:ascii="Arial" w:hAnsi="Arial" w:cs="Arial"/>
                <w:sz w:val="22"/>
                <w:szCs w:val="22"/>
              </w:rPr>
            </w:pPr>
          </w:p>
          <w:p w14:paraId="4B3C5223" w14:textId="77777777" w:rsidR="0046286C" w:rsidRPr="0046286C" w:rsidRDefault="0046286C" w:rsidP="0046286C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27655A36" w14:textId="4514A27C" w:rsidR="00D152DB" w:rsidRPr="00B126C9" w:rsidRDefault="00354050" w:rsidP="00B126C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21095">
              <w:rPr>
                <w:rFonts w:ascii="Arial" w:hAnsi="Arial" w:cs="Arial"/>
                <w:sz w:val="22"/>
                <w:szCs w:val="22"/>
              </w:rPr>
              <w:t>Høringssvar om bruk av nedjustert</w:t>
            </w:r>
            <w:r w:rsidR="001E723B" w:rsidRPr="00D21095">
              <w:rPr>
                <w:rFonts w:ascii="Arial" w:hAnsi="Arial" w:cs="Arial"/>
                <w:sz w:val="22"/>
                <w:szCs w:val="22"/>
              </w:rPr>
              <w:t xml:space="preserve"> kapasitet på særskilte miljøvilkår</w:t>
            </w:r>
            <w:r w:rsidR="008E3CC2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8E3CC2" w:rsidRPr="008E3CC2">
              <w:rPr>
                <w:rFonts w:ascii="Arial" w:hAnsi="Arial" w:cs="Arial"/>
                <w:b/>
                <w:bCs/>
                <w:sz w:val="22"/>
                <w:szCs w:val="22"/>
              </w:rPr>
              <w:t>vedlegg 8</w:t>
            </w:r>
          </w:p>
          <w:p w14:paraId="33107FFE" w14:textId="357284F5" w:rsidR="00D152DB" w:rsidRPr="00D30963" w:rsidRDefault="00D152DB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E06A1" w:rsidRPr="000B1E13" w14:paraId="2CF007E8" w14:textId="77777777" w:rsidTr="00CB4041">
        <w:trPr>
          <w:trHeight w:val="1427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F7FC3EC" w14:textId="59B8F41A" w:rsidR="000E06A1" w:rsidRPr="000B1E13" w:rsidRDefault="000E06A1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B1E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Sak </w:t>
            </w:r>
            <w:r w:rsidR="00195877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D11E72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C41EDF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/2</w:t>
            </w:r>
            <w:r w:rsidR="00664F8A" w:rsidRPr="000B1E1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78532BC5" w14:textId="77777777" w:rsidR="000E06A1" w:rsidRDefault="00C41EDF" w:rsidP="002C2713">
            <w:pPr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0963">
              <w:rPr>
                <w:rFonts w:ascii="Arial" w:hAnsi="Arial" w:cs="Arial"/>
                <w:b/>
                <w:bCs/>
                <w:sz w:val="22"/>
                <w:szCs w:val="22"/>
              </w:rPr>
              <w:t>Eventuelt</w:t>
            </w:r>
          </w:p>
          <w:p w14:paraId="3CDF7CE7" w14:textId="77777777" w:rsidR="00B126C9" w:rsidRDefault="00B126C9" w:rsidP="002C2713">
            <w:pPr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D49E11" w14:textId="77777777" w:rsidR="00B126C9" w:rsidRDefault="00B126C9" w:rsidP="002C2713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4041">
              <w:rPr>
                <w:rFonts w:ascii="Arial" w:hAnsi="Arial" w:cs="Arial"/>
                <w:sz w:val="24"/>
                <w:szCs w:val="24"/>
              </w:rPr>
              <w:t>Tom Roger Strøm orienterer</w:t>
            </w:r>
            <w:r w:rsidR="00E4416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2BC6550" w14:textId="26C40DB5" w:rsidR="00E4416E" w:rsidRDefault="00E4416E" w:rsidP="00E4416E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Saken vurderes om det kan tas videre til fagavdeling</w:t>
            </w:r>
          </w:p>
          <w:p w14:paraId="015CD48F" w14:textId="77777777" w:rsidR="00E4416E" w:rsidRDefault="00E4416E" w:rsidP="00E4416E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58BE0268" w14:textId="1F7C34CB" w:rsidR="00E4416E" w:rsidRDefault="00E4416E" w:rsidP="00E4416E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Svein Roar – Plaketter Vandrepremier til regions mesterskap på jaktfelt, elgbane. Nordisk, + haglegrenene</w:t>
            </w:r>
          </w:p>
          <w:p w14:paraId="5DC1A9CC" w14:textId="77777777" w:rsidR="007377EB" w:rsidRDefault="007377EB" w:rsidP="00E4416E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19BA2B4E" w14:textId="0744ECE2" w:rsidR="007377EB" w:rsidRPr="007377EB" w:rsidRDefault="007377EB" w:rsidP="00E4416E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377EB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Vedtak:</w:t>
            </w:r>
            <w:r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Forslaget diskuteres på fysisk møte i Bodø. </w:t>
            </w:r>
          </w:p>
          <w:p w14:paraId="038C0031" w14:textId="29F30583" w:rsidR="00E4416E" w:rsidRPr="00E4416E" w:rsidRDefault="00E4416E" w:rsidP="00E4416E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DD610A" w14:textId="77777777" w:rsidR="00E65CE0" w:rsidRDefault="00E65CE0" w:rsidP="00E65CE0">
      <w:pPr>
        <w:rPr>
          <w:rFonts w:ascii="Arial" w:hAnsi="Arial" w:cs="Arial"/>
          <w:sz w:val="22"/>
          <w:szCs w:val="22"/>
          <w:lang w:eastAsia="en-US"/>
        </w:rPr>
      </w:pPr>
    </w:p>
    <w:p w14:paraId="1F65C33F" w14:textId="77777777" w:rsidR="00E4416E" w:rsidRDefault="00E4416E" w:rsidP="00E65CE0">
      <w:pPr>
        <w:rPr>
          <w:rFonts w:ascii="Arial" w:hAnsi="Arial" w:cs="Arial"/>
          <w:sz w:val="22"/>
          <w:szCs w:val="22"/>
          <w:lang w:eastAsia="en-US"/>
        </w:rPr>
      </w:pPr>
    </w:p>
    <w:p w14:paraId="04AABECD" w14:textId="23B290E9" w:rsidR="00E4416E" w:rsidRDefault="00E4416E" w:rsidP="00E65CE0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Referat Elise Larsen</w:t>
      </w:r>
    </w:p>
    <w:p w14:paraId="301581E3" w14:textId="77777777" w:rsidR="00975542" w:rsidRPr="00FB52CC" w:rsidRDefault="00975542">
      <w:pPr>
        <w:rPr>
          <w:rFonts w:ascii="Trebuchet MS" w:hAnsi="Trebuchet MS"/>
          <w:sz w:val="22"/>
          <w:szCs w:val="22"/>
        </w:rPr>
      </w:pPr>
    </w:p>
    <w:sectPr w:rsidR="00975542" w:rsidRPr="00FB52CC" w:rsidSect="001C77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B5AD3" w14:textId="77777777" w:rsidR="00621E70" w:rsidRDefault="00621E70">
      <w:r>
        <w:separator/>
      </w:r>
    </w:p>
  </w:endnote>
  <w:endnote w:type="continuationSeparator" w:id="0">
    <w:p w14:paraId="69A82E67" w14:textId="77777777" w:rsidR="00621E70" w:rsidRDefault="00621E70">
      <w:r>
        <w:continuationSeparator/>
      </w:r>
    </w:p>
  </w:endnote>
  <w:endnote w:type="continuationNotice" w:id="1">
    <w:p w14:paraId="1C5CE8CD" w14:textId="77777777" w:rsidR="00621E70" w:rsidRDefault="00621E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C556724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r w:rsidR="000F239A" w:rsidRPr="005F6D0A">
                            <w:t>Prinsensgate</w:t>
                          </w:r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" filled="f" stroked="f">
              <v:textbox style="mso-fit-shape-to-text:t">
                <w:txbxContent>
                  <w:p w14:paraId="55F02431" w14:textId="7C556724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r w:rsidR="000F239A" w:rsidRPr="005F6D0A">
                      <w:t>Prinsensgate</w:t>
                    </w:r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0E1237CE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Leder: </w:t>
                          </w:r>
                          <w:r w:rsidR="00B760CA">
                            <w:t>Stig Za</w:t>
                          </w:r>
                          <w:r w:rsidR="002903DB">
                            <w:t>c</w:t>
                          </w:r>
                          <w:r w:rsidR="00B760CA">
                            <w:t>hariassen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>:</w:t>
                          </w:r>
                          <w:r w:rsidR="000F239A">
                            <w:rPr>
                              <w:lang w:bidi="he-IL"/>
                            </w:rPr>
                            <w:t xml:space="preserve"> </w:t>
                          </w:r>
                          <w:r w:rsidR="00A9123A">
                            <w:rPr>
                              <w:lang w:bidi="he-IL"/>
                            </w:rPr>
                            <w:t>902 17 875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70346" w:rsidRPr="00C53EEC">
                              <w:rPr>
                                <w:rStyle w:val="Hyperkobling"/>
                              </w:rPr>
                              <w:t>stigzach@start.no</w:t>
                            </w:r>
                          </w:hyperlink>
                          <w:r w:rsidR="00870346"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Friluftsveileder</w:t>
                          </w:r>
                          <w:proofErr w:type="spellEnd"/>
                          <w:r w:rsidRPr="005F6D0A">
                            <w:t xml:space="preserve">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GR+wEAANQDAAAOAAAAZHJzL2Uyb0RvYy54bWysU11v2yAUfZ+0/4B4X+y4SZZYcaquXadJ&#10;3YfU7gdgjGM04DIgsbNfvwt202h7q+YHxOWac+8597C9HrQiR+G8BFPR+SynRBgOjTT7iv54un+3&#10;p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" filled="f" stroked="f">
              <v:textbox>
                <w:txbxContent>
                  <w:p w14:paraId="68FB140B" w14:textId="0E1237CE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Leder: </w:t>
                    </w:r>
                    <w:r w:rsidR="00B760CA">
                      <w:t>Stig Za</w:t>
                    </w:r>
                    <w:r w:rsidR="002903DB">
                      <w:t>c</w:t>
                    </w:r>
                    <w:r w:rsidR="00B760CA">
                      <w:t>hariassen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Tlf</w:t>
                    </w:r>
                    <w:proofErr w:type="spellEnd"/>
                    <w:r w:rsidR="008E5B5A">
                      <w:rPr>
                        <w:lang w:bidi="he-IL"/>
                      </w:rPr>
                      <w:t>:</w:t>
                    </w:r>
                    <w:r w:rsidR="000F239A">
                      <w:rPr>
                        <w:lang w:bidi="he-IL"/>
                      </w:rPr>
                      <w:t xml:space="preserve"> </w:t>
                    </w:r>
                    <w:r w:rsidR="00A9123A">
                      <w:rPr>
                        <w:lang w:bidi="he-IL"/>
                      </w:rPr>
                      <w:t>902 17 875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5" w:history="1">
                      <w:r w:rsidR="00870346" w:rsidRPr="00C53EEC">
                        <w:rPr>
                          <w:rStyle w:val="Hyperkobling"/>
                        </w:rPr>
                        <w:t>stigzach@start.no</w:t>
                      </w:r>
                    </w:hyperlink>
                    <w:r w:rsidR="00870346"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Friluftsveileder</w:t>
                    </w:r>
                    <w:proofErr w:type="spellEnd"/>
                    <w:r w:rsidRPr="005F6D0A">
                      <w:t xml:space="preserve">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7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95C7B" w14:textId="77777777" w:rsidR="00621E70" w:rsidRDefault="00621E70">
      <w:r>
        <w:separator/>
      </w:r>
    </w:p>
  </w:footnote>
  <w:footnote w:type="continuationSeparator" w:id="0">
    <w:p w14:paraId="0B9B64DC" w14:textId="77777777" w:rsidR="00621E70" w:rsidRDefault="00621E70">
      <w:r>
        <w:continuationSeparator/>
      </w:r>
    </w:p>
  </w:footnote>
  <w:footnote w:type="continuationNotice" w:id="1">
    <w:p w14:paraId="340A5C4E" w14:textId="77777777" w:rsidR="00621E70" w:rsidRDefault="00621E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22F58" w14:textId="35A90EFB" w:rsidR="00CB7AEE" w:rsidRDefault="00621E70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27" type="#_x0000_t75" alt="" style="position:absolute;margin-left:0;margin-top:0;width:14in;height:471.9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E9E57" w14:textId="5C5B79A5" w:rsidR="007368B3" w:rsidRDefault="00621E70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26" type="#_x0000_t75" alt="" style="position:absolute;left:0;text-align:left;margin-left:0;margin-top:0;width:14in;height:471.9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E9771" w14:textId="30F575F2" w:rsidR="00762DA3" w:rsidRDefault="00621E70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25" type="#_x0000_t75" alt="" style="position:absolute;left:0;text-align:left;margin-left:0;margin-top:0;width:14in;height:471.9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F0D1C"/>
    <w:multiLevelType w:val="hybridMultilevel"/>
    <w:tmpl w:val="243EC3AA"/>
    <w:lvl w:ilvl="0" w:tplc="DA0A4AF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B5816"/>
    <w:multiLevelType w:val="hybridMultilevel"/>
    <w:tmpl w:val="F60E3058"/>
    <w:lvl w:ilvl="0" w:tplc="DA0A4AF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4543960">
    <w:abstractNumId w:val="1"/>
  </w:num>
  <w:num w:numId="2" w16cid:durableId="1590237536">
    <w:abstractNumId w:val="0"/>
  </w:num>
  <w:num w:numId="3" w16cid:durableId="601569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05C1E"/>
    <w:rsid w:val="00016362"/>
    <w:rsid w:val="000173DB"/>
    <w:rsid w:val="000215AF"/>
    <w:rsid w:val="0002322B"/>
    <w:rsid w:val="0002455B"/>
    <w:rsid w:val="00026D84"/>
    <w:rsid w:val="0003563D"/>
    <w:rsid w:val="00040E7C"/>
    <w:rsid w:val="0004158F"/>
    <w:rsid w:val="0004191A"/>
    <w:rsid w:val="00056B96"/>
    <w:rsid w:val="00057244"/>
    <w:rsid w:val="00060C1B"/>
    <w:rsid w:val="00062E09"/>
    <w:rsid w:val="0007464D"/>
    <w:rsid w:val="0007503B"/>
    <w:rsid w:val="000832B3"/>
    <w:rsid w:val="0009315A"/>
    <w:rsid w:val="00093D92"/>
    <w:rsid w:val="00095913"/>
    <w:rsid w:val="000A2838"/>
    <w:rsid w:val="000A5995"/>
    <w:rsid w:val="000B064A"/>
    <w:rsid w:val="000B1510"/>
    <w:rsid w:val="000B1E13"/>
    <w:rsid w:val="000B6FF6"/>
    <w:rsid w:val="000C4496"/>
    <w:rsid w:val="000D0D32"/>
    <w:rsid w:val="000D6040"/>
    <w:rsid w:val="000D6043"/>
    <w:rsid w:val="000D67B0"/>
    <w:rsid w:val="000D6A25"/>
    <w:rsid w:val="000E06A1"/>
    <w:rsid w:val="000E134A"/>
    <w:rsid w:val="000E612E"/>
    <w:rsid w:val="000E77B9"/>
    <w:rsid w:val="000E7C16"/>
    <w:rsid w:val="000F20FB"/>
    <w:rsid w:val="000F239A"/>
    <w:rsid w:val="000F4915"/>
    <w:rsid w:val="000F5574"/>
    <w:rsid w:val="000F73CC"/>
    <w:rsid w:val="00103191"/>
    <w:rsid w:val="001036AE"/>
    <w:rsid w:val="00110858"/>
    <w:rsid w:val="00110903"/>
    <w:rsid w:val="001154B6"/>
    <w:rsid w:val="001209A9"/>
    <w:rsid w:val="0012497B"/>
    <w:rsid w:val="00125891"/>
    <w:rsid w:val="00132296"/>
    <w:rsid w:val="00132FDF"/>
    <w:rsid w:val="00133898"/>
    <w:rsid w:val="00143BBA"/>
    <w:rsid w:val="001459DC"/>
    <w:rsid w:val="00146A79"/>
    <w:rsid w:val="00146B2D"/>
    <w:rsid w:val="00147A37"/>
    <w:rsid w:val="00147E41"/>
    <w:rsid w:val="00156B23"/>
    <w:rsid w:val="00157DE9"/>
    <w:rsid w:val="00162D41"/>
    <w:rsid w:val="001755DA"/>
    <w:rsid w:val="00186574"/>
    <w:rsid w:val="00192B32"/>
    <w:rsid w:val="00193B0F"/>
    <w:rsid w:val="00195877"/>
    <w:rsid w:val="00195C2A"/>
    <w:rsid w:val="001978A2"/>
    <w:rsid w:val="001A26DB"/>
    <w:rsid w:val="001B3187"/>
    <w:rsid w:val="001B3376"/>
    <w:rsid w:val="001B5483"/>
    <w:rsid w:val="001B6321"/>
    <w:rsid w:val="001B6D94"/>
    <w:rsid w:val="001B7119"/>
    <w:rsid w:val="001C0189"/>
    <w:rsid w:val="001C1EC0"/>
    <w:rsid w:val="001C3AD5"/>
    <w:rsid w:val="001C77A2"/>
    <w:rsid w:val="001D074F"/>
    <w:rsid w:val="001D24AE"/>
    <w:rsid w:val="001D3B96"/>
    <w:rsid w:val="001E45AC"/>
    <w:rsid w:val="001E5A1F"/>
    <w:rsid w:val="001E723B"/>
    <w:rsid w:val="001E77DA"/>
    <w:rsid w:val="001F3683"/>
    <w:rsid w:val="001F5959"/>
    <w:rsid w:val="0020014F"/>
    <w:rsid w:val="00214415"/>
    <w:rsid w:val="00227E2B"/>
    <w:rsid w:val="00230D8A"/>
    <w:rsid w:val="00232FAB"/>
    <w:rsid w:val="002331B0"/>
    <w:rsid w:val="0024089D"/>
    <w:rsid w:val="00242B82"/>
    <w:rsid w:val="002437F3"/>
    <w:rsid w:val="00243B56"/>
    <w:rsid w:val="00247E9B"/>
    <w:rsid w:val="00247F57"/>
    <w:rsid w:val="002662EA"/>
    <w:rsid w:val="00267CE7"/>
    <w:rsid w:val="0027137E"/>
    <w:rsid w:val="0027223F"/>
    <w:rsid w:val="00274627"/>
    <w:rsid w:val="002810EE"/>
    <w:rsid w:val="00281BB1"/>
    <w:rsid w:val="0028544D"/>
    <w:rsid w:val="00286685"/>
    <w:rsid w:val="002903DB"/>
    <w:rsid w:val="002908C6"/>
    <w:rsid w:val="002916C7"/>
    <w:rsid w:val="002929AF"/>
    <w:rsid w:val="002A1E66"/>
    <w:rsid w:val="002A293C"/>
    <w:rsid w:val="002B0C3F"/>
    <w:rsid w:val="002B392E"/>
    <w:rsid w:val="002B5E71"/>
    <w:rsid w:val="002B6044"/>
    <w:rsid w:val="002C2713"/>
    <w:rsid w:val="002D2A85"/>
    <w:rsid w:val="002D2CFA"/>
    <w:rsid w:val="002E5BFC"/>
    <w:rsid w:val="002F3343"/>
    <w:rsid w:val="002F6E8B"/>
    <w:rsid w:val="002F7A39"/>
    <w:rsid w:val="0030376B"/>
    <w:rsid w:val="00306489"/>
    <w:rsid w:val="00314831"/>
    <w:rsid w:val="00315221"/>
    <w:rsid w:val="00315903"/>
    <w:rsid w:val="00317142"/>
    <w:rsid w:val="00323745"/>
    <w:rsid w:val="003259A8"/>
    <w:rsid w:val="00330341"/>
    <w:rsid w:val="00330F15"/>
    <w:rsid w:val="003318C4"/>
    <w:rsid w:val="00336544"/>
    <w:rsid w:val="00341882"/>
    <w:rsid w:val="00343CFF"/>
    <w:rsid w:val="00343DDE"/>
    <w:rsid w:val="00347B60"/>
    <w:rsid w:val="00350B6D"/>
    <w:rsid w:val="00354050"/>
    <w:rsid w:val="00372694"/>
    <w:rsid w:val="003738EB"/>
    <w:rsid w:val="00374171"/>
    <w:rsid w:val="003748B4"/>
    <w:rsid w:val="00376371"/>
    <w:rsid w:val="00381A0C"/>
    <w:rsid w:val="00384ADE"/>
    <w:rsid w:val="00394674"/>
    <w:rsid w:val="00397057"/>
    <w:rsid w:val="003975C8"/>
    <w:rsid w:val="003A058F"/>
    <w:rsid w:val="003A38F9"/>
    <w:rsid w:val="003A3DB9"/>
    <w:rsid w:val="003B6976"/>
    <w:rsid w:val="003B6AE4"/>
    <w:rsid w:val="003C2329"/>
    <w:rsid w:val="003C2EB6"/>
    <w:rsid w:val="003D2617"/>
    <w:rsid w:val="003D4B16"/>
    <w:rsid w:val="003D5004"/>
    <w:rsid w:val="003D6457"/>
    <w:rsid w:val="003D6F74"/>
    <w:rsid w:val="003E7BAD"/>
    <w:rsid w:val="003F64FC"/>
    <w:rsid w:val="003F71B2"/>
    <w:rsid w:val="003F7A5B"/>
    <w:rsid w:val="003F7FE6"/>
    <w:rsid w:val="00400F44"/>
    <w:rsid w:val="00401D60"/>
    <w:rsid w:val="00404EBA"/>
    <w:rsid w:val="00413262"/>
    <w:rsid w:val="00414F0E"/>
    <w:rsid w:val="00417DD0"/>
    <w:rsid w:val="004203A2"/>
    <w:rsid w:val="00421654"/>
    <w:rsid w:val="0042593F"/>
    <w:rsid w:val="00430DCE"/>
    <w:rsid w:val="00433869"/>
    <w:rsid w:val="00433AA6"/>
    <w:rsid w:val="004348C8"/>
    <w:rsid w:val="004547AF"/>
    <w:rsid w:val="00460237"/>
    <w:rsid w:val="0046286C"/>
    <w:rsid w:val="00463279"/>
    <w:rsid w:val="0046428F"/>
    <w:rsid w:val="004729DA"/>
    <w:rsid w:val="00473752"/>
    <w:rsid w:val="0047640E"/>
    <w:rsid w:val="00481C15"/>
    <w:rsid w:val="004824D3"/>
    <w:rsid w:val="00484B36"/>
    <w:rsid w:val="00492C25"/>
    <w:rsid w:val="00495B10"/>
    <w:rsid w:val="004967A9"/>
    <w:rsid w:val="004A48BE"/>
    <w:rsid w:val="004B011D"/>
    <w:rsid w:val="004B1564"/>
    <w:rsid w:val="004B58FF"/>
    <w:rsid w:val="004D7BC3"/>
    <w:rsid w:val="004E185C"/>
    <w:rsid w:val="004E7D7F"/>
    <w:rsid w:val="004F3F01"/>
    <w:rsid w:val="005047BC"/>
    <w:rsid w:val="00505EB9"/>
    <w:rsid w:val="00506814"/>
    <w:rsid w:val="00521C5B"/>
    <w:rsid w:val="00525B6F"/>
    <w:rsid w:val="00531A97"/>
    <w:rsid w:val="00531F32"/>
    <w:rsid w:val="005328A2"/>
    <w:rsid w:val="00532F84"/>
    <w:rsid w:val="005335B9"/>
    <w:rsid w:val="00534B05"/>
    <w:rsid w:val="005469C7"/>
    <w:rsid w:val="00547FA7"/>
    <w:rsid w:val="00557460"/>
    <w:rsid w:val="00561D87"/>
    <w:rsid w:val="00562DFB"/>
    <w:rsid w:val="00562E8F"/>
    <w:rsid w:val="0056704B"/>
    <w:rsid w:val="005724FA"/>
    <w:rsid w:val="005806E4"/>
    <w:rsid w:val="00581B80"/>
    <w:rsid w:val="0059065A"/>
    <w:rsid w:val="005923E4"/>
    <w:rsid w:val="00595E76"/>
    <w:rsid w:val="005A1007"/>
    <w:rsid w:val="005B14C0"/>
    <w:rsid w:val="005B24C9"/>
    <w:rsid w:val="005C143F"/>
    <w:rsid w:val="005C40F1"/>
    <w:rsid w:val="005C7B68"/>
    <w:rsid w:val="005D08FC"/>
    <w:rsid w:val="005D1CB8"/>
    <w:rsid w:val="005E094D"/>
    <w:rsid w:val="005E45E0"/>
    <w:rsid w:val="005E5F49"/>
    <w:rsid w:val="005E6A19"/>
    <w:rsid w:val="005F0191"/>
    <w:rsid w:val="005F2AF3"/>
    <w:rsid w:val="005F4CA2"/>
    <w:rsid w:val="005F6D0A"/>
    <w:rsid w:val="0060127D"/>
    <w:rsid w:val="00602126"/>
    <w:rsid w:val="00613E36"/>
    <w:rsid w:val="00615852"/>
    <w:rsid w:val="00621AB7"/>
    <w:rsid w:val="00621E70"/>
    <w:rsid w:val="00623118"/>
    <w:rsid w:val="006251FB"/>
    <w:rsid w:val="00630FD9"/>
    <w:rsid w:val="006443D2"/>
    <w:rsid w:val="006522B9"/>
    <w:rsid w:val="00654F63"/>
    <w:rsid w:val="00660102"/>
    <w:rsid w:val="00663005"/>
    <w:rsid w:val="006633D1"/>
    <w:rsid w:val="00664F8A"/>
    <w:rsid w:val="00665D67"/>
    <w:rsid w:val="006678B9"/>
    <w:rsid w:val="00674518"/>
    <w:rsid w:val="006816D7"/>
    <w:rsid w:val="00685A2F"/>
    <w:rsid w:val="006A305C"/>
    <w:rsid w:val="006A54AF"/>
    <w:rsid w:val="006B511A"/>
    <w:rsid w:val="006C3DA4"/>
    <w:rsid w:val="006C7811"/>
    <w:rsid w:val="006D0871"/>
    <w:rsid w:val="006D088A"/>
    <w:rsid w:val="006D36CC"/>
    <w:rsid w:val="006E1179"/>
    <w:rsid w:val="006E4E61"/>
    <w:rsid w:val="006F6A7D"/>
    <w:rsid w:val="0070222B"/>
    <w:rsid w:val="00707A4A"/>
    <w:rsid w:val="00710AF7"/>
    <w:rsid w:val="00720DFE"/>
    <w:rsid w:val="00723D53"/>
    <w:rsid w:val="0072451C"/>
    <w:rsid w:val="00730FAB"/>
    <w:rsid w:val="00731A24"/>
    <w:rsid w:val="007331AD"/>
    <w:rsid w:val="00734882"/>
    <w:rsid w:val="007368B3"/>
    <w:rsid w:val="00736E08"/>
    <w:rsid w:val="007377EB"/>
    <w:rsid w:val="00737836"/>
    <w:rsid w:val="00740AFF"/>
    <w:rsid w:val="007411B4"/>
    <w:rsid w:val="007431FF"/>
    <w:rsid w:val="00745C76"/>
    <w:rsid w:val="0075567B"/>
    <w:rsid w:val="007556B9"/>
    <w:rsid w:val="00756834"/>
    <w:rsid w:val="00756A81"/>
    <w:rsid w:val="00756E16"/>
    <w:rsid w:val="00760843"/>
    <w:rsid w:val="00762AAA"/>
    <w:rsid w:val="00762DA3"/>
    <w:rsid w:val="00763A62"/>
    <w:rsid w:val="007773D5"/>
    <w:rsid w:val="0078590E"/>
    <w:rsid w:val="00785F89"/>
    <w:rsid w:val="0079015F"/>
    <w:rsid w:val="00793A9A"/>
    <w:rsid w:val="00793C18"/>
    <w:rsid w:val="00793CBA"/>
    <w:rsid w:val="00797AC5"/>
    <w:rsid w:val="007A00EF"/>
    <w:rsid w:val="007A10D4"/>
    <w:rsid w:val="007A3AEE"/>
    <w:rsid w:val="007A4D2F"/>
    <w:rsid w:val="007A5C44"/>
    <w:rsid w:val="007B0DA7"/>
    <w:rsid w:val="007B25EB"/>
    <w:rsid w:val="007B5579"/>
    <w:rsid w:val="007D052E"/>
    <w:rsid w:val="007D3547"/>
    <w:rsid w:val="007E3B6A"/>
    <w:rsid w:val="007F09AC"/>
    <w:rsid w:val="007F0FC1"/>
    <w:rsid w:val="007F169B"/>
    <w:rsid w:val="007F219B"/>
    <w:rsid w:val="007F30F1"/>
    <w:rsid w:val="007F6086"/>
    <w:rsid w:val="007F63A1"/>
    <w:rsid w:val="00802CA5"/>
    <w:rsid w:val="00803FAC"/>
    <w:rsid w:val="008062EC"/>
    <w:rsid w:val="00806D40"/>
    <w:rsid w:val="00807AF2"/>
    <w:rsid w:val="00815FC2"/>
    <w:rsid w:val="008165A7"/>
    <w:rsid w:val="00821D8A"/>
    <w:rsid w:val="00822904"/>
    <w:rsid w:val="00824890"/>
    <w:rsid w:val="00824E10"/>
    <w:rsid w:val="008264C2"/>
    <w:rsid w:val="008306BB"/>
    <w:rsid w:val="00830828"/>
    <w:rsid w:val="00837C94"/>
    <w:rsid w:val="0084151E"/>
    <w:rsid w:val="00842ACA"/>
    <w:rsid w:val="008431CB"/>
    <w:rsid w:val="008462D4"/>
    <w:rsid w:val="00846749"/>
    <w:rsid w:val="00866794"/>
    <w:rsid w:val="00866C2B"/>
    <w:rsid w:val="00870346"/>
    <w:rsid w:val="00873645"/>
    <w:rsid w:val="008747F4"/>
    <w:rsid w:val="0087530D"/>
    <w:rsid w:val="00876045"/>
    <w:rsid w:val="00877A51"/>
    <w:rsid w:val="0088561E"/>
    <w:rsid w:val="00886DAE"/>
    <w:rsid w:val="00890E29"/>
    <w:rsid w:val="008913F0"/>
    <w:rsid w:val="00893AA4"/>
    <w:rsid w:val="008950A3"/>
    <w:rsid w:val="0089559D"/>
    <w:rsid w:val="008A098B"/>
    <w:rsid w:val="008A4905"/>
    <w:rsid w:val="008A62B4"/>
    <w:rsid w:val="008B0443"/>
    <w:rsid w:val="008B0B1A"/>
    <w:rsid w:val="008B1F18"/>
    <w:rsid w:val="008B374D"/>
    <w:rsid w:val="008B3944"/>
    <w:rsid w:val="008C2374"/>
    <w:rsid w:val="008C4971"/>
    <w:rsid w:val="008D3455"/>
    <w:rsid w:val="008D5551"/>
    <w:rsid w:val="008E3CC2"/>
    <w:rsid w:val="008E5B5A"/>
    <w:rsid w:val="008E7439"/>
    <w:rsid w:val="008E78CB"/>
    <w:rsid w:val="008F0766"/>
    <w:rsid w:val="008F1F13"/>
    <w:rsid w:val="008F6539"/>
    <w:rsid w:val="0090128E"/>
    <w:rsid w:val="00903C94"/>
    <w:rsid w:val="00906174"/>
    <w:rsid w:val="009079E7"/>
    <w:rsid w:val="00912C03"/>
    <w:rsid w:val="009134B6"/>
    <w:rsid w:val="00913C8D"/>
    <w:rsid w:val="009148C4"/>
    <w:rsid w:val="009166E3"/>
    <w:rsid w:val="00930175"/>
    <w:rsid w:val="0093297F"/>
    <w:rsid w:val="00936387"/>
    <w:rsid w:val="0094381A"/>
    <w:rsid w:val="00947F71"/>
    <w:rsid w:val="00954FFC"/>
    <w:rsid w:val="0096728B"/>
    <w:rsid w:val="00967FDE"/>
    <w:rsid w:val="00970501"/>
    <w:rsid w:val="009705D9"/>
    <w:rsid w:val="0097081D"/>
    <w:rsid w:val="00971519"/>
    <w:rsid w:val="00974194"/>
    <w:rsid w:val="00975542"/>
    <w:rsid w:val="00980046"/>
    <w:rsid w:val="00982129"/>
    <w:rsid w:val="00985FAC"/>
    <w:rsid w:val="009867E3"/>
    <w:rsid w:val="00990E5B"/>
    <w:rsid w:val="009959CA"/>
    <w:rsid w:val="00996B15"/>
    <w:rsid w:val="009B0E72"/>
    <w:rsid w:val="009C02BF"/>
    <w:rsid w:val="009C7D95"/>
    <w:rsid w:val="009D067D"/>
    <w:rsid w:val="009D37BC"/>
    <w:rsid w:val="009D3B1A"/>
    <w:rsid w:val="009E388C"/>
    <w:rsid w:val="009F47EB"/>
    <w:rsid w:val="009F4BB2"/>
    <w:rsid w:val="009F6C03"/>
    <w:rsid w:val="00A03B0D"/>
    <w:rsid w:val="00A13764"/>
    <w:rsid w:val="00A26C61"/>
    <w:rsid w:val="00A31F57"/>
    <w:rsid w:val="00A321C6"/>
    <w:rsid w:val="00A332B4"/>
    <w:rsid w:val="00A36E11"/>
    <w:rsid w:val="00A46FA6"/>
    <w:rsid w:val="00A54AA2"/>
    <w:rsid w:val="00A54C6C"/>
    <w:rsid w:val="00A55552"/>
    <w:rsid w:val="00A6493C"/>
    <w:rsid w:val="00A67EA6"/>
    <w:rsid w:val="00A72677"/>
    <w:rsid w:val="00A733AE"/>
    <w:rsid w:val="00A76DC2"/>
    <w:rsid w:val="00A879AC"/>
    <w:rsid w:val="00A9123A"/>
    <w:rsid w:val="00A918B0"/>
    <w:rsid w:val="00A92454"/>
    <w:rsid w:val="00A92F78"/>
    <w:rsid w:val="00A94FDB"/>
    <w:rsid w:val="00A97A2E"/>
    <w:rsid w:val="00A97C05"/>
    <w:rsid w:val="00AA1006"/>
    <w:rsid w:val="00AA10CA"/>
    <w:rsid w:val="00AA400F"/>
    <w:rsid w:val="00AA541D"/>
    <w:rsid w:val="00AB5EB2"/>
    <w:rsid w:val="00AB78A1"/>
    <w:rsid w:val="00AC369A"/>
    <w:rsid w:val="00AD0F1E"/>
    <w:rsid w:val="00AD541E"/>
    <w:rsid w:val="00AD5AA9"/>
    <w:rsid w:val="00AE00AA"/>
    <w:rsid w:val="00AE582F"/>
    <w:rsid w:val="00AE5E84"/>
    <w:rsid w:val="00AE61E1"/>
    <w:rsid w:val="00AE7651"/>
    <w:rsid w:val="00AF0D8A"/>
    <w:rsid w:val="00AF2447"/>
    <w:rsid w:val="00AF4DF2"/>
    <w:rsid w:val="00B02145"/>
    <w:rsid w:val="00B04726"/>
    <w:rsid w:val="00B04D17"/>
    <w:rsid w:val="00B06D57"/>
    <w:rsid w:val="00B1122A"/>
    <w:rsid w:val="00B126C9"/>
    <w:rsid w:val="00B12A9A"/>
    <w:rsid w:val="00B12CB7"/>
    <w:rsid w:val="00B14AF8"/>
    <w:rsid w:val="00B17494"/>
    <w:rsid w:val="00B335EF"/>
    <w:rsid w:val="00B337CF"/>
    <w:rsid w:val="00B344E1"/>
    <w:rsid w:val="00B4102E"/>
    <w:rsid w:val="00B4260A"/>
    <w:rsid w:val="00B45BD9"/>
    <w:rsid w:val="00B467ED"/>
    <w:rsid w:val="00B51404"/>
    <w:rsid w:val="00B57629"/>
    <w:rsid w:val="00B61F77"/>
    <w:rsid w:val="00B672B7"/>
    <w:rsid w:val="00B722AD"/>
    <w:rsid w:val="00B760CA"/>
    <w:rsid w:val="00B761A8"/>
    <w:rsid w:val="00B85A0A"/>
    <w:rsid w:val="00B904C8"/>
    <w:rsid w:val="00B91AFF"/>
    <w:rsid w:val="00B94F66"/>
    <w:rsid w:val="00B96301"/>
    <w:rsid w:val="00BA1F07"/>
    <w:rsid w:val="00BA2FDE"/>
    <w:rsid w:val="00BB2C52"/>
    <w:rsid w:val="00BB3C43"/>
    <w:rsid w:val="00BB47D7"/>
    <w:rsid w:val="00BC0134"/>
    <w:rsid w:val="00BC10B5"/>
    <w:rsid w:val="00BC4A01"/>
    <w:rsid w:val="00BD3859"/>
    <w:rsid w:val="00BD43C5"/>
    <w:rsid w:val="00BD5101"/>
    <w:rsid w:val="00BE0D95"/>
    <w:rsid w:val="00BE144B"/>
    <w:rsid w:val="00BE21FD"/>
    <w:rsid w:val="00BE4318"/>
    <w:rsid w:val="00BE50CC"/>
    <w:rsid w:val="00BF2667"/>
    <w:rsid w:val="00BF3544"/>
    <w:rsid w:val="00C12312"/>
    <w:rsid w:val="00C12747"/>
    <w:rsid w:val="00C17121"/>
    <w:rsid w:val="00C26428"/>
    <w:rsid w:val="00C30BCC"/>
    <w:rsid w:val="00C31710"/>
    <w:rsid w:val="00C31F10"/>
    <w:rsid w:val="00C419B2"/>
    <w:rsid w:val="00C41EDF"/>
    <w:rsid w:val="00C46816"/>
    <w:rsid w:val="00C47BC4"/>
    <w:rsid w:val="00C56D78"/>
    <w:rsid w:val="00C570F2"/>
    <w:rsid w:val="00C61A81"/>
    <w:rsid w:val="00C63655"/>
    <w:rsid w:val="00C67DDA"/>
    <w:rsid w:val="00C812D0"/>
    <w:rsid w:val="00C81590"/>
    <w:rsid w:val="00C86428"/>
    <w:rsid w:val="00C953BA"/>
    <w:rsid w:val="00C95558"/>
    <w:rsid w:val="00C97538"/>
    <w:rsid w:val="00CA14D4"/>
    <w:rsid w:val="00CB1A69"/>
    <w:rsid w:val="00CB4041"/>
    <w:rsid w:val="00CB7AEE"/>
    <w:rsid w:val="00CC1346"/>
    <w:rsid w:val="00CC4B16"/>
    <w:rsid w:val="00CC7363"/>
    <w:rsid w:val="00CD12DB"/>
    <w:rsid w:val="00CD3D26"/>
    <w:rsid w:val="00CD6BD0"/>
    <w:rsid w:val="00CD71CC"/>
    <w:rsid w:val="00CD7660"/>
    <w:rsid w:val="00CE15AB"/>
    <w:rsid w:val="00CE7405"/>
    <w:rsid w:val="00CE7CA7"/>
    <w:rsid w:val="00CF0CCD"/>
    <w:rsid w:val="00D021F8"/>
    <w:rsid w:val="00D11E72"/>
    <w:rsid w:val="00D152DB"/>
    <w:rsid w:val="00D21095"/>
    <w:rsid w:val="00D2222C"/>
    <w:rsid w:val="00D26356"/>
    <w:rsid w:val="00D264E6"/>
    <w:rsid w:val="00D27D29"/>
    <w:rsid w:val="00D30963"/>
    <w:rsid w:val="00D37F60"/>
    <w:rsid w:val="00D45EA3"/>
    <w:rsid w:val="00D532CF"/>
    <w:rsid w:val="00D87757"/>
    <w:rsid w:val="00D90F4D"/>
    <w:rsid w:val="00DA298E"/>
    <w:rsid w:val="00DA575D"/>
    <w:rsid w:val="00DA57E0"/>
    <w:rsid w:val="00DA61C6"/>
    <w:rsid w:val="00DA746E"/>
    <w:rsid w:val="00DB671E"/>
    <w:rsid w:val="00DC1960"/>
    <w:rsid w:val="00DC71C3"/>
    <w:rsid w:val="00DD087E"/>
    <w:rsid w:val="00DD2816"/>
    <w:rsid w:val="00DE0A68"/>
    <w:rsid w:val="00DE155C"/>
    <w:rsid w:val="00DE478A"/>
    <w:rsid w:val="00DF74C7"/>
    <w:rsid w:val="00E002C3"/>
    <w:rsid w:val="00E0370C"/>
    <w:rsid w:val="00E12981"/>
    <w:rsid w:val="00E16467"/>
    <w:rsid w:val="00E21CDB"/>
    <w:rsid w:val="00E26DDC"/>
    <w:rsid w:val="00E40879"/>
    <w:rsid w:val="00E4217A"/>
    <w:rsid w:val="00E42C37"/>
    <w:rsid w:val="00E4416E"/>
    <w:rsid w:val="00E45FE2"/>
    <w:rsid w:val="00E4635A"/>
    <w:rsid w:val="00E46EE4"/>
    <w:rsid w:val="00E54310"/>
    <w:rsid w:val="00E550BF"/>
    <w:rsid w:val="00E57616"/>
    <w:rsid w:val="00E6026C"/>
    <w:rsid w:val="00E60A3A"/>
    <w:rsid w:val="00E6317E"/>
    <w:rsid w:val="00E65CE0"/>
    <w:rsid w:val="00E70D89"/>
    <w:rsid w:val="00E71E8F"/>
    <w:rsid w:val="00E72341"/>
    <w:rsid w:val="00E7327B"/>
    <w:rsid w:val="00E75871"/>
    <w:rsid w:val="00E86E6F"/>
    <w:rsid w:val="00E9092B"/>
    <w:rsid w:val="00E90A6C"/>
    <w:rsid w:val="00EA34C1"/>
    <w:rsid w:val="00EA5885"/>
    <w:rsid w:val="00EB2571"/>
    <w:rsid w:val="00EC4E67"/>
    <w:rsid w:val="00EC687A"/>
    <w:rsid w:val="00EC6E9B"/>
    <w:rsid w:val="00ED1DF6"/>
    <w:rsid w:val="00ED2CA2"/>
    <w:rsid w:val="00ED4177"/>
    <w:rsid w:val="00ED63E6"/>
    <w:rsid w:val="00EE1372"/>
    <w:rsid w:val="00EE250B"/>
    <w:rsid w:val="00EE67D1"/>
    <w:rsid w:val="00EE7143"/>
    <w:rsid w:val="00EE7B50"/>
    <w:rsid w:val="00EF3269"/>
    <w:rsid w:val="00EF3F1F"/>
    <w:rsid w:val="00EF6C45"/>
    <w:rsid w:val="00F02D1F"/>
    <w:rsid w:val="00F05753"/>
    <w:rsid w:val="00F058C4"/>
    <w:rsid w:val="00F07C28"/>
    <w:rsid w:val="00F16625"/>
    <w:rsid w:val="00F167B9"/>
    <w:rsid w:val="00F17308"/>
    <w:rsid w:val="00F21582"/>
    <w:rsid w:val="00F30276"/>
    <w:rsid w:val="00F318AE"/>
    <w:rsid w:val="00F31A24"/>
    <w:rsid w:val="00F3465A"/>
    <w:rsid w:val="00F43106"/>
    <w:rsid w:val="00F43415"/>
    <w:rsid w:val="00F50BD3"/>
    <w:rsid w:val="00F50D47"/>
    <w:rsid w:val="00F52B0C"/>
    <w:rsid w:val="00F53BB1"/>
    <w:rsid w:val="00F561B8"/>
    <w:rsid w:val="00F61E9C"/>
    <w:rsid w:val="00F64036"/>
    <w:rsid w:val="00F67493"/>
    <w:rsid w:val="00F703B1"/>
    <w:rsid w:val="00F737D6"/>
    <w:rsid w:val="00F82148"/>
    <w:rsid w:val="00F830CB"/>
    <w:rsid w:val="00F86FF0"/>
    <w:rsid w:val="00F90A63"/>
    <w:rsid w:val="00F933DC"/>
    <w:rsid w:val="00FA289E"/>
    <w:rsid w:val="00FA64FE"/>
    <w:rsid w:val="00FB2E96"/>
    <w:rsid w:val="00FB52CC"/>
    <w:rsid w:val="00FB590B"/>
    <w:rsid w:val="00FC056D"/>
    <w:rsid w:val="00FC1315"/>
    <w:rsid w:val="00FC1B37"/>
    <w:rsid w:val="00FC6324"/>
    <w:rsid w:val="00FD2BFE"/>
    <w:rsid w:val="00FD3B40"/>
    <w:rsid w:val="00FD6563"/>
    <w:rsid w:val="00FE2D7E"/>
    <w:rsid w:val="00FE2E5A"/>
    <w:rsid w:val="00FE42F8"/>
    <w:rsid w:val="00FE652E"/>
    <w:rsid w:val="00FE658C"/>
    <w:rsid w:val="00FE6858"/>
    <w:rsid w:val="00FF18B8"/>
    <w:rsid w:val="00FF5354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30"/>
  <w15:docId w15:val="{936425A9-31B8-4FAF-A144-5E46FA24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7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igzach@start.no" TargetMode="External"/><Relationship Id="rId6" Type="http://schemas.openxmlformats.org/officeDocument/2006/relationships/hyperlink" Target="mailto:Nordland@njff.no" TargetMode="External"/><Relationship Id="rId5" Type="http://schemas.openxmlformats.org/officeDocument/2006/relationships/hyperlink" Target="mailto:stigzach@sta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94bd7a258ac9139f5da18ddf39a64183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69972f5855a4d3752cd3c02fb3f2dab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Props1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FF1273-B8F6-48A7-BA39-D3C184231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C:\Users\NJFF Nordland\Downloads\NJFF brevmal.dotx</Template>
  <TotalTime>0</TotalTime>
  <Pages>3</Pages>
  <Words>486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3060</CharactersWithSpaces>
  <SharedDoc>false</SharedDoc>
  <HLinks>
    <vt:vector size="24" baseType="variant">
      <vt:variant>
        <vt:i4>3211277</vt:i4>
      </vt:variant>
      <vt:variant>
        <vt:i4>9</vt:i4>
      </vt:variant>
      <vt:variant>
        <vt:i4>0</vt:i4>
      </vt:variant>
      <vt:variant>
        <vt:i4>5</vt:i4>
      </vt:variant>
      <vt:variant>
        <vt:lpwstr>mailto:Jep@njff.no</vt:lpwstr>
      </vt:variant>
      <vt:variant>
        <vt:lpwstr/>
      </vt:variant>
      <vt:variant>
        <vt:i4>6160482</vt:i4>
      </vt:variant>
      <vt:variant>
        <vt:i4>6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  <vt:variant>
        <vt:i4>6684760</vt:i4>
      </vt:variant>
      <vt:variant>
        <vt:i4>3</vt:i4>
      </vt:variant>
      <vt:variant>
        <vt:i4>0</vt:i4>
      </vt:variant>
      <vt:variant>
        <vt:i4>5</vt:i4>
      </vt:variant>
      <vt:variant>
        <vt:lpwstr>mailto:stigzach@start.no</vt:lpwstr>
      </vt:variant>
      <vt:variant>
        <vt:lpwstr/>
      </vt:variant>
      <vt:variant>
        <vt:i4>6160482</vt:i4>
      </vt:variant>
      <vt:variant>
        <vt:i4>0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subject/>
  <dc:creator>NJFF Nordland</dc:creator>
  <cp:keywords/>
  <cp:lastModifiedBy>Elise Larsen</cp:lastModifiedBy>
  <cp:revision>2</cp:revision>
  <cp:lastPrinted>2004-11-17T10:40:00Z</cp:lastPrinted>
  <dcterms:created xsi:type="dcterms:W3CDTF">2025-03-31T18:36:00Z</dcterms:created>
  <dcterms:modified xsi:type="dcterms:W3CDTF">2025-03-31T18:36:00Z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