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61E88" w14:textId="3C083538" w:rsidR="00CB7AEE" w:rsidRPr="00742E9B" w:rsidRDefault="00CB7AEE">
      <w:pPr>
        <w:rPr>
          <w:sz w:val="22"/>
          <w:szCs w:val="22"/>
        </w:rPr>
      </w:pPr>
    </w:p>
    <w:p w14:paraId="25287C1B" w14:textId="04864820" w:rsidR="00E65CE0" w:rsidRPr="00742E9B" w:rsidRDefault="00B67770" w:rsidP="00E65CE0">
      <w:pPr>
        <w:spacing w:before="240" w:after="240"/>
        <w:rPr>
          <w:b/>
          <w:bCs/>
          <w:sz w:val="32"/>
          <w:szCs w:val="32"/>
        </w:rPr>
      </w:pPr>
      <w:r w:rsidRPr="00742E9B">
        <w:rPr>
          <w:b/>
          <w:bCs/>
          <w:sz w:val="32"/>
          <w:szCs w:val="32"/>
        </w:rPr>
        <w:t xml:space="preserve">Referat </w:t>
      </w:r>
      <w:r w:rsidR="00E65CE0" w:rsidRPr="00742E9B">
        <w:rPr>
          <w:b/>
          <w:bCs/>
          <w:sz w:val="32"/>
          <w:szCs w:val="32"/>
        </w:rPr>
        <w:t>styremøte nr.</w:t>
      </w:r>
      <w:r w:rsidR="00C12747" w:rsidRPr="00742E9B">
        <w:rPr>
          <w:b/>
          <w:bCs/>
          <w:sz w:val="32"/>
          <w:szCs w:val="32"/>
        </w:rPr>
        <w:t>3</w:t>
      </w:r>
      <w:r w:rsidR="008462D4" w:rsidRPr="00742E9B">
        <w:rPr>
          <w:b/>
          <w:bCs/>
          <w:sz w:val="32"/>
          <w:szCs w:val="32"/>
        </w:rPr>
        <w:t>/</w:t>
      </w:r>
      <w:r w:rsidR="00E65CE0" w:rsidRPr="00742E9B">
        <w:rPr>
          <w:b/>
          <w:bCs/>
          <w:sz w:val="32"/>
          <w:szCs w:val="32"/>
        </w:rPr>
        <w:t>202</w:t>
      </w:r>
      <w:r w:rsidR="00BE144B" w:rsidRPr="00742E9B">
        <w:rPr>
          <w:b/>
          <w:bCs/>
          <w:sz w:val="32"/>
          <w:szCs w:val="32"/>
        </w:rPr>
        <w:t>5</w:t>
      </w:r>
      <w:r w:rsidR="00E65CE0" w:rsidRPr="00742E9B">
        <w:rPr>
          <w:b/>
          <w:bCs/>
          <w:sz w:val="32"/>
          <w:szCs w:val="32"/>
        </w:rPr>
        <w:t xml:space="preserve"> </w:t>
      </w:r>
      <w:proofErr w:type="spellStart"/>
      <w:r w:rsidR="00E65CE0" w:rsidRPr="00742E9B">
        <w:rPr>
          <w:b/>
          <w:bCs/>
          <w:sz w:val="32"/>
          <w:szCs w:val="32"/>
        </w:rPr>
        <w:t>NJFF</w:t>
      </w:r>
      <w:proofErr w:type="spellEnd"/>
      <w:r w:rsidR="00E65CE0" w:rsidRPr="00742E9B">
        <w:rPr>
          <w:b/>
          <w:bCs/>
          <w:sz w:val="32"/>
          <w:szCs w:val="32"/>
        </w:rPr>
        <w:t>-Nordland</w:t>
      </w:r>
    </w:p>
    <w:p w14:paraId="1D2DED61" w14:textId="3DE8BABA" w:rsidR="00E65CE0" w:rsidRPr="00742E9B" w:rsidRDefault="00E65CE0" w:rsidP="00E65CE0">
      <w:pPr>
        <w:spacing w:after="120"/>
        <w:ind w:left="1418" w:hanging="1418"/>
        <w:rPr>
          <w:sz w:val="32"/>
          <w:szCs w:val="32"/>
        </w:rPr>
      </w:pPr>
      <w:r w:rsidRPr="00742E9B">
        <w:rPr>
          <w:sz w:val="24"/>
          <w:szCs w:val="24"/>
        </w:rPr>
        <w:t>Møtedato:</w:t>
      </w:r>
      <w:r w:rsidRPr="00742E9B">
        <w:rPr>
          <w:sz w:val="24"/>
          <w:szCs w:val="24"/>
        </w:rPr>
        <w:tab/>
      </w:r>
      <w:r w:rsidR="00C12747" w:rsidRPr="00742E9B">
        <w:rPr>
          <w:sz w:val="24"/>
          <w:szCs w:val="24"/>
        </w:rPr>
        <w:t>10</w:t>
      </w:r>
      <w:r w:rsidR="008462D4" w:rsidRPr="00742E9B">
        <w:rPr>
          <w:sz w:val="24"/>
          <w:szCs w:val="24"/>
        </w:rPr>
        <w:t>.</w:t>
      </w:r>
      <w:r w:rsidR="00BE144B" w:rsidRPr="00742E9B">
        <w:rPr>
          <w:sz w:val="24"/>
          <w:szCs w:val="24"/>
        </w:rPr>
        <w:t>0</w:t>
      </w:r>
      <w:r w:rsidR="00C12747" w:rsidRPr="00742E9B">
        <w:rPr>
          <w:sz w:val="24"/>
          <w:szCs w:val="24"/>
        </w:rPr>
        <w:t>3</w:t>
      </w:r>
      <w:r w:rsidRPr="00742E9B">
        <w:rPr>
          <w:sz w:val="24"/>
          <w:szCs w:val="24"/>
        </w:rPr>
        <w:t>.</w:t>
      </w:r>
      <w:r w:rsidR="00374171" w:rsidRPr="00742E9B">
        <w:rPr>
          <w:sz w:val="24"/>
          <w:szCs w:val="24"/>
        </w:rPr>
        <w:t>202</w:t>
      </w:r>
      <w:r w:rsidR="00BE144B" w:rsidRPr="00742E9B">
        <w:rPr>
          <w:sz w:val="24"/>
          <w:szCs w:val="24"/>
        </w:rPr>
        <w:t>5</w:t>
      </w:r>
    </w:p>
    <w:p w14:paraId="05F8665A" w14:textId="33127128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sz w:val="24"/>
          <w:szCs w:val="24"/>
        </w:rPr>
        <w:t>Møtested:</w:t>
      </w:r>
      <w:r w:rsidRPr="00742E9B">
        <w:rPr>
          <w:sz w:val="24"/>
          <w:szCs w:val="24"/>
        </w:rPr>
        <w:tab/>
      </w:r>
      <w:r w:rsidR="00C12747" w:rsidRPr="00742E9B">
        <w:rPr>
          <w:sz w:val="24"/>
          <w:szCs w:val="24"/>
        </w:rPr>
        <w:t>Thon hotell Nordlys, Bodø</w:t>
      </w:r>
    </w:p>
    <w:p w14:paraId="257B4272" w14:textId="154DACC1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sz w:val="24"/>
          <w:szCs w:val="24"/>
        </w:rPr>
        <w:t>Møtestart:</w:t>
      </w:r>
      <w:r w:rsidRPr="00742E9B">
        <w:rPr>
          <w:sz w:val="24"/>
          <w:szCs w:val="24"/>
        </w:rPr>
        <w:tab/>
      </w:r>
      <w:r w:rsidR="00C12747" w:rsidRPr="00742E9B">
        <w:rPr>
          <w:sz w:val="24"/>
          <w:szCs w:val="24"/>
        </w:rPr>
        <w:t>12</w:t>
      </w:r>
      <w:r w:rsidR="00A733AE" w:rsidRPr="00742E9B">
        <w:rPr>
          <w:sz w:val="24"/>
          <w:szCs w:val="24"/>
        </w:rPr>
        <w:t>:00</w:t>
      </w:r>
    </w:p>
    <w:p w14:paraId="04B0C84A" w14:textId="401CA601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sz w:val="24"/>
          <w:szCs w:val="24"/>
        </w:rPr>
        <w:t>Møteslutt:</w:t>
      </w:r>
      <w:r w:rsidRPr="00742E9B">
        <w:rPr>
          <w:sz w:val="24"/>
          <w:szCs w:val="24"/>
        </w:rPr>
        <w:tab/>
      </w:r>
      <w:r w:rsidR="00C12747" w:rsidRPr="00742E9B">
        <w:rPr>
          <w:sz w:val="24"/>
          <w:szCs w:val="24"/>
        </w:rPr>
        <w:t>17:00</w:t>
      </w:r>
    </w:p>
    <w:p w14:paraId="0474B21C" w14:textId="77777777" w:rsidR="002C2713" w:rsidRPr="00742E9B" w:rsidRDefault="002C2713" w:rsidP="00E65CE0">
      <w:pPr>
        <w:spacing w:after="120"/>
        <w:ind w:left="1418" w:hanging="1418"/>
        <w:rPr>
          <w:sz w:val="24"/>
          <w:szCs w:val="24"/>
        </w:rPr>
      </w:pPr>
    </w:p>
    <w:p w14:paraId="0D006D31" w14:textId="4F9A7415" w:rsidR="00E65CE0" w:rsidRPr="00742E9B" w:rsidRDefault="00E65CE0" w:rsidP="00E65CE0">
      <w:pPr>
        <w:spacing w:after="120"/>
        <w:ind w:left="1418" w:hanging="1418"/>
        <w:rPr>
          <w:b/>
          <w:bCs/>
          <w:sz w:val="24"/>
          <w:szCs w:val="24"/>
          <w:u w:val="single"/>
        </w:rPr>
      </w:pPr>
      <w:r w:rsidRPr="00742E9B">
        <w:rPr>
          <w:b/>
          <w:bCs/>
          <w:sz w:val="24"/>
          <w:szCs w:val="24"/>
          <w:u w:val="single"/>
        </w:rPr>
        <w:t>Innkalte</w:t>
      </w:r>
      <w:r w:rsidR="00742E9B" w:rsidRPr="00742E9B">
        <w:rPr>
          <w:b/>
          <w:bCs/>
          <w:sz w:val="24"/>
          <w:szCs w:val="24"/>
          <w:u w:val="single"/>
        </w:rPr>
        <w:t>/til stede</w:t>
      </w:r>
      <w:r w:rsidRPr="00742E9B">
        <w:rPr>
          <w:b/>
          <w:bCs/>
          <w:sz w:val="24"/>
          <w:szCs w:val="24"/>
          <w:u w:val="single"/>
        </w:rPr>
        <w:t>:</w:t>
      </w:r>
    </w:p>
    <w:p w14:paraId="6469AE04" w14:textId="0601074D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Leder</w:t>
      </w:r>
      <w:r w:rsidRPr="00742E9B">
        <w:rPr>
          <w:sz w:val="24"/>
          <w:szCs w:val="24"/>
        </w:rPr>
        <w:t xml:space="preserve"> St</w:t>
      </w:r>
      <w:r w:rsidR="00803FAC" w:rsidRPr="00742E9B">
        <w:rPr>
          <w:sz w:val="24"/>
          <w:szCs w:val="24"/>
        </w:rPr>
        <w:t>ig Zachariassen</w:t>
      </w:r>
      <w:r w:rsidRPr="00742E9B">
        <w:rPr>
          <w:sz w:val="24"/>
          <w:szCs w:val="24"/>
        </w:rPr>
        <w:t>.</w:t>
      </w:r>
    </w:p>
    <w:p w14:paraId="4545B8A7" w14:textId="77777777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Nestleder</w:t>
      </w:r>
      <w:r w:rsidRPr="00742E9B">
        <w:rPr>
          <w:sz w:val="24"/>
          <w:szCs w:val="24"/>
        </w:rPr>
        <w:t xml:space="preserve"> og </w:t>
      </w:r>
      <w:r w:rsidRPr="00742E9B">
        <w:rPr>
          <w:b/>
          <w:bCs/>
          <w:sz w:val="24"/>
          <w:szCs w:val="24"/>
        </w:rPr>
        <w:t>leder av hundeutvalget</w:t>
      </w:r>
      <w:r w:rsidRPr="00742E9B">
        <w:rPr>
          <w:sz w:val="24"/>
          <w:szCs w:val="24"/>
        </w:rPr>
        <w:t xml:space="preserve"> Norvald </w:t>
      </w:r>
      <w:proofErr w:type="spellStart"/>
      <w:r w:rsidRPr="00742E9B">
        <w:rPr>
          <w:sz w:val="24"/>
          <w:szCs w:val="24"/>
        </w:rPr>
        <w:t>Ruderaas</w:t>
      </w:r>
      <w:proofErr w:type="spellEnd"/>
      <w:r w:rsidRPr="00742E9B">
        <w:rPr>
          <w:sz w:val="24"/>
          <w:szCs w:val="24"/>
        </w:rPr>
        <w:t>.</w:t>
      </w:r>
    </w:p>
    <w:p w14:paraId="1EC9B969" w14:textId="529A4ED5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Sekretær</w:t>
      </w:r>
      <w:r w:rsidRPr="00742E9B">
        <w:rPr>
          <w:sz w:val="24"/>
          <w:szCs w:val="24"/>
        </w:rPr>
        <w:t xml:space="preserve"> </w:t>
      </w:r>
      <w:r w:rsidR="00803FAC" w:rsidRPr="00742E9B">
        <w:rPr>
          <w:sz w:val="24"/>
          <w:szCs w:val="24"/>
        </w:rPr>
        <w:t>Elise Larsen</w:t>
      </w:r>
      <w:r w:rsidRPr="00742E9B">
        <w:rPr>
          <w:sz w:val="24"/>
          <w:szCs w:val="24"/>
        </w:rPr>
        <w:t>.</w:t>
      </w:r>
    </w:p>
    <w:p w14:paraId="3BDAA359" w14:textId="74CCB6A9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Leder jaktutvalget</w:t>
      </w:r>
      <w:r w:rsidRPr="00742E9B">
        <w:rPr>
          <w:sz w:val="24"/>
          <w:szCs w:val="24"/>
        </w:rPr>
        <w:t xml:space="preserve"> Christer Øveraas.</w:t>
      </w:r>
      <w:r w:rsidR="00ED4177" w:rsidRPr="00742E9B">
        <w:rPr>
          <w:sz w:val="24"/>
          <w:szCs w:val="24"/>
        </w:rPr>
        <w:t xml:space="preserve"> </w:t>
      </w:r>
    </w:p>
    <w:p w14:paraId="4DB95BA2" w14:textId="09B94FEC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 xml:space="preserve">Leder </w:t>
      </w:r>
      <w:r w:rsidR="003D2617" w:rsidRPr="00742E9B">
        <w:rPr>
          <w:b/>
          <w:bCs/>
          <w:sz w:val="24"/>
          <w:szCs w:val="24"/>
        </w:rPr>
        <w:t>hagle</w:t>
      </w:r>
      <w:r w:rsidRPr="00742E9B">
        <w:rPr>
          <w:b/>
          <w:bCs/>
          <w:sz w:val="24"/>
          <w:szCs w:val="24"/>
        </w:rPr>
        <w:t>utvalget</w:t>
      </w:r>
      <w:r w:rsidRPr="00742E9B">
        <w:rPr>
          <w:sz w:val="24"/>
          <w:szCs w:val="24"/>
        </w:rPr>
        <w:t xml:space="preserve"> </w:t>
      </w:r>
      <w:r w:rsidR="003D2617" w:rsidRPr="00742E9B">
        <w:rPr>
          <w:sz w:val="24"/>
          <w:szCs w:val="24"/>
        </w:rPr>
        <w:t>Jim Haugnes</w:t>
      </w:r>
      <w:r w:rsidRPr="00742E9B">
        <w:rPr>
          <w:sz w:val="24"/>
          <w:szCs w:val="24"/>
        </w:rPr>
        <w:t>.</w:t>
      </w:r>
    </w:p>
    <w:p w14:paraId="182531B7" w14:textId="64020AD1" w:rsidR="009C7D95" w:rsidRPr="00742E9B" w:rsidRDefault="009C7D95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Leder rifleutvalget</w:t>
      </w:r>
      <w:r w:rsidRPr="00742E9B">
        <w:rPr>
          <w:sz w:val="24"/>
          <w:szCs w:val="24"/>
        </w:rPr>
        <w:t xml:space="preserve"> Svein </w:t>
      </w:r>
      <w:r w:rsidR="0088561E" w:rsidRPr="00742E9B">
        <w:rPr>
          <w:sz w:val="24"/>
          <w:szCs w:val="24"/>
        </w:rPr>
        <w:t xml:space="preserve">Roar </w:t>
      </w:r>
      <w:r w:rsidRPr="00742E9B">
        <w:rPr>
          <w:sz w:val="24"/>
          <w:szCs w:val="24"/>
        </w:rPr>
        <w:t>Strømstad</w:t>
      </w:r>
    </w:p>
    <w:p w14:paraId="5AFD2892" w14:textId="77777777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Leder kvinneutvalget</w:t>
      </w:r>
      <w:r w:rsidRPr="00742E9B">
        <w:rPr>
          <w:sz w:val="24"/>
          <w:szCs w:val="24"/>
        </w:rPr>
        <w:t xml:space="preserve"> Beate Solli Nilsen.</w:t>
      </w:r>
    </w:p>
    <w:p w14:paraId="3D0A5742" w14:textId="77777777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Leder ungdomsutvalget</w:t>
      </w:r>
      <w:r w:rsidRPr="00742E9B">
        <w:rPr>
          <w:sz w:val="24"/>
          <w:szCs w:val="24"/>
        </w:rPr>
        <w:t xml:space="preserve"> Ivan Kleven.</w:t>
      </w:r>
    </w:p>
    <w:p w14:paraId="50C2603C" w14:textId="60EB9976" w:rsidR="00E65CE0" w:rsidRPr="00742E9B" w:rsidRDefault="00785F89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Nestl</w:t>
      </w:r>
      <w:r w:rsidR="00E65CE0" w:rsidRPr="00742E9B">
        <w:rPr>
          <w:b/>
          <w:bCs/>
          <w:sz w:val="24"/>
          <w:szCs w:val="24"/>
        </w:rPr>
        <w:t>eder fiskeutvalget</w:t>
      </w:r>
      <w:r w:rsidR="00E65CE0" w:rsidRPr="00742E9B">
        <w:rPr>
          <w:sz w:val="24"/>
          <w:szCs w:val="24"/>
        </w:rPr>
        <w:t xml:space="preserve"> </w:t>
      </w:r>
      <w:r w:rsidRPr="00742E9B">
        <w:rPr>
          <w:sz w:val="24"/>
          <w:szCs w:val="24"/>
        </w:rPr>
        <w:t xml:space="preserve">Mette </w:t>
      </w:r>
      <w:proofErr w:type="spellStart"/>
      <w:r w:rsidRPr="00742E9B">
        <w:rPr>
          <w:sz w:val="24"/>
          <w:szCs w:val="24"/>
        </w:rPr>
        <w:t>Bertnes</w:t>
      </w:r>
      <w:proofErr w:type="spellEnd"/>
    </w:p>
    <w:p w14:paraId="2C994113" w14:textId="486F786E" w:rsidR="009C7D95" w:rsidRPr="00742E9B" w:rsidRDefault="009C7D95" w:rsidP="00E65CE0">
      <w:pPr>
        <w:spacing w:after="120"/>
        <w:ind w:left="1418" w:hanging="1418"/>
        <w:rPr>
          <w:strike/>
          <w:sz w:val="24"/>
          <w:szCs w:val="24"/>
          <w:lang w:val="sv-SE"/>
        </w:rPr>
      </w:pPr>
      <w:r w:rsidRPr="00742E9B">
        <w:rPr>
          <w:b/>
          <w:bCs/>
          <w:strike/>
          <w:sz w:val="24"/>
          <w:szCs w:val="24"/>
          <w:lang w:val="sv-SE"/>
        </w:rPr>
        <w:t>1.Vara</w:t>
      </w:r>
      <w:r w:rsidRPr="00742E9B">
        <w:rPr>
          <w:strike/>
          <w:sz w:val="24"/>
          <w:szCs w:val="24"/>
          <w:lang w:val="sv-SE"/>
        </w:rPr>
        <w:t xml:space="preserve"> Rune </w:t>
      </w:r>
      <w:proofErr w:type="spellStart"/>
      <w:r w:rsidRPr="00742E9B">
        <w:rPr>
          <w:strike/>
          <w:sz w:val="24"/>
          <w:szCs w:val="24"/>
          <w:lang w:val="sv-SE"/>
        </w:rPr>
        <w:t>Einrem</w:t>
      </w:r>
      <w:proofErr w:type="spellEnd"/>
      <w:r w:rsidR="00ED4177" w:rsidRPr="00742E9B">
        <w:rPr>
          <w:strike/>
          <w:sz w:val="24"/>
          <w:szCs w:val="24"/>
          <w:lang w:val="sv-SE"/>
        </w:rPr>
        <w:t xml:space="preserve"> </w:t>
      </w:r>
    </w:p>
    <w:p w14:paraId="19234C2E" w14:textId="4588BB80" w:rsidR="009C7D95" w:rsidRPr="00742E9B" w:rsidRDefault="009C7D95" w:rsidP="00E65CE0">
      <w:pPr>
        <w:spacing w:after="120"/>
        <w:ind w:left="1418" w:hanging="1418"/>
        <w:rPr>
          <w:sz w:val="24"/>
          <w:szCs w:val="24"/>
          <w:lang w:val="sv-SE"/>
        </w:rPr>
      </w:pPr>
      <w:r w:rsidRPr="00742E9B">
        <w:rPr>
          <w:b/>
          <w:bCs/>
          <w:sz w:val="24"/>
          <w:szCs w:val="24"/>
          <w:lang w:val="sv-SE"/>
        </w:rPr>
        <w:t>2.vara</w:t>
      </w:r>
      <w:r w:rsidRPr="00742E9B">
        <w:rPr>
          <w:sz w:val="24"/>
          <w:szCs w:val="24"/>
          <w:lang w:val="sv-SE"/>
        </w:rPr>
        <w:t xml:space="preserve"> </w:t>
      </w:r>
      <w:proofErr w:type="spellStart"/>
      <w:r w:rsidRPr="00742E9B">
        <w:rPr>
          <w:sz w:val="24"/>
          <w:szCs w:val="24"/>
          <w:lang w:val="sv-SE"/>
        </w:rPr>
        <w:t>Torfinn</w:t>
      </w:r>
      <w:proofErr w:type="spellEnd"/>
      <w:r w:rsidRPr="00742E9B">
        <w:rPr>
          <w:sz w:val="24"/>
          <w:szCs w:val="24"/>
          <w:lang w:val="sv-SE"/>
        </w:rPr>
        <w:t xml:space="preserve"> </w:t>
      </w:r>
      <w:proofErr w:type="spellStart"/>
      <w:r w:rsidRPr="00742E9B">
        <w:rPr>
          <w:sz w:val="24"/>
          <w:szCs w:val="24"/>
          <w:lang w:val="sv-SE"/>
        </w:rPr>
        <w:t>Kristoffersen</w:t>
      </w:r>
      <w:proofErr w:type="spellEnd"/>
    </w:p>
    <w:p w14:paraId="4BF2AECB" w14:textId="77777777" w:rsidR="00E65CE0" w:rsidRPr="00742E9B" w:rsidRDefault="00E65CE0" w:rsidP="00E65CE0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Administrasjonen</w:t>
      </w:r>
      <w:r w:rsidRPr="00742E9B">
        <w:rPr>
          <w:sz w:val="24"/>
          <w:szCs w:val="24"/>
        </w:rPr>
        <w:t xml:space="preserve">: </w:t>
      </w:r>
      <w:r w:rsidRPr="00742E9B">
        <w:rPr>
          <w:strike/>
          <w:sz w:val="24"/>
          <w:szCs w:val="24"/>
        </w:rPr>
        <w:t>Ylva Edvardsen-Kvam,</w:t>
      </w:r>
      <w:r w:rsidRPr="00742E9B">
        <w:rPr>
          <w:sz w:val="24"/>
          <w:szCs w:val="24"/>
        </w:rPr>
        <w:t xml:space="preserve"> Jens Egil Pedersen.</w:t>
      </w:r>
    </w:p>
    <w:p w14:paraId="44BD55B7" w14:textId="7E35C61A" w:rsidR="00045FC9" w:rsidRPr="00742E9B" w:rsidRDefault="00045FC9" w:rsidP="00045FC9">
      <w:pPr>
        <w:spacing w:after="120"/>
        <w:ind w:left="1418" w:hanging="1418"/>
        <w:rPr>
          <w:sz w:val="24"/>
          <w:szCs w:val="24"/>
        </w:rPr>
      </w:pPr>
      <w:r w:rsidRPr="00742E9B">
        <w:rPr>
          <w:b/>
          <w:bCs/>
          <w:sz w:val="24"/>
          <w:szCs w:val="24"/>
        </w:rPr>
        <w:t>Line første nestleder i forbundsstyret</w:t>
      </w:r>
    </w:p>
    <w:p w14:paraId="3761EB58" w14:textId="77777777" w:rsidR="00C31710" w:rsidRPr="00742E9B" w:rsidRDefault="00C31710" w:rsidP="00C31710">
      <w:pPr>
        <w:rPr>
          <w:rFonts w:eastAsiaTheme="minorHAnsi"/>
        </w:rPr>
      </w:pPr>
    </w:p>
    <w:p w14:paraId="60420A55" w14:textId="77777777" w:rsidR="00C31710" w:rsidRPr="00742E9B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 w:val="28"/>
          <w:szCs w:val="28"/>
        </w:rPr>
      </w:pPr>
    </w:p>
    <w:p w14:paraId="0AF3BC85" w14:textId="77777777" w:rsidR="00C31710" w:rsidRPr="00742E9B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 w:val="28"/>
          <w:szCs w:val="28"/>
        </w:rPr>
      </w:pPr>
    </w:p>
    <w:p w14:paraId="6E5C2DF1" w14:textId="77777777" w:rsidR="00C31710" w:rsidRPr="00742E9B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 w:val="28"/>
          <w:szCs w:val="28"/>
        </w:rPr>
      </w:pPr>
    </w:p>
    <w:p w14:paraId="6B8E31DB" w14:textId="79696589" w:rsidR="00E65CE0" w:rsidRPr="00742E9B" w:rsidRDefault="00E65CE0" w:rsidP="00E65CE0">
      <w:pPr>
        <w:pStyle w:val="Overskrift1"/>
        <w:pBdr>
          <w:top w:val="single" w:sz="8" w:space="6" w:color="auto"/>
        </w:pBdr>
        <w:rPr>
          <w:rFonts w:eastAsiaTheme="minorHAnsi"/>
          <w:b/>
          <w:bCs/>
          <w:sz w:val="28"/>
          <w:szCs w:val="28"/>
        </w:rPr>
      </w:pPr>
      <w:r w:rsidRPr="00742E9B">
        <w:rPr>
          <w:rFonts w:eastAsiaTheme="minorHAnsi"/>
          <w:b/>
          <w:bCs/>
          <w:sz w:val="28"/>
          <w:szCs w:val="28"/>
        </w:rPr>
        <w:t>Saksliste</w:t>
      </w:r>
    </w:p>
    <w:p w14:paraId="4FFAE965" w14:textId="77777777" w:rsidR="00B4260A" w:rsidRPr="00742E9B" w:rsidRDefault="00B4260A" w:rsidP="00B4260A">
      <w:pPr>
        <w:textAlignment w:val="baseline"/>
        <w:rPr>
          <w:sz w:val="18"/>
          <w:szCs w:val="18"/>
        </w:rPr>
      </w:pPr>
      <w:r w:rsidRPr="00742E9B">
        <w:rPr>
          <w:sz w:val="22"/>
          <w:szCs w:val="22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B4260A" w:rsidRPr="00742E9B" w14:paraId="7FFA1160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2CE247B3" w:rsidR="00B4260A" w:rsidRPr="00742E9B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742E9B">
              <w:rPr>
                <w:b/>
                <w:bCs/>
                <w:sz w:val="24"/>
                <w:szCs w:val="24"/>
              </w:rPr>
              <w:t xml:space="preserve">Sak </w:t>
            </w:r>
            <w:r w:rsidR="007B0DA7" w:rsidRPr="00742E9B">
              <w:rPr>
                <w:b/>
                <w:bCs/>
                <w:sz w:val="24"/>
                <w:szCs w:val="24"/>
              </w:rPr>
              <w:t>22</w:t>
            </w:r>
            <w:r w:rsidR="00595E76" w:rsidRPr="00742E9B">
              <w:rPr>
                <w:b/>
                <w:bCs/>
                <w:sz w:val="24"/>
                <w:szCs w:val="24"/>
              </w:rPr>
              <w:t>/</w:t>
            </w:r>
            <w:r w:rsidRPr="00742E9B">
              <w:rPr>
                <w:b/>
                <w:bCs/>
                <w:sz w:val="24"/>
                <w:szCs w:val="24"/>
              </w:rPr>
              <w:t>2</w:t>
            </w:r>
            <w:r w:rsidR="00785F89" w:rsidRPr="00742E9B">
              <w:rPr>
                <w:b/>
                <w:bCs/>
                <w:sz w:val="24"/>
                <w:szCs w:val="24"/>
              </w:rPr>
              <w:t>5</w:t>
            </w:r>
          </w:p>
          <w:p w14:paraId="7CAB50B9" w14:textId="77777777" w:rsidR="00B4260A" w:rsidRPr="00742E9B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8439BCC" w14:textId="77777777" w:rsidR="00B4260A" w:rsidRPr="00742E9B" w:rsidRDefault="00B4260A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742E9B">
              <w:rPr>
                <w:b/>
                <w:bCs/>
                <w:sz w:val="24"/>
                <w:szCs w:val="24"/>
              </w:rPr>
              <w:t xml:space="preserve">Godkjenning av </w:t>
            </w:r>
          </w:p>
          <w:p w14:paraId="42D3A317" w14:textId="6286EBAF" w:rsidR="00394674" w:rsidRPr="00742E9B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innkalling og saksliste</w:t>
            </w:r>
            <w:r w:rsidR="008F1F13" w:rsidRPr="00742E9B">
              <w:rPr>
                <w:b/>
                <w:bCs/>
                <w:sz w:val="24"/>
                <w:szCs w:val="24"/>
              </w:rPr>
              <w:t xml:space="preserve"> </w:t>
            </w:r>
            <w:r w:rsidR="00394674" w:rsidRPr="00742E9B">
              <w:rPr>
                <w:b/>
                <w:bCs/>
                <w:sz w:val="24"/>
                <w:szCs w:val="24"/>
              </w:rPr>
              <w:t>–</w:t>
            </w:r>
            <w:r w:rsidR="008F1F13" w:rsidRPr="00742E9B">
              <w:rPr>
                <w:b/>
                <w:bCs/>
                <w:sz w:val="24"/>
                <w:szCs w:val="24"/>
              </w:rPr>
              <w:t xml:space="preserve"> </w:t>
            </w:r>
            <w:r w:rsidR="00B6599F" w:rsidRPr="00742E9B">
              <w:rPr>
                <w:b/>
                <w:bCs/>
                <w:i/>
                <w:iCs/>
                <w:sz w:val="24"/>
                <w:szCs w:val="24"/>
              </w:rPr>
              <w:t>Godkjent</w:t>
            </w:r>
          </w:p>
          <w:p w14:paraId="66FE4578" w14:textId="50E3466D" w:rsidR="00B4260A" w:rsidRPr="00742E9B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Referat</w:t>
            </w:r>
            <w:r w:rsidR="00C31710" w:rsidRPr="00742E9B">
              <w:rPr>
                <w:sz w:val="24"/>
                <w:szCs w:val="24"/>
              </w:rPr>
              <w:t xml:space="preserve"> </w:t>
            </w:r>
            <w:r w:rsidRPr="00742E9B">
              <w:rPr>
                <w:sz w:val="24"/>
                <w:szCs w:val="24"/>
              </w:rPr>
              <w:t>fra Styremøte nr.</w:t>
            </w:r>
            <w:r w:rsidR="007B0DA7" w:rsidRPr="00742E9B">
              <w:rPr>
                <w:sz w:val="24"/>
                <w:szCs w:val="24"/>
              </w:rPr>
              <w:t>2</w:t>
            </w:r>
            <w:r w:rsidR="0046428F" w:rsidRPr="00742E9B">
              <w:rPr>
                <w:sz w:val="24"/>
                <w:szCs w:val="24"/>
              </w:rPr>
              <w:t>-2</w:t>
            </w:r>
            <w:r w:rsidR="00532F84" w:rsidRPr="00742E9B">
              <w:rPr>
                <w:sz w:val="24"/>
                <w:szCs w:val="24"/>
              </w:rPr>
              <w:t>5</w:t>
            </w:r>
            <w:r w:rsidR="00793A9A" w:rsidRPr="00742E9B">
              <w:rPr>
                <w:sz w:val="24"/>
                <w:szCs w:val="24"/>
              </w:rPr>
              <w:t xml:space="preserve"> – </w:t>
            </w:r>
            <w:r w:rsidR="00793A9A" w:rsidRPr="00742E9B">
              <w:rPr>
                <w:b/>
                <w:bCs/>
                <w:sz w:val="24"/>
                <w:szCs w:val="24"/>
              </w:rPr>
              <w:t>vedlegg 1</w:t>
            </w:r>
            <w:r w:rsidR="00B6599F" w:rsidRPr="00742E9B">
              <w:rPr>
                <w:b/>
                <w:bCs/>
                <w:sz w:val="24"/>
                <w:szCs w:val="24"/>
              </w:rPr>
              <w:t xml:space="preserve"> – </w:t>
            </w:r>
            <w:r w:rsidR="00B6599F" w:rsidRPr="00742E9B">
              <w:rPr>
                <w:b/>
                <w:bCs/>
                <w:i/>
                <w:iCs/>
                <w:sz w:val="24"/>
                <w:szCs w:val="24"/>
              </w:rPr>
              <w:t>Godkjent</w:t>
            </w:r>
          </w:p>
          <w:p w14:paraId="60A823B4" w14:textId="5DC7746B" w:rsidR="00B4260A" w:rsidRPr="00742E9B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Saker til eventuelt</w:t>
            </w:r>
          </w:p>
          <w:p w14:paraId="71A4323F" w14:textId="6E70F44C" w:rsidR="001B1D52" w:rsidRPr="00742E9B" w:rsidRDefault="001B1D52" w:rsidP="001B1D52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Christer: Burde det vært endringer i når hvem er på valg</w:t>
            </w:r>
            <w:r w:rsidR="009027C7" w:rsidRPr="00742E9B">
              <w:rPr>
                <w:sz w:val="24"/>
                <w:szCs w:val="24"/>
              </w:rPr>
              <w:t xml:space="preserve"> i styret. </w:t>
            </w:r>
          </w:p>
          <w:p w14:paraId="2509B1E3" w14:textId="25EEFE94" w:rsidR="00B4260A" w:rsidRPr="00742E9B" w:rsidRDefault="00B4260A" w:rsidP="009027C7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B4260A" w:rsidRPr="00742E9B" w14:paraId="3EA3157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7798DC1" w14:textId="24E8E431" w:rsidR="00B4260A" w:rsidRPr="00742E9B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742E9B">
              <w:rPr>
                <w:b/>
                <w:bCs/>
                <w:sz w:val="24"/>
                <w:szCs w:val="24"/>
              </w:rPr>
              <w:t xml:space="preserve">Sak </w:t>
            </w:r>
            <w:r w:rsidR="007B0DA7" w:rsidRPr="00742E9B">
              <w:rPr>
                <w:b/>
                <w:bCs/>
                <w:sz w:val="24"/>
                <w:szCs w:val="24"/>
              </w:rPr>
              <w:t>23</w:t>
            </w:r>
            <w:r w:rsidRPr="00742E9B">
              <w:rPr>
                <w:b/>
                <w:bCs/>
                <w:sz w:val="24"/>
                <w:szCs w:val="24"/>
              </w:rPr>
              <w:t>/</w:t>
            </w:r>
            <w:r w:rsidR="008F6539" w:rsidRPr="00742E9B">
              <w:rPr>
                <w:b/>
                <w:bCs/>
                <w:sz w:val="24"/>
                <w:szCs w:val="24"/>
              </w:rPr>
              <w:t>2</w:t>
            </w:r>
            <w:r w:rsidR="00971519" w:rsidRPr="00742E9B">
              <w:rPr>
                <w:b/>
                <w:bCs/>
                <w:sz w:val="24"/>
                <w:szCs w:val="24"/>
              </w:rPr>
              <w:t>5</w:t>
            </w:r>
            <w:r w:rsidRPr="00742E9B">
              <w:rPr>
                <w:sz w:val="24"/>
                <w:szCs w:val="24"/>
              </w:rPr>
              <w:t> </w:t>
            </w:r>
          </w:p>
          <w:p w14:paraId="4D4004F2" w14:textId="77777777" w:rsidR="00B4260A" w:rsidRPr="00742E9B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lastRenderedPageBreak/>
              <w:t> </w:t>
            </w:r>
          </w:p>
          <w:p w14:paraId="2C0A9DF8" w14:textId="77777777" w:rsidR="00B4260A" w:rsidRPr="00742E9B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9949EE1" w14:textId="4247364E" w:rsidR="00C47BC4" w:rsidRPr="00742E9B" w:rsidRDefault="009079E7" w:rsidP="001F5959">
            <w:pPr>
              <w:pStyle w:val="v1mso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Tapt </w:t>
            </w:r>
            <w:proofErr w:type="spellStart"/>
            <w:proofErr w:type="gramStart"/>
            <w:r w:rsidRPr="00742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arb.fortjeneste</w:t>
            </w:r>
            <w:proofErr w:type="spellEnd"/>
            <w:proofErr w:type="gramEnd"/>
          </w:p>
          <w:p w14:paraId="0F1C8830" w14:textId="40228CF4" w:rsidR="00742E9B" w:rsidRDefault="00742E9B" w:rsidP="00430DCE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2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Vedlegg 2</w:t>
            </w:r>
          </w:p>
          <w:p w14:paraId="1F234D5B" w14:textId="1DFD2CBD" w:rsidR="00B12A9A" w:rsidRPr="00742E9B" w:rsidRDefault="00F86FF0" w:rsidP="00430DCE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2E9B">
              <w:rPr>
                <w:rFonts w:ascii="Times New Roman" w:hAnsi="Times New Roman" w:cs="Times New Roman"/>
                <w:sz w:val="24"/>
                <w:szCs w:val="24"/>
              </w:rPr>
              <w:t>Saken til Årsmøtet er ikke behandlet i styret og dermed ikke godkjent som sak</w:t>
            </w:r>
            <w:r w:rsidR="002F3343" w:rsidRPr="00742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E6858" w:rsidRPr="00742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87D3CFF" w14:textId="72D7D657" w:rsidR="00357047" w:rsidRPr="00742E9B" w:rsidRDefault="00742E9B" w:rsidP="00FE6858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Tilstedeværende del av styret</w:t>
            </w:r>
            <w:r w:rsidR="00357047" w:rsidRPr="00742E9B">
              <w:rPr>
                <w:rFonts w:ascii="Times New Roman" w:hAnsi="Times New Roman" w:cs="Times New Roman"/>
                <w:sz w:val="24"/>
                <w:szCs w:val="24"/>
              </w:rPr>
              <w:t xml:space="preserve"> kjenner seg ikke igjen i forslaget, med bakgrunn i diskusjonen som ble gjort i sak13/25. </w:t>
            </w:r>
          </w:p>
          <w:p w14:paraId="00047B05" w14:textId="3157D0F7" w:rsidR="00742E9B" w:rsidRPr="00742E9B" w:rsidRDefault="00742E9B" w:rsidP="00FE6858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Det diskuteres om det er mest hensiktsmessig å trekke eller endre forslaget. </w:t>
            </w:r>
          </w:p>
          <w:p w14:paraId="121F10E2" w14:textId="77777777" w:rsidR="00B6599F" w:rsidRPr="00742E9B" w:rsidRDefault="00357047" w:rsidP="00FE6858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E9B">
              <w:rPr>
                <w:rFonts w:ascii="Times New Roman" w:hAnsi="Times New Roman" w:cs="Times New Roman"/>
                <w:sz w:val="24"/>
                <w:szCs w:val="24"/>
              </w:rPr>
              <w:t xml:space="preserve">Line legger frem timesatsene som brukes sentralt. </w:t>
            </w:r>
          </w:p>
          <w:p w14:paraId="7144CC31" w14:textId="4AD79AA3" w:rsidR="00357047" w:rsidRPr="00742E9B" w:rsidRDefault="00357047" w:rsidP="00357047">
            <w:pPr>
              <w:pStyle w:val="v1msonormal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2E9B">
              <w:rPr>
                <w:rFonts w:ascii="Times New Roman" w:hAnsi="Times New Roman" w:cs="Times New Roman"/>
                <w:sz w:val="24"/>
                <w:szCs w:val="24"/>
              </w:rPr>
              <w:t>Faktisk utlegg i forbindelse med møter</w:t>
            </w:r>
          </w:p>
          <w:p w14:paraId="5776903D" w14:textId="1E4BD3AD" w:rsidR="00357047" w:rsidRPr="00742E9B" w:rsidRDefault="00357047" w:rsidP="00357047">
            <w:pPr>
              <w:pStyle w:val="v1msonormal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2E9B">
              <w:rPr>
                <w:rFonts w:ascii="Times New Roman" w:hAnsi="Times New Roman" w:cs="Times New Roman"/>
                <w:sz w:val="24"/>
                <w:szCs w:val="24"/>
              </w:rPr>
              <w:t xml:space="preserve">Dekt dokumentert tapt arbeidsfortjeneste. </w:t>
            </w:r>
          </w:p>
          <w:p w14:paraId="720E1959" w14:textId="7276C93E" w:rsidR="00357047" w:rsidRPr="00742E9B" w:rsidRDefault="00357047" w:rsidP="00357047">
            <w:pPr>
              <w:pStyle w:val="v1msonormal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2E9B">
              <w:rPr>
                <w:rFonts w:ascii="Times New Roman" w:hAnsi="Times New Roman" w:cs="Times New Roman"/>
                <w:sz w:val="24"/>
                <w:szCs w:val="24"/>
              </w:rPr>
              <w:t>Virkedager: 322,- udokumentert</w:t>
            </w:r>
          </w:p>
          <w:p w14:paraId="501C4B75" w14:textId="3844BD65" w:rsidR="001B1D52" w:rsidRPr="00742E9B" w:rsidRDefault="00357047" w:rsidP="00357047">
            <w:pPr>
              <w:pStyle w:val="v1mso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2E9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Vedtak:</w:t>
            </w:r>
            <w:r w:rsidRPr="00742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B1D52" w:rsidRPr="00742E9B">
              <w:rPr>
                <w:rFonts w:ascii="Times New Roman" w:hAnsi="Times New Roman" w:cs="Times New Roman"/>
                <w:sz w:val="24"/>
                <w:szCs w:val="24"/>
              </w:rPr>
              <w:t xml:space="preserve">Ettersom at det er skjedd en feil, og forslaget ikke er styrebehandlet velger </w:t>
            </w:r>
            <w:r w:rsidR="001B1D52" w:rsidRPr="00742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742E9B">
              <w:rPr>
                <w:rFonts w:ascii="Times New Roman" w:hAnsi="Times New Roman" w:cs="Times New Roman"/>
                <w:sz w:val="24"/>
                <w:szCs w:val="24"/>
              </w:rPr>
              <w:t xml:space="preserve">tyret velger å trekke saken i sin helhet, </w:t>
            </w:r>
            <w:r w:rsidR="001B1D52" w:rsidRPr="00742E9B">
              <w:rPr>
                <w:rFonts w:ascii="Times New Roman" w:hAnsi="Times New Roman" w:cs="Times New Roman"/>
                <w:sz w:val="24"/>
                <w:szCs w:val="24"/>
              </w:rPr>
              <w:t xml:space="preserve">slik at vi på en ryddig måte kan utarbeide en ny ordning til senere årsmøte. Gjeldende styremøtevedtak vil da gjelde inntil videre. Saken settes opp som sak på neste styremøte. </w:t>
            </w:r>
          </w:p>
          <w:p w14:paraId="3BEAED6C" w14:textId="67E1F81A" w:rsidR="001B1D52" w:rsidRPr="00742E9B" w:rsidRDefault="001B1D52" w:rsidP="00357047">
            <w:pPr>
              <w:pStyle w:val="v1mso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4C7" w:rsidRPr="00742E9B" w14:paraId="7464D5D5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DCA0CFE" w14:textId="77777777" w:rsidR="00DF74C7" w:rsidRPr="00742E9B" w:rsidRDefault="00DF74C7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742E9B">
              <w:rPr>
                <w:b/>
                <w:bCs/>
                <w:sz w:val="24"/>
                <w:szCs w:val="24"/>
              </w:rPr>
              <w:lastRenderedPageBreak/>
              <w:t xml:space="preserve">Sak </w:t>
            </w:r>
          </w:p>
          <w:p w14:paraId="194649C5" w14:textId="68439219" w:rsidR="00DF74C7" w:rsidRPr="00742E9B" w:rsidRDefault="007A5C44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742E9B">
              <w:rPr>
                <w:b/>
                <w:bCs/>
                <w:sz w:val="24"/>
                <w:szCs w:val="24"/>
              </w:rPr>
              <w:t>24</w:t>
            </w:r>
            <w:r w:rsidR="00DF74C7" w:rsidRPr="00742E9B">
              <w:rPr>
                <w:b/>
                <w:bCs/>
                <w:sz w:val="24"/>
                <w:szCs w:val="24"/>
              </w:rPr>
              <w:t>/2</w:t>
            </w:r>
            <w:r w:rsidR="00971519" w:rsidRPr="00742E9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9AE542F" w14:textId="138FF8E9" w:rsidR="0072451C" w:rsidRPr="00742E9B" w:rsidRDefault="00685A2F" w:rsidP="00495B10">
            <w:pPr>
              <w:rPr>
                <w:b/>
                <w:bCs/>
                <w:sz w:val="24"/>
                <w:szCs w:val="24"/>
              </w:rPr>
            </w:pPr>
            <w:r w:rsidRPr="00742E9B">
              <w:rPr>
                <w:b/>
                <w:bCs/>
                <w:sz w:val="24"/>
                <w:szCs w:val="24"/>
              </w:rPr>
              <w:t>Årsmøtesaker fra Styret.</w:t>
            </w:r>
          </w:p>
          <w:p w14:paraId="1F3EE9D8" w14:textId="77777777" w:rsidR="000D6040" w:rsidRPr="00742E9B" w:rsidRDefault="007A5C44" w:rsidP="007A5C4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Forberedelse til Årsmøtet</w:t>
            </w:r>
          </w:p>
          <w:p w14:paraId="01A0449D" w14:textId="17B72021" w:rsidR="00903C94" w:rsidRPr="00742E9B" w:rsidRDefault="007A5C44" w:rsidP="00903C9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Gjennomføring</w:t>
            </w:r>
          </w:p>
          <w:p w14:paraId="0FF73DCC" w14:textId="7CB6C5D7" w:rsidR="007A5C44" w:rsidRPr="00742E9B" w:rsidRDefault="007A5C44" w:rsidP="007A5C4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Avstemming</w:t>
            </w:r>
          </w:p>
          <w:p w14:paraId="1B29F822" w14:textId="77777777" w:rsidR="007A5C44" w:rsidRPr="00742E9B" w:rsidRDefault="007A5C44" w:rsidP="007A5C44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Forslag på</w:t>
            </w:r>
            <w:r w:rsidR="004D7BC3" w:rsidRPr="00742E9B">
              <w:rPr>
                <w:sz w:val="24"/>
                <w:szCs w:val="24"/>
              </w:rPr>
              <w:t xml:space="preserve"> kandidater til underskriving av protokoll </w:t>
            </w:r>
            <w:proofErr w:type="spellStart"/>
            <w:r w:rsidR="004D7BC3" w:rsidRPr="00742E9B">
              <w:rPr>
                <w:sz w:val="24"/>
                <w:szCs w:val="24"/>
              </w:rPr>
              <w:t>osv</w:t>
            </w:r>
            <w:proofErr w:type="spellEnd"/>
          </w:p>
          <w:p w14:paraId="7A1DF318" w14:textId="77777777" w:rsidR="00B6599F" w:rsidRPr="00742E9B" w:rsidRDefault="00B6599F" w:rsidP="00B6599F">
            <w:pPr>
              <w:ind w:left="360"/>
              <w:rPr>
                <w:sz w:val="24"/>
                <w:szCs w:val="24"/>
              </w:rPr>
            </w:pPr>
          </w:p>
          <w:p w14:paraId="3888D51F" w14:textId="6DC9D599" w:rsidR="00B6599F" w:rsidRPr="00742E9B" w:rsidRDefault="000611D5" w:rsidP="000611D5">
            <w:pPr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Sak til orientering</w:t>
            </w:r>
          </w:p>
        </w:tc>
      </w:tr>
      <w:tr w:rsidR="000E06A1" w:rsidRPr="00742E9B" w14:paraId="2CF007E8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F7FC3EC" w14:textId="06126413" w:rsidR="000E06A1" w:rsidRPr="00742E9B" w:rsidRDefault="000E06A1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742E9B">
              <w:rPr>
                <w:b/>
                <w:bCs/>
                <w:sz w:val="24"/>
                <w:szCs w:val="24"/>
              </w:rPr>
              <w:t xml:space="preserve">Sak </w:t>
            </w:r>
            <w:r w:rsidR="004729DA" w:rsidRPr="00742E9B">
              <w:rPr>
                <w:b/>
                <w:bCs/>
                <w:sz w:val="24"/>
                <w:szCs w:val="24"/>
              </w:rPr>
              <w:t>2</w:t>
            </w:r>
            <w:r w:rsidR="004D7BC3" w:rsidRPr="00742E9B">
              <w:rPr>
                <w:b/>
                <w:bCs/>
                <w:sz w:val="24"/>
                <w:szCs w:val="24"/>
              </w:rPr>
              <w:t>5</w:t>
            </w:r>
            <w:r w:rsidR="00C41EDF" w:rsidRPr="00742E9B">
              <w:rPr>
                <w:b/>
                <w:bCs/>
                <w:sz w:val="24"/>
                <w:szCs w:val="24"/>
              </w:rPr>
              <w:t>/2</w:t>
            </w:r>
            <w:r w:rsidR="00664F8A" w:rsidRPr="00742E9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C8432A4" w14:textId="77777777" w:rsidR="000E06A1" w:rsidRDefault="00C41EDF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742E9B">
              <w:rPr>
                <w:b/>
                <w:bCs/>
                <w:sz w:val="24"/>
                <w:szCs w:val="24"/>
              </w:rPr>
              <w:t>Eventuelt</w:t>
            </w:r>
          </w:p>
          <w:p w14:paraId="11009EDD" w14:textId="77777777" w:rsidR="00742E9B" w:rsidRPr="00742E9B" w:rsidRDefault="00742E9B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46977B18" w14:textId="26D8F94A" w:rsidR="000611D5" w:rsidRPr="00742E9B" w:rsidRDefault="000611D5" w:rsidP="00742E9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 xml:space="preserve">Christer: Burde det vært endringer i når hvem er på valg? </w:t>
            </w:r>
            <w:r w:rsidR="009027C7" w:rsidRPr="00742E9B">
              <w:rPr>
                <w:sz w:val="24"/>
                <w:szCs w:val="24"/>
              </w:rPr>
              <w:t xml:space="preserve">Slik det er nå risikerer man at hele styret ny stilles på et tidspunkt. </w:t>
            </w:r>
          </w:p>
          <w:p w14:paraId="3C5A266E" w14:textId="77777777" w:rsidR="000611D5" w:rsidRPr="00742E9B" w:rsidRDefault="000611D5" w:rsidP="009027C7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 xml:space="preserve">Halve styret på valg annet hvert år </w:t>
            </w:r>
          </w:p>
          <w:p w14:paraId="17F15C0C" w14:textId="77777777" w:rsidR="000611D5" w:rsidRDefault="000611D5" w:rsidP="009027C7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742E9B">
              <w:rPr>
                <w:sz w:val="24"/>
                <w:szCs w:val="24"/>
              </w:rPr>
              <w:t>Forslag vedtektsendring til neste års årsmøte. Paragraf 7</w:t>
            </w:r>
          </w:p>
          <w:p w14:paraId="14A565EB" w14:textId="1CFE3B21" w:rsidR="004F3E67" w:rsidRPr="00742E9B" w:rsidRDefault="004F3E67" w:rsidP="009027C7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Jens legger frem forslag til vedtaksendring </w:t>
            </w:r>
          </w:p>
          <w:p w14:paraId="2629C00F" w14:textId="77777777" w:rsidR="009027C7" w:rsidRPr="00742E9B" w:rsidRDefault="009027C7" w:rsidP="009027C7">
            <w:pPr>
              <w:pStyle w:val="Listeavsnitt"/>
              <w:textAlignment w:val="baseline"/>
              <w:rPr>
                <w:sz w:val="24"/>
                <w:szCs w:val="24"/>
              </w:rPr>
            </w:pPr>
          </w:p>
          <w:p w14:paraId="39A0EC6E" w14:textId="0F8B9D19" w:rsidR="000611D5" w:rsidRPr="00742E9B" w:rsidRDefault="000611D5" w:rsidP="000611D5">
            <w:pPr>
              <w:textAlignment w:val="baseline"/>
              <w:rPr>
                <w:sz w:val="24"/>
                <w:szCs w:val="24"/>
              </w:rPr>
            </w:pPr>
            <w:r w:rsidRPr="00742E9B">
              <w:rPr>
                <w:b/>
                <w:bCs/>
                <w:i/>
                <w:iCs/>
                <w:sz w:val="24"/>
                <w:szCs w:val="24"/>
              </w:rPr>
              <w:t>Vedtak:</w:t>
            </w:r>
            <w:r w:rsidRPr="00742E9B">
              <w:rPr>
                <w:sz w:val="24"/>
                <w:szCs w:val="24"/>
              </w:rPr>
              <w:t xml:space="preserve"> Jens tar kontakt med valgkomiteen og foreslår endringer i hvor lenge hvert styrem</w:t>
            </w:r>
            <w:r w:rsidR="009027C7" w:rsidRPr="00742E9B">
              <w:rPr>
                <w:sz w:val="24"/>
                <w:szCs w:val="24"/>
              </w:rPr>
              <w:t>edlem</w:t>
            </w:r>
            <w:r w:rsidRPr="00742E9B">
              <w:rPr>
                <w:sz w:val="24"/>
                <w:szCs w:val="24"/>
              </w:rPr>
              <w:t xml:space="preserve"> velges </w:t>
            </w:r>
            <w:r w:rsidR="009027C7" w:rsidRPr="00742E9B">
              <w:rPr>
                <w:sz w:val="24"/>
                <w:szCs w:val="24"/>
              </w:rPr>
              <w:t xml:space="preserve">for, </w:t>
            </w:r>
            <w:r w:rsidRPr="00742E9B">
              <w:rPr>
                <w:sz w:val="24"/>
                <w:szCs w:val="24"/>
              </w:rPr>
              <w:t xml:space="preserve">slik at ikke hele styres velges på samme tid. Vedtektsendringene ses på i kommende styremøte. </w:t>
            </w:r>
          </w:p>
          <w:p w14:paraId="41991236" w14:textId="77777777" w:rsidR="009027C7" w:rsidRPr="00742E9B" w:rsidRDefault="009027C7" w:rsidP="000611D5">
            <w:pPr>
              <w:textAlignment w:val="baseline"/>
              <w:rPr>
                <w:sz w:val="24"/>
                <w:szCs w:val="24"/>
              </w:rPr>
            </w:pPr>
          </w:p>
          <w:p w14:paraId="7CB47A4D" w14:textId="77777777" w:rsidR="009027C7" w:rsidRPr="00742E9B" w:rsidRDefault="009027C7" w:rsidP="000611D5">
            <w:pPr>
              <w:textAlignment w:val="baseline"/>
              <w:rPr>
                <w:sz w:val="24"/>
                <w:szCs w:val="24"/>
              </w:rPr>
            </w:pPr>
          </w:p>
          <w:p w14:paraId="038C0031" w14:textId="4B55A7AC" w:rsidR="000611D5" w:rsidRPr="00742E9B" w:rsidRDefault="000611D5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</w:tbl>
    <w:p w14:paraId="6DDD610A" w14:textId="77777777" w:rsidR="00E65CE0" w:rsidRPr="00742E9B" w:rsidRDefault="00E65CE0" w:rsidP="00E65CE0">
      <w:pPr>
        <w:rPr>
          <w:sz w:val="24"/>
          <w:szCs w:val="24"/>
        </w:rPr>
      </w:pPr>
    </w:p>
    <w:p w14:paraId="03769F8B" w14:textId="77777777" w:rsidR="00A37404" w:rsidRDefault="00A37404" w:rsidP="00E65CE0">
      <w:pPr>
        <w:rPr>
          <w:sz w:val="24"/>
          <w:szCs w:val="24"/>
        </w:rPr>
      </w:pPr>
    </w:p>
    <w:p w14:paraId="63CA81E8" w14:textId="4E8C9D2D" w:rsidR="009027C7" w:rsidRPr="00742E9B" w:rsidRDefault="009027C7" w:rsidP="00E65CE0">
      <w:pPr>
        <w:rPr>
          <w:sz w:val="24"/>
          <w:szCs w:val="24"/>
          <w:lang w:eastAsia="en-US"/>
        </w:rPr>
      </w:pPr>
      <w:r w:rsidRPr="00742E9B">
        <w:rPr>
          <w:sz w:val="24"/>
          <w:szCs w:val="24"/>
        </w:rPr>
        <w:t>Referat Elise Larsen</w:t>
      </w:r>
    </w:p>
    <w:p w14:paraId="301581E3" w14:textId="77777777" w:rsidR="00975542" w:rsidRPr="00742E9B" w:rsidRDefault="00975542">
      <w:pPr>
        <w:rPr>
          <w:sz w:val="24"/>
          <w:szCs w:val="24"/>
        </w:rPr>
      </w:pPr>
    </w:p>
    <w:p w14:paraId="5DB4A7A8" w14:textId="77777777" w:rsidR="00FA55A3" w:rsidRPr="00742E9B" w:rsidRDefault="00FA55A3">
      <w:pPr>
        <w:rPr>
          <w:sz w:val="24"/>
          <w:szCs w:val="24"/>
        </w:rPr>
      </w:pPr>
    </w:p>
    <w:p w14:paraId="2C9F14A9" w14:textId="77777777" w:rsidR="00FA55A3" w:rsidRPr="00742E9B" w:rsidRDefault="00FA55A3">
      <w:pPr>
        <w:rPr>
          <w:sz w:val="24"/>
          <w:szCs w:val="24"/>
        </w:rPr>
      </w:pPr>
    </w:p>
    <w:p w14:paraId="08FC6018" w14:textId="77777777" w:rsidR="00FA55A3" w:rsidRPr="00742E9B" w:rsidRDefault="00FA55A3">
      <w:pPr>
        <w:rPr>
          <w:sz w:val="24"/>
          <w:szCs w:val="24"/>
        </w:rPr>
      </w:pPr>
    </w:p>
    <w:p w14:paraId="5C498C18" w14:textId="77777777" w:rsidR="00FA55A3" w:rsidRPr="00742E9B" w:rsidRDefault="00FA55A3">
      <w:pPr>
        <w:rPr>
          <w:sz w:val="24"/>
          <w:szCs w:val="24"/>
        </w:rPr>
      </w:pPr>
    </w:p>
    <w:p w14:paraId="184D882D" w14:textId="77777777" w:rsidR="00FA55A3" w:rsidRPr="00742E9B" w:rsidRDefault="00FA55A3">
      <w:pPr>
        <w:rPr>
          <w:sz w:val="24"/>
          <w:szCs w:val="24"/>
        </w:rPr>
      </w:pPr>
    </w:p>
    <w:p w14:paraId="1D3C117C" w14:textId="77777777" w:rsidR="00FA55A3" w:rsidRPr="00742E9B" w:rsidRDefault="00FA55A3">
      <w:pPr>
        <w:rPr>
          <w:sz w:val="24"/>
          <w:szCs w:val="24"/>
        </w:rPr>
      </w:pPr>
    </w:p>
    <w:p w14:paraId="1662E1AA" w14:textId="77777777" w:rsidR="00FA55A3" w:rsidRPr="00742E9B" w:rsidRDefault="00FA55A3">
      <w:pPr>
        <w:rPr>
          <w:sz w:val="24"/>
          <w:szCs w:val="24"/>
        </w:rPr>
      </w:pPr>
    </w:p>
    <w:p w14:paraId="16E30024" w14:textId="77777777" w:rsidR="00FA55A3" w:rsidRPr="00742E9B" w:rsidRDefault="00FA55A3">
      <w:pPr>
        <w:rPr>
          <w:sz w:val="24"/>
          <w:szCs w:val="24"/>
        </w:rPr>
      </w:pPr>
    </w:p>
    <w:p w14:paraId="32E9A9F2" w14:textId="77777777" w:rsidR="00FA55A3" w:rsidRPr="00742E9B" w:rsidRDefault="00FA55A3">
      <w:pPr>
        <w:rPr>
          <w:sz w:val="24"/>
          <w:szCs w:val="24"/>
        </w:rPr>
      </w:pPr>
    </w:p>
    <w:p w14:paraId="54B2E403" w14:textId="77777777" w:rsidR="00FA55A3" w:rsidRPr="00742E9B" w:rsidRDefault="00FA55A3">
      <w:pPr>
        <w:rPr>
          <w:sz w:val="24"/>
          <w:szCs w:val="24"/>
        </w:rPr>
      </w:pPr>
    </w:p>
    <w:p w14:paraId="375160EE" w14:textId="6B02539B" w:rsidR="00FA55A3" w:rsidRPr="00A37404" w:rsidRDefault="00FA55A3" w:rsidP="00A37404">
      <w:pPr>
        <w:rPr>
          <w:rFonts w:ascii="Trebuchet MS" w:hAnsi="Trebuchet MS"/>
          <w:sz w:val="22"/>
          <w:szCs w:val="22"/>
        </w:rPr>
      </w:pPr>
    </w:p>
    <w:sectPr w:rsidR="00FA55A3" w:rsidRPr="00A37404" w:rsidSect="001C77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E5F75" w14:textId="77777777" w:rsidR="003B4575" w:rsidRDefault="003B4575">
      <w:r>
        <w:separator/>
      </w:r>
    </w:p>
  </w:endnote>
  <w:endnote w:type="continuationSeparator" w:id="0">
    <w:p w14:paraId="673B010D" w14:textId="77777777" w:rsidR="003B4575" w:rsidRDefault="003B4575">
      <w:r>
        <w:continuationSeparator/>
      </w:r>
    </w:p>
  </w:endnote>
  <w:endnote w:type="continuationNotice" w:id="1">
    <w:p w14:paraId="03252E13" w14:textId="77777777" w:rsidR="003B4575" w:rsidRDefault="003B45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altName w:val="Trebuchet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C556724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r w:rsidR="000F239A" w:rsidRPr="005F6D0A">
                            <w:t>Prinsensgate</w:t>
                          </w:r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" filled="f" stroked="f">
              <v:textbox style="mso-fit-shape-to-text:t">
                <w:txbxContent>
                  <w:p w14:paraId="55F02431" w14:textId="7C556724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r w:rsidR="000F239A" w:rsidRPr="005F6D0A">
                      <w:t>Prinsensgate</w:t>
                    </w:r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0E1237CE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Leder: </w:t>
                          </w:r>
                          <w:r w:rsidR="00B760CA">
                            <w:t>Stig Za</w:t>
                          </w:r>
                          <w:r w:rsidR="002903DB">
                            <w:t>c</w:t>
                          </w:r>
                          <w:r w:rsidR="00B760CA">
                            <w:t>hariassen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>:</w:t>
                          </w:r>
                          <w:r w:rsidR="000F239A">
                            <w:rPr>
                              <w:lang w:bidi="he-IL"/>
                            </w:rPr>
                            <w:t xml:space="preserve"> </w:t>
                          </w:r>
                          <w:r w:rsidR="00A9123A">
                            <w:rPr>
                              <w:lang w:bidi="he-IL"/>
                            </w:rPr>
                            <w:t>902 17 875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70346" w:rsidRPr="00C53EEC">
                              <w:rPr>
                                <w:rStyle w:val="Hyperkobling"/>
                              </w:rPr>
                              <w:t>stigzach@start.no</w:t>
                            </w:r>
                          </w:hyperlink>
                          <w:r w:rsidR="00870346"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Friluftsveileder</w:t>
                          </w:r>
                          <w:proofErr w:type="spellEnd"/>
                          <w:r w:rsidRPr="005F6D0A">
                            <w:t xml:space="preserve">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GR+wEAANQDAAAOAAAAZHJzL2Uyb0RvYy54bWysU11v2yAUfZ+0/4B4X+y4SZZYcaquXadJ&#10;3YfU7gdgjGM04DIgsbNfvwt202h7q+YHxOWac+8597C9HrQiR+G8BFPR+SynRBgOjTT7iv54un+3&#10;p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" filled="f" stroked="f">
              <v:textbox>
                <w:txbxContent>
                  <w:p w14:paraId="68FB140B" w14:textId="0E1237CE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Leder: </w:t>
                    </w:r>
                    <w:r w:rsidR="00B760CA">
                      <w:t>Stig Za</w:t>
                    </w:r>
                    <w:r w:rsidR="002903DB">
                      <w:t>c</w:t>
                    </w:r>
                    <w:r w:rsidR="00B760CA">
                      <w:t>hariassen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Tlf</w:t>
                    </w:r>
                    <w:proofErr w:type="spellEnd"/>
                    <w:r w:rsidR="008E5B5A">
                      <w:rPr>
                        <w:lang w:bidi="he-IL"/>
                      </w:rPr>
                      <w:t>:</w:t>
                    </w:r>
                    <w:r w:rsidR="000F239A">
                      <w:rPr>
                        <w:lang w:bidi="he-IL"/>
                      </w:rPr>
                      <w:t xml:space="preserve"> </w:t>
                    </w:r>
                    <w:r w:rsidR="00A9123A">
                      <w:rPr>
                        <w:lang w:bidi="he-IL"/>
                      </w:rPr>
                      <w:t>902 17 875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5" w:history="1">
                      <w:r w:rsidR="00870346" w:rsidRPr="00C53EEC">
                        <w:rPr>
                          <w:rStyle w:val="Hyperkobling"/>
                        </w:rPr>
                        <w:t>stigzach@start.no</w:t>
                      </w:r>
                    </w:hyperlink>
                    <w:r w:rsidR="00870346"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Friluftsveileder</w:t>
                    </w:r>
                    <w:proofErr w:type="spellEnd"/>
                    <w:r w:rsidRPr="005F6D0A">
                      <w:t xml:space="preserve">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7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360BA" w14:textId="77777777" w:rsidR="003B4575" w:rsidRDefault="003B4575">
      <w:r>
        <w:separator/>
      </w:r>
    </w:p>
  </w:footnote>
  <w:footnote w:type="continuationSeparator" w:id="0">
    <w:p w14:paraId="6320C6DC" w14:textId="77777777" w:rsidR="003B4575" w:rsidRDefault="003B4575">
      <w:r>
        <w:continuationSeparator/>
      </w:r>
    </w:p>
  </w:footnote>
  <w:footnote w:type="continuationNotice" w:id="1">
    <w:p w14:paraId="0D02BC5F" w14:textId="77777777" w:rsidR="003B4575" w:rsidRDefault="003B45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22F58" w14:textId="35A90EFB" w:rsidR="00CB7AEE" w:rsidRDefault="003B4575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27" type="#_x0000_t75" alt="" style="position:absolute;margin-left:0;margin-top:0;width:14in;height:471.9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E9E57" w14:textId="5C5B79A5" w:rsidR="007368B3" w:rsidRDefault="003B4575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26" type="#_x0000_t75" alt="" style="position:absolute;left:0;text-align:left;margin-left:0;margin-top:0;width:14in;height:471.9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E9771" w14:textId="30F575F2" w:rsidR="00762DA3" w:rsidRDefault="003B4575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25" type="#_x0000_t75" alt="" style="position:absolute;left:0;text-align:left;margin-left:0;margin-top:0;width:14in;height:471.9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F0D1C"/>
    <w:multiLevelType w:val="hybridMultilevel"/>
    <w:tmpl w:val="243EC3AA"/>
    <w:lvl w:ilvl="0" w:tplc="DA0A4AF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B5816"/>
    <w:multiLevelType w:val="hybridMultilevel"/>
    <w:tmpl w:val="F60E3058"/>
    <w:lvl w:ilvl="0" w:tplc="DA0A4AF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4543960">
    <w:abstractNumId w:val="1"/>
  </w:num>
  <w:num w:numId="2" w16cid:durableId="1590237536">
    <w:abstractNumId w:val="0"/>
  </w:num>
  <w:num w:numId="3" w16cid:durableId="601569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05C1E"/>
    <w:rsid w:val="00016362"/>
    <w:rsid w:val="000173DB"/>
    <w:rsid w:val="000215AF"/>
    <w:rsid w:val="0002322B"/>
    <w:rsid w:val="0002455B"/>
    <w:rsid w:val="00025A8A"/>
    <w:rsid w:val="00026D84"/>
    <w:rsid w:val="0003563D"/>
    <w:rsid w:val="00040E7C"/>
    <w:rsid w:val="0004158F"/>
    <w:rsid w:val="0004191A"/>
    <w:rsid w:val="00045FC9"/>
    <w:rsid w:val="00056B96"/>
    <w:rsid w:val="00057244"/>
    <w:rsid w:val="00060C1B"/>
    <w:rsid w:val="000611D5"/>
    <w:rsid w:val="0007464D"/>
    <w:rsid w:val="0007503B"/>
    <w:rsid w:val="000832B3"/>
    <w:rsid w:val="000877BA"/>
    <w:rsid w:val="0009315A"/>
    <w:rsid w:val="00093D92"/>
    <w:rsid w:val="000A2838"/>
    <w:rsid w:val="000A5995"/>
    <w:rsid w:val="000B064A"/>
    <w:rsid w:val="000B1510"/>
    <w:rsid w:val="000B1E13"/>
    <w:rsid w:val="000B4366"/>
    <w:rsid w:val="000B6FF6"/>
    <w:rsid w:val="000C4496"/>
    <w:rsid w:val="000D0D32"/>
    <w:rsid w:val="000D6040"/>
    <w:rsid w:val="000D6043"/>
    <w:rsid w:val="000D67B0"/>
    <w:rsid w:val="000D6A25"/>
    <w:rsid w:val="000E06A1"/>
    <w:rsid w:val="000E612E"/>
    <w:rsid w:val="000E77B9"/>
    <w:rsid w:val="000E7C16"/>
    <w:rsid w:val="000F20FB"/>
    <w:rsid w:val="000F239A"/>
    <w:rsid w:val="000F4915"/>
    <w:rsid w:val="000F5574"/>
    <w:rsid w:val="000F73CC"/>
    <w:rsid w:val="00103191"/>
    <w:rsid w:val="001036AE"/>
    <w:rsid w:val="00110858"/>
    <w:rsid w:val="00110903"/>
    <w:rsid w:val="001154B6"/>
    <w:rsid w:val="001209A9"/>
    <w:rsid w:val="0012497B"/>
    <w:rsid w:val="00125891"/>
    <w:rsid w:val="00127637"/>
    <w:rsid w:val="00132296"/>
    <w:rsid w:val="00132FDF"/>
    <w:rsid w:val="00133898"/>
    <w:rsid w:val="00143BBA"/>
    <w:rsid w:val="001459DC"/>
    <w:rsid w:val="00146A79"/>
    <w:rsid w:val="00146B2D"/>
    <w:rsid w:val="00147A37"/>
    <w:rsid w:val="00147E41"/>
    <w:rsid w:val="00156B23"/>
    <w:rsid w:val="00157DE9"/>
    <w:rsid w:val="00162D41"/>
    <w:rsid w:val="001755DA"/>
    <w:rsid w:val="00192B32"/>
    <w:rsid w:val="00193B0F"/>
    <w:rsid w:val="00195C2A"/>
    <w:rsid w:val="001A26DB"/>
    <w:rsid w:val="001B1D52"/>
    <w:rsid w:val="001B3187"/>
    <w:rsid w:val="001B3376"/>
    <w:rsid w:val="001B5483"/>
    <w:rsid w:val="001B6321"/>
    <w:rsid w:val="001B6D94"/>
    <w:rsid w:val="001B7119"/>
    <w:rsid w:val="001C0189"/>
    <w:rsid w:val="001C1EC0"/>
    <w:rsid w:val="001C3AD5"/>
    <w:rsid w:val="001C77A2"/>
    <w:rsid w:val="001D074F"/>
    <w:rsid w:val="001D24AE"/>
    <w:rsid w:val="001D3B96"/>
    <w:rsid w:val="001E45AC"/>
    <w:rsid w:val="001E5A1F"/>
    <w:rsid w:val="001E77DA"/>
    <w:rsid w:val="001F3683"/>
    <w:rsid w:val="001F5959"/>
    <w:rsid w:val="0020014F"/>
    <w:rsid w:val="00214415"/>
    <w:rsid w:val="00227E2B"/>
    <w:rsid w:val="00230D8A"/>
    <w:rsid w:val="00232FAB"/>
    <w:rsid w:val="002331B0"/>
    <w:rsid w:val="0024089D"/>
    <w:rsid w:val="00242B82"/>
    <w:rsid w:val="002437F3"/>
    <w:rsid w:val="00243B56"/>
    <w:rsid w:val="00247F57"/>
    <w:rsid w:val="002662EA"/>
    <w:rsid w:val="00267CE7"/>
    <w:rsid w:val="0027137E"/>
    <w:rsid w:val="0027223F"/>
    <w:rsid w:val="00274627"/>
    <w:rsid w:val="002810EE"/>
    <w:rsid w:val="00281BB1"/>
    <w:rsid w:val="0028544D"/>
    <w:rsid w:val="00286685"/>
    <w:rsid w:val="002903DB"/>
    <w:rsid w:val="002908C6"/>
    <w:rsid w:val="002916C7"/>
    <w:rsid w:val="002929AF"/>
    <w:rsid w:val="002A1E66"/>
    <w:rsid w:val="002A293C"/>
    <w:rsid w:val="002B0C3F"/>
    <w:rsid w:val="002B392E"/>
    <w:rsid w:val="002B5E71"/>
    <w:rsid w:val="002B6044"/>
    <w:rsid w:val="002C2713"/>
    <w:rsid w:val="002D2A85"/>
    <w:rsid w:val="002F3343"/>
    <w:rsid w:val="002F6E8B"/>
    <w:rsid w:val="002F7A39"/>
    <w:rsid w:val="0030376B"/>
    <w:rsid w:val="00306489"/>
    <w:rsid w:val="00314831"/>
    <w:rsid w:val="00315221"/>
    <w:rsid w:val="00315903"/>
    <w:rsid w:val="00317142"/>
    <w:rsid w:val="003259A8"/>
    <w:rsid w:val="00330341"/>
    <w:rsid w:val="00330F15"/>
    <w:rsid w:val="003318C4"/>
    <w:rsid w:val="00336544"/>
    <w:rsid w:val="00341882"/>
    <w:rsid w:val="00343CFF"/>
    <w:rsid w:val="00347B60"/>
    <w:rsid w:val="00350B6D"/>
    <w:rsid w:val="00351A47"/>
    <w:rsid w:val="00357047"/>
    <w:rsid w:val="00372694"/>
    <w:rsid w:val="003738EB"/>
    <w:rsid w:val="00374171"/>
    <w:rsid w:val="003748B4"/>
    <w:rsid w:val="00376371"/>
    <w:rsid w:val="00381A0C"/>
    <w:rsid w:val="00384ADE"/>
    <w:rsid w:val="00394674"/>
    <w:rsid w:val="003975C8"/>
    <w:rsid w:val="003A058F"/>
    <w:rsid w:val="003A38F9"/>
    <w:rsid w:val="003B4575"/>
    <w:rsid w:val="003B6976"/>
    <w:rsid w:val="003C2329"/>
    <w:rsid w:val="003C2EB6"/>
    <w:rsid w:val="003D2617"/>
    <w:rsid w:val="003D4B16"/>
    <w:rsid w:val="003D5004"/>
    <w:rsid w:val="003D6457"/>
    <w:rsid w:val="003D6F74"/>
    <w:rsid w:val="003E7BAD"/>
    <w:rsid w:val="003F64FC"/>
    <w:rsid w:val="003F71B2"/>
    <w:rsid w:val="003F7A5B"/>
    <w:rsid w:val="003F7FE6"/>
    <w:rsid w:val="00400F44"/>
    <w:rsid w:val="00401D60"/>
    <w:rsid w:val="00404EBA"/>
    <w:rsid w:val="00413262"/>
    <w:rsid w:val="00414F0E"/>
    <w:rsid w:val="00417DD0"/>
    <w:rsid w:val="004203A2"/>
    <w:rsid w:val="00421654"/>
    <w:rsid w:val="0042593F"/>
    <w:rsid w:val="00430DCE"/>
    <w:rsid w:val="00433869"/>
    <w:rsid w:val="00433AA6"/>
    <w:rsid w:val="004547AF"/>
    <w:rsid w:val="00460237"/>
    <w:rsid w:val="00463279"/>
    <w:rsid w:val="0046428F"/>
    <w:rsid w:val="004729DA"/>
    <w:rsid w:val="00473752"/>
    <w:rsid w:val="0047640E"/>
    <w:rsid w:val="00481C15"/>
    <w:rsid w:val="004824D3"/>
    <w:rsid w:val="00484B36"/>
    <w:rsid w:val="00492C25"/>
    <w:rsid w:val="00495B10"/>
    <w:rsid w:val="004967A9"/>
    <w:rsid w:val="004A48BE"/>
    <w:rsid w:val="004B011D"/>
    <w:rsid w:val="004B1564"/>
    <w:rsid w:val="004B58FF"/>
    <w:rsid w:val="004D7BC3"/>
    <w:rsid w:val="004E185C"/>
    <w:rsid w:val="004E7D7F"/>
    <w:rsid w:val="004F3E67"/>
    <w:rsid w:val="004F3F01"/>
    <w:rsid w:val="005047BC"/>
    <w:rsid w:val="00505EB9"/>
    <w:rsid w:val="00506814"/>
    <w:rsid w:val="00521C5B"/>
    <w:rsid w:val="00525B6F"/>
    <w:rsid w:val="00531A97"/>
    <w:rsid w:val="00531F32"/>
    <w:rsid w:val="00532F84"/>
    <w:rsid w:val="005335B9"/>
    <w:rsid w:val="00534B05"/>
    <w:rsid w:val="005453A6"/>
    <w:rsid w:val="005469C7"/>
    <w:rsid w:val="00547FA7"/>
    <w:rsid w:val="00557460"/>
    <w:rsid w:val="00561D87"/>
    <w:rsid w:val="00562DFB"/>
    <w:rsid w:val="00562E8F"/>
    <w:rsid w:val="005724FA"/>
    <w:rsid w:val="005806E4"/>
    <w:rsid w:val="00581B80"/>
    <w:rsid w:val="0059065A"/>
    <w:rsid w:val="005923E4"/>
    <w:rsid w:val="00595E76"/>
    <w:rsid w:val="005A1007"/>
    <w:rsid w:val="005B24C9"/>
    <w:rsid w:val="005B479A"/>
    <w:rsid w:val="005C143F"/>
    <w:rsid w:val="005C40F1"/>
    <w:rsid w:val="005C7B68"/>
    <w:rsid w:val="005D08FC"/>
    <w:rsid w:val="005D1CB8"/>
    <w:rsid w:val="005E094D"/>
    <w:rsid w:val="005E45E0"/>
    <w:rsid w:val="005E5F49"/>
    <w:rsid w:val="005E6A19"/>
    <w:rsid w:val="005F0191"/>
    <w:rsid w:val="005F2AF3"/>
    <w:rsid w:val="005F4CA2"/>
    <w:rsid w:val="005F6D0A"/>
    <w:rsid w:val="0060127D"/>
    <w:rsid w:val="00602126"/>
    <w:rsid w:val="00613E36"/>
    <w:rsid w:val="00615852"/>
    <w:rsid w:val="00621AB7"/>
    <w:rsid w:val="00623118"/>
    <w:rsid w:val="006251FB"/>
    <w:rsid w:val="00630FD9"/>
    <w:rsid w:val="006443D2"/>
    <w:rsid w:val="006522B9"/>
    <w:rsid w:val="00660102"/>
    <w:rsid w:val="00663005"/>
    <w:rsid w:val="006633D1"/>
    <w:rsid w:val="00664F8A"/>
    <w:rsid w:val="00665D67"/>
    <w:rsid w:val="006678B9"/>
    <w:rsid w:val="00674518"/>
    <w:rsid w:val="006816D7"/>
    <w:rsid w:val="006841E1"/>
    <w:rsid w:val="00685A2F"/>
    <w:rsid w:val="006A305C"/>
    <w:rsid w:val="006A54AF"/>
    <w:rsid w:val="006C7811"/>
    <w:rsid w:val="006D0871"/>
    <w:rsid w:val="006D088A"/>
    <w:rsid w:val="006D36CC"/>
    <w:rsid w:val="006E1179"/>
    <w:rsid w:val="006E4E61"/>
    <w:rsid w:val="006F6A7D"/>
    <w:rsid w:val="0070222B"/>
    <w:rsid w:val="00707A4A"/>
    <w:rsid w:val="00710AF7"/>
    <w:rsid w:val="00720DFE"/>
    <w:rsid w:val="00723D53"/>
    <w:rsid w:val="0072451C"/>
    <w:rsid w:val="00730FAB"/>
    <w:rsid w:val="00731A24"/>
    <w:rsid w:val="007331AD"/>
    <w:rsid w:val="00734882"/>
    <w:rsid w:val="007368B3"/>
    <w:rsid w:val="00736E08"/>
    <w:rsid w:val="00737836"/>
    <w:rsid w:val="00740AFF"/>
    <w:rsid w:val="007411B4"/>
    <w:rsid w:val="00742E9B"/>
    <w:rsid w:val="007431FF"/>
    <w:rsid w:val="00745C76"/>
    <w:rsid w:val="0075567B"/>
    <w:rsid w:val="007556B9"/>
    <w:rsid w:val="00756A81"/>
    <w:rsid w:val="00756E16"/>
    <w:rsid w:val="00760843"/>
    <w:rsid w:val="00762AAA"/>
    <w:rsid w:val="00762DA3"/>
    <w:rsid w:val="00763A62"/>
    <w:rsid w:val="007773D5"/>
    <w:rsid w:val="0078590E"/>
    <w:rsid w:val="00785F89"/>
    <w:rsid w:val="0079015F"/>
    <w:rsid w:val="00793A9A"/>
    <w:rsid w:val="00793C18"/>
    <w:rsid w:val="00793CBA"/>
    <w:rsid w:val="00797AC5"/>
    <w:rsid w:val="007A00EF"/>
    <w:rsid w:val="007A10D4"/>
    <w:rsid w:val="007A3AEE"/>
    <w:rsid w:val="007A5C44"/>
    <w:rsid w:val="007B0DA7"/>
    <w:rsid w:val="007B25EB"/>
    <w:rsid w:val="007B27FF"/>
    <w:rsid w:val="007B5579"/>
    <w:rsid w:val="007D3547"/>
    <w:rsid w:val="007E3B6A"/>
    <w:rsid w:val="007F09AC"/>
    <w:rsid w:val="007F0FC1"/>
    <w:rsid w:val="007F169B"/>
    <w:rsid w:val="007F219B"/>
    <w:rsid w:val="007F30F1"/>
    <w:rsid w:val="007F6086"/>
    <w:rsid w:val="007F63A1"/>
    <w:rsid w:val="00802CA5"/>
    <w:rsid w:val="00803FAC"/>
    <w:rsid w:val="008062EC"/>
    <w:rsid w:val="00806D40"/>
    <w:rsid w:val="00807AF2"/>
    <w:rsid w:val="00815FC2"/>
    <w:rsid w:val="008165A7"/>
    <w:rsid w:val="00821D8A"/>
    <w:rsid w:val="00822904"/>
    <w:rsid w:val="008264C2"/>
    <w:rsid w:val="008306BB"/>
    <w:rsid w:val="00837C94"/>
    <w:rsid w:val="0084151E"/>
    <w:rsid w:val="00842ACA"/>
    <w:rsid w:val="008431CB"/>
    <w:rsid w:val="008462D4"/>
    <w:rsid w:val="00866794"/>
    <w:rsid w:val="00866C2B"/>
    <w:rsid w:val="00870346"/>
    <w:rsid w:val="00873645"/>
    <w:rsid w:val="008747F4"/>
    <w:rsid w:val="0087530D"/>
    <w:rsid w:val="00876045"/>
    <w:rsid w:val="00877A51"/>
    <w:rsid w:val="0088561E"/>
    <w:rsid w:val="00886DAE"/>
    <w:rsid w:val="00890E29"/>
    <w:rsid w:val="008913F0"/>
    <w:rsid w:val="00893AA4"/>
    <w:rsid w:val="008950A3"/>
    <w:rsid w:val="0089559D"/>
    <w:rsid w:val="008A098B"/>
    <w:rsid w:val="008A4905"/>
    <w:rsid w:val="008B0443"/>
    <w:rsid w:val="008B0B1A"/>
    <w:rsid w:val="008B1F18"/>
    <w:rsid w:val="008B374D"/>
    <w:rsid w:val="008B3944"/>
    <w:rsid w:val="008C2374"/>
    <w:rsid w:val="008C4971"/>
    <w:rsid w:val="008D3455"/>
    <w:rsid w:val="008D5551"/>
    <w:rsid w:val="008E5B5A"/>
    <w:rsid w:val="008E7439"/>
    <w:rsid w:val="008E78CB"/>
    <w:rsid w:val="008F0766"/>
    <w:rsid w:val="008F1F13"/>
    <w:rsid w:val="008F6539"/>
    <w:rsid w:val="0090128E"/>
    <w:rsid w:val="009027C7"/>
    <w:rsid w:val="00903C94"/>
    <w:rsid w:val="00906174"/>
    <w:rsid w:val="009079E7"/>
    <w:rsid w:val="00912C03"/>
    <w:rsid w:val="009134B6"/>
    <w:rsid w:val="009148C4"/>
    <w:rsid w:val="009166E3"/>
    <w:rsid w:val="00936387"/>
    <w:rsid w:val="0094381A"/>
    <w:rsid w:val="00947F71"/>
    <w:rsid w:val="00954FFC"/>
    <w:rsid w:val="00967FDE"/>
    <w:rsid w:val="00970501"/>
    <w:rsid w:val="009705D9"/>
    <w:rsid w:val="0097081D"/>
    <w:rsid w:val="00971519"/>
    <w:rsid w:val="00974194"/>
    <w:rsid w:val="00975542"/>
    <w:rsid w:val="00980046"/>
    <w:rsid w:val="00982129"/>
    <w:rsid w:val="00985FAC"/>
    <w:rsid w:val="009867E3"/>
    <w:rsid w:val="00990E5B"/>
    <w:rsid w:val="009959CA"/>
    <w:rsid w:val="009B0E72"/>
    <w:rsid w:val="009C02BF"/>
    <w:rsid w:val="009C7D95"/>
    <w:rsid w:val="009D067D"/>
    <w:rsid w:val="009D37BC"/>
    <w:rsid w:val="009E388C"/>
    <w:rsid w:val="009F47EB"/>
    <w:rsid w:val="009F4BB2"/>
    <w:rsid w:val="009F6326"/>
    <w:rsid w:val="009F6C03"/>
    <w:rsid w:val="00A03B0D"/>
    <w:rsid w:val="00A07E77"/>
    <w:rsid w:val="00A13764"/>
    <w:rsid w:val="00A31F57"/>
    <w:rsid w:val="00A321C6"/>
    <w:rsid w:val="00A37404"/>
    <w:rsid w:val="00A46FA6"/>
    <w:rsid w:val="00A54AA2"/>
    <w:rsid w:val="00A54C6C"/>
    <w:rsid w:val="00A55552"/>
    <w:rsid w:val="00A6493C"/>
    <w:rsid w:val="00A67EA6"/>
    <w:rsid w:val="00A72677"/>
    <w:rsid w:val="00A733AE"/>
    <w:rsid w:val="00A879AC"/>
    <w:rsid w:val="00A9123A"/>
    <w:rsid w:val="00A918B0"/>
    <w:rsid w:val="00A92454"/>
    <w:rsid w:val="00A92F78"/>
    <w:rsid w:val="00A94FDB"/>
    <w:rsid w:val="00A97A2E"/>
    <w:rsid w:val="00A97C05"/>
    <w:rsid w:val="00AA1006"/>
    <w:rsid w:val="00AA10CA"/>
    <w:rsid w:val="00AA400F"/>
    <w:rsid w:val="00AA541D"/>
    <w:rsid w:val="00AB5EB2"/>
    <w:rsid w:val="00AB78A1"/>
    <w:rsid w:val="00AC369A"/>
    <w:rsid w:val="00AD541E"/>
    <w:rsid w:val="00AD5AA9"/>
    <w:rsid w:val="00AE00AA"/>
    <w:rsid w:val="00AE582F"/>
    <w:rsid w:val="00AE5E84"/>
    <w:rsid w:val="00AE61E1"/>
    <w:rsid w:val="00AE7651"/>
    <w:rsid w:val="00AF0D8A"/>
    <w:rsid w:val="00AF2447"/>
    <w:rsid w:val="00AF4DF2"/>
    <w:rsid w:val="00B02145"/>
    <w:rsid w:val="00B04726"/>
    <w:rsid w:val="00B04D17"/>
    <w:rsid w:val="00B06D57"/>
    <w:rsid w:val="00B1122A"/>
    <w:rsid w:val="00B12A9A"/>
    <w:rsid w:val="00B14AF8"/>
    <w:rsid w:val="00B17494"/>
    <w:rsid w:val="00B335EF"/>
    <w:rsid w:val="00B4102E"/>
    <w:rsid w:val="00B4260A"/>
    <w:rsid w:val="00B45BD9"/>
    <w:rsid w:val="00B51404"/>
    <w:rsid w:val="00B57629"/>
    <w:rsid w:val="00B61F77"/>
    <w:rsid w:val="00B6599F"/>
    <w:rsid w:val="00B672B7"/>
    <w:rsid w:val="00B67770"/>
    <w:rsid w:val="00B722AD"/>
    <w:rsid w:val="00B760CA"/>
    <w:rsid w:val="00B761A8"/>
    <w:rsid w:val="00B85A0A"/>
    <w:rsid w:val="00B91AFF"/>
    <w:rsid w:val="00B94F66"/>
    <w:rsid w:val="00B96301"/>
    <w:rsid w:val="00BA1F07"/>
    <w:rsid w:val="00BA2FDE"/>
    <w:rsid w:val="00BB3C43"/>
    <w:rsid w:val="00BB47D7"/>
    <w:rsid w:val="00BC10B5"/>
    <w:rsid w:val="00BC4A01"/>
    <w:rsid w:val="00BD3859"/>
    <w:rsid w:val="00BD43C5"/>
    <w:rsid w:val="00BD5101"/>
    <w:rsid w:val="00BE0D95"/>
    <w:rsid w:val="00BE144B"/>
    <w:rsid w:val="00BE21FD"/>
    <w:rsid w:val="00BE3CAD"/>
    <w:rsid w:val="00BE4318"/>
    <w:rsid w:val="00BE50CC"/>
    <w:rsid w:val="00BF2667"/>
    <w:rsid w:val="00BF3544"/>
    <w:rsid w:val="00C12312"/>
    <w:rsid w:val="00C12747"/>
    <w:rsid w:val="00C17121"/>
    <w:rsid w:val="00C26428"/>
    <w:rsid w:val="00C30BCC"/>
    <w:rsid w:val="00C31710"/>
    <w:rsid w:val="00C31F10"/>
    <w:rsid w:val="00C419B2"/>
    <w:rsid w:val="00C41EDF"/>
    <w:rsid w:val="00C46816"/>
    <w:rsid w:val="00C47BC4"/>
    <w:rsid w:val="00C56D78"/>
    <w:rsid w:val="00C570F2"/>
    <w:rsid w:val="00C61A81"/>
    <w:rsid w:val="00C63655"/>
    <w:rsid w:val="00C67DDA"/>
    <w:rsid w:val="00C812D0"/>
    <w:rsid w:val="00C81590"/>
    <w:rsid w:val="00C86428"/>
    <w:rsid w:val="00C953BA"/>
    <w:rsid w:val="00C95558"/>
    <w:rsid w:val="00C97538"/>
    <w:rsid w:val="00CA14D4"/>
    <w:rsid w:val="00CB7AEE"/>
    <w:rsid w:val="00CC1346"/>
    <w:rsid w:val="00CC4B16"/>
    <w:rsid w:val="00CC7363"/>
    <w:rsid w:val="00CD12DB"/>
    <w:rsid w:val="00CD3D26"/>
    <w:rsid w:val="00CD6BD0"/>
    <w:rsid w:val="00CD71CC"/>
    <w:rsid w:val="00CD7660"/>
    <w:rsid w:val="00CE15AB"/>
    <w:rsid w:val="00CE7405"/>
    <w:rsid w:val="00CE7CA7"/>
    <w:rsid w:val="00CF0CCD"/>
    <w:rsid w:val="00D021F8"/>
    <w:rsid w:val="00D2222C"/>
    <w:rsid w:val="00D26356"/>
    <w:rsid w:val="00D264E6"/>
    <w:rsid w:val="00D27D29"/>
    <w:rsid w:val="00D30963"/>
    <w:rsid w:val="00D37F60"/>
    <w:rsid w:val="00D45EA3"/>
    <w:rsid w:val="00D532CF"/>
    <w:rsid w:val="00D87757"/>
    <w:rsid w:val="00D90F4D"/>
    <w:rsid w:val="00DA298E"/>
    <w:rsid w:val="00DA575D"/>
    <w:rsid w:val="00DA57E0"/>
    <w:rsid w:val="00DA61C6"/>
    <w:rsid w:val="00DB671E"/>
    <w:rsid w:val="00DC1960"/>
    <w:rsid w:val="00DC71C3"/>
    <w:rsid w:val="00DD087E"/>
    <w:rsid w:val="00DE0A68"/>
    <w:rsid w:val="00DE155C"/>
    <w:rsid w:val="00DE478A"/>
    <w:rsid w:val="00DF74C7"/>
    <w:rsid w:val="00E002C3"/>
    <w:rsid w:val="00E0370C"/>
    <w:rsid w:val="00E12981"/>
    <w:rsid w:val="00E16467"/>
    <w:rsid w:val="00E21CDB"/>
    <w:rsid w:val="00E26DDC"/>
    <w:rsid w:val="00E40879"/>
    <w:rsid w:val="00E4217A"/>
    <w:rsid w:val="00E42C37"/>
    <w:rsid w:val="00E45FE2"/>
    <w:rsid w:val="00E4635A"/>
    <w:rsid w:val="00E46EE4"/>
    <w:rsid w:val="00E54310"/>
    <w:rsid w:val="00E550BF"/>
    <w:rsid w:val="00E57616"/>
    <w:rsid w:val="00E6026C"/>
    <w:rsid w:val="00E60A3A"/>
    <w:rsid w:val="00E6317E"/>
    <w:rsid w:val="00E65CE0"/>
    <w:rsid w:val="00E70D89"/>
    <w:rsid w:val="00E71E8F"/>
    <w:rsid w:val="00E72341"/>
    <w:rsid w:val="00E7327B"/>
    <w:rsid w:val="00E75871"/>
    <w:rsid w:val="00E86E6F"/>
    <w:rsid w:val="00E90A6C"/>
    <w:rsid w:val="00EA34C1"/>
    <w:rsid w:val="00EA5885"/>
    <w:rsid w:val="00EB2571"/>
    <w:rsid w:val="00EC687A"/>
    <w:rsid w:val="00EC6E9B"/>
    <w:rsid w:val="00ED1DF6"/>
    <w:rsid w:val="00ED2CA2"/>
    <w:rsid w:val="00ED4177"/>
    <w:rsid w:val="00ED63E6"/>
    <w:rsid w:val="00EE1372"/>
    <w:rsid w:val="00EE250B"/>
    <w:rsid w:val="00EE67D1"/>
    <w:rsid w:val="00EE7143"/>
    <w:rsid w:val="00EE7B50"/>
    <w:rsid w:val="00EF3F1F"/>
    <w:rsid w:val="00EF6C45"/>
    <w:rsid w:val="00F02D1F"/>
    <w:rsid w:val="00F05753"/>
    <w:rsid w:val="00F058C4"/>
    <w:rsid w:val="00F07C28"/>
    <w:rsid w:val="00F16625"/>
    <w:rsid w:val="00F167B9"/>
    <w:rsid w:val="00F21582"/>
    <w:rsid w:val="00F30276"/>
    <w:rsid w:val="00F318AE"/>
    <w:rsid w:val="00F31A24"/>
    <w:rsid w:val="00F3465A"/>
    <w:rsid w:val="00F43106"/>
    <w:rsid w:val="00F43415"/>
    <w:rsid w:val="00F50D47"/>
    <w:rsid w:val="00F53BB1"/>
    <w:rsid w:val="00F561B8"/>
    <w:rsid w:val="00F64036"/>
    <w:rsid w:val="00F67493"/>
    <w:rsid w:val="00F703B1"/>
    <w:rsid w:val="00F737D6"/>
    <w:rsid w:val="00F82148"/>
    <w:rsid w:val="00F86FF0"/>
    <w:rsid w:val="00F90A63"/>
    <w:rsid w:val="00F933DC"/>
    <w:rsid w:val="00FA289E"/>
    <w:rsid w:val="00FA55A3"/>
    <w:rsid w:val="00FA64FE"/>
    <w:rsid w:val="00FB52CC"/>
    <w:rsid w:val="00FB590B"/>
    <w:rsid w:val="00FC056D"/>
    <w:rsid w:val="00FC1315"/>
    <w:rsid w:val="00FC1B37"/>
    <w:rsid w:val="00FC6324"/>
    <w:rsid w:val="00FD2BFE"/>
    <w:rsid w:val="00FD3B40"/>
    <w:rsid w:val="00FD6563"/>
    <w:rsid w:val="00FE2D7E"/>
    <w:rsid w:val="00FE2E5A"/>
    <w:rsid w:val="00FE42F8"/>
    <w:rsid w:val="00FE652E"/>
    <w:rsid w:val="00FE658C"/>
    <w:rsid w:val="00FE6858"/>
    <w:rsid w:val="00FF18B8"/>
    <w:rsid w:val="00FF5354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30"/>
  <w15:docId w15:val="{936425A9-31B8-4FAF-A144-5E46FA24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7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igzach@start.no" TargetMode="External"/><Relationship Id="rId6" Type="http://schemas.openxmlformats.org/officeDocument/2006/relationships/hyperlink" Target="mailto:Nordland@njff.no" TargetMode="External"/><Relationship Id="rId5" Type="http://schemas.openxmlformats.org/officeDocument/2006/relationships/hyperlink" Target="mailto:stigzach@sta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94bd7a258ac9139f5da18ddf39a64183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69972f5855a4d3752cd3c02fb3f2dab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FF1273-B8F6-48A7-BA39-D3C184231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4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C:\Users\NJFF Nordland\Downloads\NJFF brevmal.dotx</Template>
  <TotalTime>2</TotalTime>
  <Pages>3</Pages>
  <Words>372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2345</CharactersWithSpaces>
  <SharedDoc>false</SharedDoc>
  <HLinks>
    <vt:vector size="24" baseType="variant">
      <vt:variant>
        <vt:i4>3211277</vt:i4>
      </vt:variant>
      <vt:variant>
        <vt:i4>9</vt:i4>
      </vt:variant>
      <vt:variant>
        <vt:i4>0</vt:i4>
      </vt:variant>
      <vt:variant>
        <vt:i4>5</vt:i4>
      </vt:variant>
      <vt:variant>
        <vt:lpwstr>mailto:Jep@njff.no</vt:lpwstr>
      </vt:variant>
      <vt:variant>
        <vt:lpwstr/>
      </vt:variant>
      <vt:variant>
        <vt:i4>6160482</vt:i4>
      </vt:variant>
      <vt:variant>
        <vt:i4>6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  <vt:variant>
        <vt:i4>6684760</vt:i4>
      </vt:variant>
      <vt:variant>
        <vt:i4>3</vt:i4>
      </vt:variant>
      <vt:variant>
        <vt:i4>0</vt:i4>
      </vt:variant>
      <vt:variant>
        <vt:i4>5</vt:i4>
      </vt:variant>
      <vt:variant>
        <vt:lpwstr>mailto:stigzach@start.no</vt:lpwstr>
      </vt:variant>
      <vt:variant>
        <vt:lpwstr/>
      </vt:variant>
      <vt:variant>
        <vt:i4>6160482</vt:i4>
      </vt:variant>
      <vt:variant>
        <vt:i4>0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subject/>
  <dc:creator>NJFF Nordland</dc:creator>
  <cp:keywords/>
  <cp:lastModifiedBy>Elise Larsen</cp:lastModifiedBy>
  <cp:revision>4</cp:revision>
  <cp:lastPrinted>2004-11-17T10:40:00Z</cp:lastPrinted>
  <dcterms:created xsi:type="dcterms:W3CDTF">2025-03-11T13:34:00Z</dcterms:created>
  <dcterms:modified xsi:type="dcterms:W3CDTF">2025-03-11T13:57:00Z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