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7C1B" w14:textId="2526FACC" w:rsidR="00E65CE0" w:rsidRDefault="00001C84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Referat fra </w:t>
      </w:r>
      <w:r w:rsidR="00E65CE0">
        <w:rPr>
          <w:rFonts w:ascii="Arial" w:hAnsi="Arial" w:cs="Arial"/>
          <w:b/>
          <w:bCs/>
          <w:sz w:val="32"/>
          <w:szCs w:val="32"/>
        </w:rPr>
        <w:t>styremøte nr.</w:t>
      </w:r>
      <w:r w:rsidR="00350B6D">
        <w:rPr>
          <w:rFonts w:ascii="Arial" w:hAnsi="Arial" w:cs="Arial"/>
          <w:b/>
          <w:bCs/>
          <w:sz w:val="32"/>
          <w:szCs w:val="32"/>
        </w:rPr>
        <w:t>1</w:t>
      </w:r>
      <w:r w:rsidR="00E65CE0">
        <w:rPr>
          <w:rFonts w:ascii="Arial" w:hAnsi="Arial" w:cs="Arial"/>
          <w:b/>
          <w:bCs/>
          <w:sz w:val="32"/>
          <w:szCs w:val="32"/>
        </w:rPr>
        <w:t>/202</w:t>
      </w:r>
      <w:r w:rsidR="00350B6D">
        <w:rPr>
          <w:rFonts w:ascii="Arial" w:hAnsi="Arial" w:cs="Arial"/>
          <w:b/>
          <w:bCs/>
          <w:sz w:val="32"/>
          <w:szCs w:val="32"/>
        </w:rPr>
        <w:t>4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4AA83AE7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350B6D">
        <w:rPr>
          <w:rFonts w:ascii="Arial" w:hAnsi="Arial" w:cs="Arial"/>
        </w:rPr>
        <w:t>12</w:t>
      </w:r>
      <w:r>
        <w:rPr>
          <w:rFonts w:ascii="Arial" w:hAnsi="Arial" w:cs="Arial"/>
        </w:rPr>
        <w:t>.</w:t>
      </w:r>
      <w:r w:rsidR="00595E76">
        <w:rPr>
          <w:rFonts w:ascii="Arial" w:hAnsi="Arial" w:cs="Arial"/>
        </w:rPr>
        <w:t>02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</w:t>
      </w:r>
      <w:r w:rsidR="00595E76">
        <w:rPr>
          <w:rFonts w:ascii="Arial" w:hAnsi="Arial" w:cs="Arial"/>
        </w:rPr>
        <w:t>4</w:t>
      </w:r>
    </w:p>
    <w:p w14:paraId="05F8665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  <w:t>Teams</w:t>
      </w:r>
    </w:p>
    <w:p w14:paraId="257B427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  <w:t>18.00</w:t>
      </w:r>
    </w:p>
    <w:p w14:paraId="04B0C84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  <w:t>20.30</w:t>
      </w:r>
    </w:p>
    <w:p w14:paraId="0D006D31" w14:textId="77777777" w:rsidR="00E65CE0" w:rsidRDefault="00E65CE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Innkalte:</w:t>
      </w:r>
    </w:p>
    <w:p w14:paraId="6469AE04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4545B8A7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1EC9B969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Bergkvist.</w:t>
      </w:r>
    </w:p>
    <w:p w14:paraId="3BDAA359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4DB95BA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Zachariassen.</w:t>
      </w:r>
    </w:p>
    <w:p w14:paraId="5AFD289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3D0A574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50C2603C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Markussen.</w:t>
      </w:r>
    </w:p>
    <w:p w14:paraId="4BF2AECB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38288926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Saksliste med papirer sendes også nestledere og varamedlemmer.</w:t>
      </w:r>
    </w:p>
    <w:p w14:paraId="062243C3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Nestledere innkalles når utvalgsleder ikke kan delta. Varamedlemmer innkalles ved behov.</w:t>
      </w:r>
    </w:p>
    <w:p w14:paraId="4E2FF826" w14:textId="7BA04FE6" w:rsidR="00C31710" w:rsidRPr="00F1022F" w:rsidRDefault="003E5390" w:rsidP="003E5390">
      <w:pPr>
        <w:rPr>
          <w:rFonts w:eastAsiaTheme="minorHAnsi"/>
          <w:b/>
          <w:bCs/>
          <w:sz w:val="24"/>
          <w:szCs w:val="24"/>
        </w:rPr>
      </w:pPr>
      <w:r w:rsidRPr="00F1022F">
        <w:rPr>
          <w:rFonts w:eastAsiaTheme="minorHAnsi"/>
          <w:b/>
          <w:bCs/>
          <w:sz w:val="24"/>
          <w:szCs w:val="24"/>
        </w:rPr>
        <w:t>Til stede:</w:t>
      </w:r>
    </w:p>
    <w:p w14:paraId="434C24EF" w14:textId="21A906D2" w:rsidR="00C31710" w:rsidRPr="003B544F" w:rsidRDefault="003B544F" w:rsidP="003B544F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Steinar, Norvald,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Tove,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Christer,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Stig,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Beate,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Ivan,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Ylva og</w:t>
      </w:r>
      <w:r w:rsidRPr="003B5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Jens Egil</w:t>
      </w:r>
    </w:p>
    <w:p w14:paraId="3761EB58" w14:textId="77777777" w:rsidR="00C31710" w:rsidRDefault="00C31710" w:rsidP="00C31710">
      <w:pPr>
        <w:rPr>
          <w:rFonts w:eastAsiaTheme="minorHAnsi"/>
        </w:rPr>
      </w:pPr>
    </w:p>
    <w:p w14:paraId="561F01A6" w14:textId="3065DC9D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ECD2D7B" w14:textId="5F7E67F2" w:rsidR="00341882" w:rsidRPr="003B544F" w:rsidRDefault="00001C84" w:rsidP="00E65CE0">
      <w:pPr>
        <w:rPr>
          <w:rFonts w:asciiTheme="minorHAnsi" w:hAnsiTheme="minorHAnsi" w:cstheme="minorBidi"/>
          <w:b/>
          <w:bCs/>
          <w:sz w:val="32"/>
          <w:szCs w:val="32"/>
          <w:lang w:eastAsia="en-US"/>
        </w:rPr>
      </w:pPr>
      <w:r w:rsidRPr="003B544F">
        <w:rPr>
          <w:rFonts w:asciiTheme="minorHAnsi" w:hAnsiTheme="minorHAnsi" w:cstheme="minorBidi"/>
          <w:b/>
          <w:bCs/>
          <w:sz w:val="32"/>
          <w:szCs w:val="32"/>
          <w:lang w:eastAsia="en-US"/>
        </w:rPr>
        <w:t xml:space="preserve">Referat 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001C84" w:rsidRPr="00B4260A" w14:paraId="7909F7EA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EBE0192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01/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  <w:p w14:paraId="0A4F3ACC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C8F6839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Godkjenning av </w:t>
            </w:r>
          </w:p>
          <w:p w14:paraId="449E0A74" w14:textId="5011194E" w:rsidR="00001C84" w:rsidRPr="00B4260A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>innkalling og saksliste</w:t>
            </w:r>
            <w:r w:rsidRPr="00B4260A">
              <w:rPr>
                <w:rFonts w:ascii="Calibri" w:hAnsi="Calibri" w:cs="Calibri"/>
                <w:sz w:val="24"/>
                <w:szCs w:val="24"/>
              </w:rPr>
              <w:t> </w:t>
            </w:r>
            <w:r w:rsidR="00E66396">
              <w:rPr>
                <w:rFonts w:ascii="Calibri" w:hAnsi="Calibri" w:cs="Calibri"/>
                <w:sz w:val="24"/>
                <w:szCs w:val="24"/>
              </w:rPr>
              <w:t xml:space="preserve">– </w:t>
            </w:r>
            <w:r w:rsidR="00A839A9" w:rsidRPr="00A839A9">
              <w:rPr>
                <w:rFonts w:ascii="Calibri" w:hAnsi="Calibri" w:cs="Calibri"/>
                <w:i/>
                <w:iCs/>
                <w:sz w:val="24"/>
                <w:szCs w:val="24"/>
              </w:rPr>
              <w:t>det er et ønske å få</w:t>
            </w:r>
            <w:r w:rsidR="00E66396" w:rsidRPr="00A839A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saksliste en uke før</w:t>
            </w:r>
            <w:r w:rsidR="00A839A9" w:rsidRPr="00A839A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møte</w:t>
            </w:r>
          </w:p>
          <w:p w14:paraId="7E03E35F" w14:textId="47874D7A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Referat fra Styremøte nr. 4-23</w:t>
            </w:r>
            <w:r w:rsidR="00A839A9">
              <w:rPr>
                <w:sz w:val="24"/>
                <w:szCs w:val="24"/>
              </w:rPr>
              <w:t xml:space="preserve"> - </w:t>
            </w:r>
            <w:r w:rsidR="00A839A9" w:rsidRPr="00A839A9">
              <w:rPr>
                <w:i/>
                <w:iCs/>
                <w:sz w:val="24"/>
                <w:szCs w:val="24"/>
              </w:rPr>
              <w:t>godkjent</w:t>
            </w:r>
          </w:p>
          <w:p w14:paraId="1589BF4E" w14:textId="77777777" w:rsidR="00123786" w:rsidRDefault="00001C84" w:rsidP="0012378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Saker til eventuelt</w:t>
            </w:r>
          </w:p>
          <w:p w14:paraId="2AD2EE3A" w14:textId="3D4B407D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01C84" w:rsidRPr="00B4260A" w14:paraId="04FD9E90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CD1D790" w14:textId="77777777" w:rsidR="001740C1" w:rsidRDefault="001740C1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24606F90" w14:textId="525CA511" w:rsidR="00001C84" w:rsidRPr="00B4260A" w:rsidRDefault="001740C1" w:rsidP="006F5EE3">
            <w:pPr>
              <w:textAlignment w:val="baseline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23344B">
              <w:rPr>
                <w:rFonts w:ascii="Calibri" w:hAnsi="Calibri" w:cs="Calibri"/>
                <w:b/>
                <w:bCs/>
                <w:sz w:val="22"/>
                <w:szCs w:val="22"/>
              </w:rPr>
              <w:t>02/24</w:t>
            </w:r>
            <w:r w:rsidR="003E539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2A4AB6D" w14:textId="77777777" w:rsidR="00001C84" w:rsidRDefault="00001C84" w:rsidP="006F5EE3">
            <w:pPr>
              <w:pStyle w:val="v1msonormal"/>
              <w:rPr>
                <w:b/>
                <w:bCs/>
                <w:sz w:val="24"/>
                <w:szCs w:val="24"/>
              </w:rPr>
            </w:pPr>
            <w:r w:rsidRPr="0046428F">
              <w:rPr>
                <w:b/>
                <w:bCs/>
                <w:sz w:val="24"/>
                <w:szCs w:val="24"/>
              </w:rPr>
              <w:t>Status økonomi</w:t>
            </w:r>
          </w:p>
          <w:p w14:paraId="22512C59" w14:textId="77777777" w:rsidR="00001C84" w:rsidRDefault="00001C84" w:rsidP="006F5EE3">
            <w:pPr>
              <w:pStyle w:val="v1mso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Økonomirapport ikke klar for 2023.</w:t>
            </w:r>
          </w:p>
          <w:p w14:paraId="3E7B0DDB" w14:textId="77777777" w:rsidR="00001C84" w:rsidRDefault="00001C84" w:rsidP="006F5EE3">
            <w:pPr>
              <w:pStyle w:val="v1mso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Møte hos Bodø revisjon skal snart gjennomføres</w:t>
            </w:r>
          </w:p>
          <w:p w14:paraId="021B8471" w14:textId="77777777" w:rsidR="00A90981" w:rsidRDefault="00A90981" w:rsidP="00A90981">
            <w:pPr>
              <w:pStyle w:val="v1msonormal"/>
              <w:ind w:left="72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Til orientering</w:t>
            </w:r>
          </w:p>
          <w:p w14:paraId="1F1F0B34" w14:textId="2E475884" w:rsidR="001740C1" w:rsidRPr="00A90981" w:rsidRDefault="001740C1" w:rsidP="00A90981">
            <w:pPr>
              <w:pStyle w:val="v1msonormal"/>
              <w:ind w:left="720"/>
              <w:rPr>
                <w:i/>
                <w:iCs/>
                <w:sz w:val="24"/>
                <w:szCs w:val="24"/>
              </w:rPr>
            </w:pPr>
            <w:r w:rsidRPr="001740C1">
              <w:rPr>
                <w:i/>
                <w:iCs/>
                <w:sz w:val="24"/>
                <w:szCs w:val="24"/>
              </w:rPr>
              <w:t xml:space="preserve">Ylva orienterte om </w:t>
            </w:r>
            <w:r w:rsidR="00BD1AC1">
              <w:rPr>
                <w:i/>
                <w:iCs/>
                <w:sz w:val="24"/>
                <w:szCs w:val="24"/>
              </w:rPr>
              <w:t>oppretting av</w:t>
            </w:r>
            <w:r w:rsidRPr="001740C1">
              <w:rPr>
                <w:i/>
                <w:iCs/>
                <w:sz w:val="24"/>
                <w:szCs w:val="24"/>
              </w:rPr>
              <w:t xml:space="preserve"> ulike kontoene for å få høyere renter</w:t>
            </w:r>
            <w:r w:rsidR="00A90981">
              <w:rPr>
                <w:i/>
                <w:iCs/>
                <w:sz w:val="24"/>
                <w:szCs w:val="24"/>
              </w:rPr>
              <w:t xml:space="preserve">.   </w:t>
            </w:r>
            <w:r w:rsidRPr="001740C1">
              <w:rPr>
                <w:i/>
                <w:iCs/>
                <w:sz w:val="24"/>
                <w:szCs w:val="24"/>
              </w:rPr>
              <w:t>Vedtak om økonomi må gjøres på neste styremøte.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01C84" w:rsidRPr="00B4260A" w14:paraId="13ADA07C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0B8B788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03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9659F3F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A9AE842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3CD2AE7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Status jegerprøveinstruktør sponsing</w:t>
            </w:r>
          </w:p>
          <w:p w14:paraId="00F3D496" w14:textId="77777777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Kun fått tilbakemelding fra Bodø JFF på en kandidat.</w:t>
            </w:r>
          </w:p>
          <w:p w14:paraId="6D116973" w14:textId="31706784" w:rsidR="00096FA6" w:rsidRPr="00096FA6" w:rsidRDefault="00001C84" w:rsidP="0009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Sender ut påminnelse til resten av lokallagene</w:t>
            </w:r>
          </w:p>
          <w:p w14:paraId="74293A10" w14:textId="15CAB7E6" w:rsidR="00001C84" w:rsidRDefault="00001C84" w:rsidP="006F5EE3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  <w:r w:rsidR="00A90981">
              <w:rPr>
                <w:rFonts w:ascii="Calibri" w:hAnsi="Calibri" w:cs="Calibri"/>
                <w:sz w:val="22"/>
                <w:szCs w:val="22"/>
              </w:rPr>
              <w:t>Til orientering</w:t>
            </w:r>
          </w:p>
          <w:p w14:paraId="3E46F0F8" w14:textId="16F3B77E" w:rsidR="00096FA6" w:rsidRPr="004F709C" w:rsidRDefault="004F709C" w:rsidP="006F5EE3">
            <w:p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0981" w:rsidRPr="00A90981">
              <w:rPr>
                <w:i/>
                <w:iCs/>
                <w:sz w:val="24"/>
                <w:szCs w:val="24"/>
              </w:rPr>
              <w:t>Det er l</w:t>
            </w:r>
            <w:r w:rsidR="00096FA6" w:rsidRPr="00A90981">
              <w:rPr>
                <w:i/>
                <w:iCs/>
                <w:sz w:val="24"/>
                <w:szCs w:val="24"/>
              </w:rPr>
              <w:t>unken respons i forhold til påmelding. Flere plasser ledig. Kurssted Bodø</w:t>
            </w:r>
            <w:r w:rsidRPr="00A90981">
              <w:rPr>
                <w:i/>
                <w:iCs/>
                <w:sz w:val="24"/>
                <w:szCs w:val="24"/>
              </w:rPr>
              <w:t>. Flyttet fra Mosjøen. Vi må jobbe</w:t>
            </w:r>
            <w:r>
              <w:rPr>
                <w:i/>
                <w:iCs/>
                <w:sz w:val="24"/>
                <w:szCs w:val="24"/>
              </w:rPr>
              <w:t xml:space="preserve"> med rekruttering inn i lokalforeningene. Plukke ut signalsaker som det må jobbes ekstra med</w:t>
            </w:r>
            <w:r w:rsidR="00A90981">
              <w:rPr>
                <w:i/>
                <w:iCs/>
                <w:sz w:val="24"/>
                <w:szCs w:val="24"/>
              </w:rPr>
              <w:t>.</w:t>
            </w:r>
          </w:p>
          <w:p w14:paraId="1D8BB50E" w14:textId="5291CBDE" w:rsidR="004F709C" w:rsidRPr="00B4260A" w:rsidRDefault="004F709C" w:rsidP="006F5EE3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01C84" w:rsidRPr="00B4260A" w14:paraId="2AACCBD7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6F26E55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04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D7F7455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D9E9A9D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89E3DEF" w14:textId="77777777" w:rsidR="00001C84" w:rsidRPr="00B1122A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Status vedtekter og eksklusjon</w:t>
            </w:r>
          </w:p>
          <w:p w14:paraId="39BAC128" w14:textId="77777777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Foreløpig 2 lokallag i NJFF Nordland er ekskludert fra NJFF</w:t>
            </w:r>
          </w:p>
          <w:p w14:paraId="4C90F25F" w14:textId="7B3F83C2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vedlegg </w:t>
            </w:r>
          </w:p>
          <w:p w14:paraId="4EAEB644" w14:textId="352EFB0C" w:rsidR="00096FA6" w:rsidRDefault="00A90981" w:rsidP="00096FA6">
            <w:pPr>
              <w:pStyle w:val="Listeavsnit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orientering</w:t>
            </w:r>
          </w:p>
          <w:p w14:paraId="6D4799FE" w14:textId="45F5594C" w:rsidR="00096FA6" w:rsidRDefault="00907F95" w:rsidP="00096FA6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 w:rsidRPr="00907F95">
              <w:rPr>
                <w:i/>
                <w:iCs/>
                <w:sz w:val="24"/>
                <w:szCs w:val="24"/>
              </w:rPr>
              <w:t>Nå er det 43 lokallag i Nordland.</w:t>
            </w:r>
            <w:r w:rsidR="004F709C" w:rsidRPr="00907F95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 xml:space="preserve">Medlemmene kontaktes og få info om å være medlem i en naboforening. </w:t>
            </w:r>
            <w:r w:rsidR="00096FA6" w:rsidRPr="00907F95">
              <w:rPr>
                <w:i/>
                <w:iCs/>
                <w:sz w:val="24"/>
                <w:szCs w:val="24"/>
              </w:rPr>
              <w:t>Styret tar dette til etterretning</w:t>
            </w:r>
            <w:r w:rsidR="004F709C" w:rsidRPr="00907F95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706F918C" w14:textId="705C50C0" w:rsidR="00907F95" w:rsidRPr="00907F95" w:rsidRDefault="00907F95" w:rsidP="00096FA6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Svolvær – står i fare for</w:t>
            </w:r>
            <w:r w:rsidR="00A90981">
              <w:rPr>
                <w:i/>
                <w:iCs/>
                <w:sz w:val="24"/>
                <w:szCs w:val="24"/>
              </w:rPr>
              <w:t xml:space="preserve"> eksklusjon</w:t>
            </w:r>
            <w:r>
              <w:rPr>
                <w:i/>
                <w:iCs/>
                <w:sz w:val="24"/>
                <w:szCs w:val="24"/>
              </w:rPr>
              <w:t xml:space="preserve"> – NJFF bør møte disse i Svolvær?</w:t>
            </w:r>
          </w:p>
          <w:p w14:paraId="6FAF145B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1C84" w:rsidRPr="00B4260A" w14:paraId="4F1A9830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214B66C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05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FA7135E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79ED796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3C1788C" w14:textId="77777777" w:rsidR="00001C84" w:rsidRPr="00CA14D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Årsmøte 16.-17.mars</w:t>
            </w:r>
          </w:p>
          <w:p w14:paraId="103A71A6" w14:textId="77777777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Årsmøtet foregår på Quality hotell Ramsalt i Bodø </w:t>
            </w:r>
          </w:p>
          <w:p w14:paraId="2D26982A" w14:textId="77777777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 fagdag vedlagt</w:t>
            </w:r>
          </w:p>
          <w:p w14:paraId="3CA85933" w14:textId="70BE127D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Styremøte/infomøte med det nye styret søndag 17.mars 10.00-12.00</w:t>
            </w:r>
          </w:p>
          <w:p w14:paraId="46D837D3" w14:textId="6FE28193" w:rsidR="00522300" w:rsidRDefault="00522300" w:rsidP="00522300">
            <w:pPr>
              <w:pStyle w:val="Listeavsnitt"/>
              <w:textAlignment w:val="baseline"/>
              <w:rPr>
                <w:sz w:val="24"/>
                <w:szCs w:val="24"/>
              </w:rPr>
            </w:pPr>
          </w:p>
          <w:p w14:paraId="5F91E221" w14:textId="28347FB0" w:rsidR="00522300" w:rsidRDefault="00522300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 w:rsidRPr="00522300">
              <w:rPr>
                <w:i/>
                <w:iCs/>
                <w:sz w:val="24"/>
                <w:szCs w:val="24"/>
              </w:rPr>
              <w:t xml:space="preserve">Styret skal melde seg på via lets reg. Ylva sender </w:t>
            </w:r>
            <w:proofErr w:type="gramStart"/>
            <w:r w:rsidRPr="00522300">
              <w:rPr>
                <w:i/>
                <w:iCs/>
                <w:sz w:val="24"/>
                <w:szCs w:val="24"/>
              </w:rPr>
              <w:t>link</w:t>
            </w:r>
            <w:proofErr w:type="gramEnd"/>
            <w:r w:rsidRPr="00522300">
              <w:rPr>
                <w:i/>
                <w:iCs/>
                <w:sz w:val="24"/>
                <w:szCs w:val="24"/>
              </w:rPr>
              <w:t xml:space="preserve"> på mail</w:t>
            </w:r>
          </w:p>
          <w:p w14:paraId="01134388" w14:textId="7728E23C" w:rsidR="00522300" w:rsidRDefault="00522300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2 timers årsmøte på en lørdag, </w:t>
            </w:r>
            <w:r w:rsidR="004052F4">
              <w:rPr>
                <w:i/>
                <w:iCs/>
                <w:sz w:val="24"/>
                <w:szCs w:val="24"/>
              </w:rPr>
              <w:t xml:space="preserve">kl. </w:t>
            </w:r>
            <w:r>
              <w:rPr>
                <w:i/>
                <w:iCs/>
                <w:sz w:val="24"/>
                <w:szCs w:val="24"/>
              </w:rPr>
              <w:t xml:space="preserve">er spent </w:t>
            </w:r>
            <w:r w:rsidR="00A90981">
              <w:rPr>
                <w:i/>
                <w:iCs/>
                <w:sz w:val="24"/>
                <w:szCs w:val="24"/>
              </w:rPr>
              <w:t>på hvor mange som kommer</w:t>
            </w:r>
            <w:r w:rsidR="000D302A">
              <w:rPr>
                <w:i/>
                <w:iCs/>
                <w:sz w:val="24"/>
                <w:szCs w:val="24"/>
              </w:rPr>
              <w:t>!</w:t>
            </w:r>
          </w:p>
          <w:p w14:paraId="0B70935C" w14:textId="26AA148E" w:rsidR="004052F4" w:rsidRDefault="004052F4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Gjennomgang av årsmøtesakene</w:t>
            </w:r>
            <w:r w:rsidR="000D302A">
              <w:rPr>
                <w:i/>
                <w:iCs/>
                <w:sz w:val="24"/>
                <w:szCs w:val="24"/>
              </w:rPr>
              <w:t>:</w:t>
            </w:r>
          </w:p>
          <w:p w14:paraId="7D972C27" w14:textId="2D676B85" w:rsidR="004052F4" w:rsidRDefault="004052F4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Sekretær </w:t>
            </w:r>
            <w:r w:rsidR="000D302A">
              <w:rPr>
                <w:i/>
                <w:iCs/>
                <w:sz w:val="24"/>
                <w:szCs w:val="24"/>
              </w:rPr>
              <w:t>kan</w:t>
            </w:r>
            <w:r>
              <w:rPr>
                <w:i/>
                <w:iCs/>
                <w:sz w:val="24"/>
                <w:szCs w:val="24"/>
              </w:rPr>
              <w:t xml:space="preserve"> skrive referat</w:t>
            </w:r>
          </w:p>
          <w:p w14:paraId="0EE7A6B4" w14:textId="49835C92" w:rsidR="004052F4" w:rsidRDefault="004052F4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Ordstyrer har tradisjonelt vært l</w:t>
            </w:r>
            <w:r w:rsidR="00FF2CDB">
              <w:rPr>
                <w:i/>
                <w:iCs/>
                <w:sz w:val="24"/>
                <w:szCs w:val="24"/>
              </w:rPr>
              <w:t>eder</w:t>
            </w:r>
            <w:r w:rsidR="000D302A">
              <w:rPr>
                <w:i/>
                <w:iCs/>
                <w:sz w:val="24"/>
                <w:szCs w:val="24"/>
              </w:rPr>
              <w:t>en</w:t>
            </w:r>
            <w:r w:rsidR="00FF2CDB">
              <w:rPr>
                <w:i/>
                <w:iCs/>
                <w:sz w:val="24"/>
                <w:szCs w:val="24"/>
              </w:rPr>
              <w:t xml:space="preserve"> – Steinar</w:t>
            </w:r>
            <w:r w:rsidR="000D302A">
              <w:rPr>
                <w:i/>
                <w:iCs/>
                <w:sz w:val="24"/>
                <w:szCs w:val="24"/>
              </w:rPr>
              <w:t xml:space="preserve"> ok </w:t>
            </w:r>
          </w:p>
          <w:p w14:paraId="3F690021" w14:textId="2EF2FE77" w:rsidR="00FF2CDB" w:rsidRDefault="00FF2CDB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Tellekorps 3 stk – Ylva ser på deltakerlista, og plukker ut</w:t>
            </w:r>
          </w:p>
          <w:p w14:paraId="3B18F7FE" w14:textId="4773F2E1" w:rsidR="00FF2CDB" w:rsidRDefault="00FF2CDB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2 delegater til </w:t>
            </w:r>
            <w:proofErr w:type="gramStart"/>
            <w:r>
              <w:rPr>
                <w:i/>
                <w:iCs/>
                <w:sz w:val="24"/>
                <w:szCs w:val="24"/>
              </w:rPr>
              <w:t>underskr</w:t>
            </w:r>
            <w:r w:rsidR="000D302A">
              <w:rPr>
                <w:i/>
                <w:iCs/>
                <w:sz w:val="24"/>
                <w:szCs w:val="24"/>
              </w:rPr>
              <w:t>ive</w:t>
            </w:r>
            <w:proofErr w:type="gramEnd"/>
            <w:r w:rsidR="000D302A">
              <w:rPr>
                <w:i/>
                <w:iCs/>
                <w:sz w:val="24"/>
                <w:szCs w:val="24"/>
              </w:rPr>
              <w:t xml:space="preserve"> protokollen</w:t>
            </w:r>
          </w:p>
          <w:p w14:paraId="24CC813E" w14:textId="4AEE7F54" w:rsidR="00FF2CDB" w:rsidRDefault="00FF2CDB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Årsberetningen gås gjennom av leder Steinar</w:t>
            </w:r>
          </w:p>
          <w:p w14:paraId="3A979EF8" w14:textId="42B2C568" w:rsidR="00FF2CDB" w:rsidRDefault="00FF2CDB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Revidert regnskap – Ylva </w:t>
            </w:r>
          </w:p>
          <w:p w14:paraId="4F889F0B" w14:textId="77777777" w:rsidR="00FF2CDB" w:rsidRDefault="00FF2CDB" w:rsidP="000D302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Innkomne saker m styrets forslag til vedtak: </w:t>
            </w:r>
          </w:p>
          <w:p w14:paraId="5F4C0E2E" w14:textId="7474FE36" w:rsidR="00FF2CDB" w:rsidRDefault="00FF2CDB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 </w:t>
            </w:r>
            <w:r w:rsidR="000D302A">
              <w:rPr>
                <w:i/>
                <w:iCs/>
                <w:sz w:val="24"/>
                <w:szCs w:val="24"/>
              </w:rPr>
              <w:t xml:space="preserve">   </w:t>
            </w:r>
            <w:r w:rsidR="00035A2C">
              <w:rPr>
                <w:i/>
                <w:iCs/>
                <w:sz w:val="24"/>
                <w:szCs w:val="24"/>
              </w:rPr>
              <w:t xml:space="preserve">Resolusjonsforslag: </w:t>
            </w:r>
            <w:r>
              <w:rPr>
                <w:i/>
                <w:iCs/>
                <w:sz w:val="24"/>
                <w:szCs w:val="24"/>
              </w:rPr>
              <w:t xml:space="preserve">bort med piggtrå i utmark </w:t>
            </w:r>
          </w:p>
          <w:p w14:paraId="295484DC" w14:textId="3E6BC5F5" w:rsidR="004833DF" w:rsidRPr="004833DF" w:rsidRDefault="00FF2CDB" w:rsidP="004833DF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</w:t>
            </w:r>
            <w:r w:rsidR="000D302A">
              <w:rPr>
                <w:i/>
                <w:iCs/>
                <w:sz w:val="24"/>
                <w:szCs w:val="24"/>
              </w:rPr>
              <w:t xml:space="preserve">   </w:t>
            </w:r>
            <w:r>
              <w:rPr>
                <w:i/>
                <w:iCs/>
                <w:sz w:val="24"/>
                <w:szCs w:val="24"/>
              </w:rPr>
              <w:t xml:space="preserve">Bodø </w:t>
            </w:r>
            <w:proofErr w:type="gramStart"/>
            <w:r>
              <w:rPr>
                <w:i/>
                <w:iCs/>
                <w:sz w:val="24"/>
                <w:szCs w:val="24"/>
              </w:rPr>
              <w:t>JFF</w:t>
            </w:r>
            <w:r w:rsidR="000C465F">
              <w:rPr>
                <w:i/>
                <w:iCs/>
                <w:sz w:val="24"/>
                <w:szCs w:val="24"/>
              </w:rPr>
              <w:t>:</w:t>
            </w:r>
            <w:r w:rsidR="007A1898">
              <w:rPr>
                <w:i/>
                <w:iCs/>
                <w:sz w:val="24"/>
                <w:szCs w:val="24"/>
              </w:rPr>
              <w:t>.</w:t>
            </w:r>
            <w:proofErr w:type="gramEnd"/>
            <w:r w:rsidR="007A1898">
              <w:rPr>
                <w:i/>
                <w:iCs/>
                <w:sz w:val="24"/>
                <w:szCs w:val="24"/>
              </w:rPr>
              <w:t xml:space="preserve"> </w:t>
            </w:r>
            <w:r w:rsidR="004833DF" w:rsidRPr="004833DF">
              <w:rPr>
                <w:i/>
                <w:iCs/>
                <w:sz w:val="24"/>
                <w:szCs w:val="24"/>
              </w:rPr>
              <w:t>Styret foreslår å sende dette til det nye styret i NJFF Nordland</w:t>
            </w:r>
          </w:p>
          <w:p w14:paraId="20B69FFC" w14:textId="77777777" w:rsidR="00CF3E5F" w:rsidRDefault="00CF3E5F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</w:p>
          <w:p w14:paraId="44FA0B26" w14:textId="2835864F" w:rsidR="000C465F" w:rsidRPr="004A37E3" w:rsidRDefault="00DD6105" w:rsidP="00522300">
            <w:pPr>
              <w:pStyle w:val="Listeavsnitt"/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  <w:r w:rsidRPr="004A37E3">
              <w:rPr>
                <w:b/>
                <w:bCs/>
                <w:i/>
                <w:iCs/>
                <w:sz w:val="24"/>
                <w:szCs w:val="24"/>
              </w:rPr>
              <w:t>Fagdagen</w:t>
            </w:r>
            <w:r w:rsidR="004A37E3">
              <w:rPr>
                <w:b/>
                <w:bCs/>
                <w:i/>
                <w:iCs/>
                <w:sz w:val="24"/>
                <w:szCs w:val="24"/>
              </w:rPr>
              <w:t xml:space="preserve"> 16.03.2024</w:t>
            </w:r>
            <w:r w:rsidRPr="004A37E3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4A37E3" w:rsidRPr="004A37E3">
              <w:rPr>
                <w:b/>
                <w:bCs/>
                <w:i/>
                <w:iCs/>
                <w:sz w:val="24"/>
                <w:szCs w:val="24"/>
              </w:rPr>
              <w:t>(</w:t>
            </w:r>
            <w:r w:rsidR="00424421" w:rsidRPr="004A37E3">
              <w:rPr>
                <w:b/>
                <w:bCs/>
                <w:i/>
                <w:iCs/>
                <w:sz w:val="24"/>
                <w:szCs w:val="24"/>
              </w:rPr>
              <w:t>se vedlegg</w:t>
            </w:r>
            <w:r w:rsidR="004A37E3" w:rsidRPr="004A37E3">
              <w:rPr>
                <w:b/>
                <w:bCs/>
                <w:i/>
                <w:iCs/>
                <w:sz w:val="24"/>
                <w:szCs w:val="24"/>
              </w:rPr>
              <w:t>)</w:t>
            </w:r>
            <w:r w:rsidR="00424421" w:rsidRPr="004A37E3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E356AC0" w14:textId="77777777" w:rsidR="004A37E3" w:rsidRDefault="004A37E3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Endringer: </w:t>
            </w:r>
          </w:p>
          <w:p w14:paraId="1315E343" w14:textId="5AD811F3" w:rsidR="00FF2CDB" w:rsidRDefault="00424421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Festmiddag kl 19.00</w:t>
            </w:r>
          </w:p>
          <w:p w14:paraId="416C5E53" w14:textId="25C41218" w:rsidR="00294F22" w:rsidRDefault="00294F22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Trenger tid til spørsmål og tid mellom innleggene på fagdagene, </w:t>
            </w:r>
          </w:p>
          <w:p w14:paraId="6DF6D837" w14:textId="524D0890" w:rsidR="000C4B6F" w:rsidRDefault="004A37E3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Ylva</w:t>
            </w:r>
            <w:r w:rsidR="000C4B6F">
              <w:rPr>
                <w:i/>
                <w:iCs/>
                <w:sz w:val="24"/>
                <w:szCs w:val="24"/>
              </w:rPr>
              <w:t xml:space="preserve"> og Je</w:t>
            </w:r>
            <w:r>
              <w:rPr>
                <w:i/>
                <w:iCs/>
                <w:sz w:val="24"/>
                <w:szCs w:val="24"/>
              </w:rPr>
              <w:t>n</w:t>
            </w:r>
            <w:r w:rsidR="000C4B6F">
              <w:rPr>
                <w:i/>
                <w:iCs/>
                <w:sz w:val="24"/>
                <w:szCs w:val="24"/>
              </w:rPr>
              <w:t>s justerer programmet.</w:t>
            </w:r>
          </w:p>
          <w:p w14:paraId="1BA6AF2D" w14:textId="10DFBDAD" w:rsidR="000C4B6F" w:rsidRPr="00522300" w:rsidRDefault="000C4B6F" w:rsidP="00522300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Vi slutter oss til forslaget</w:t>
            </w:r>
          </w:p>
          <w:p w14:paraId="2172E07B" w14:textId="29D137E7" w:rsidR="00001C84" w:rsidRPr="00B4260A" w:rsidRDefault="00001C84" w:rsidP="004A37E3">
            <w:pPr>
              <w:pStyle w:val="Listeavsnitt"/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1C84" w:rsidRPr="00B4260A" w14:paraId="11480E78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A4D4A8B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06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2319FEC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4D0EA04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DAE67A8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Innkomne saker</w:t>
            </w:r>
          </w:p>
          <w:p w14:paraId="16CB6775" w14:textId="77777777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Bodø JFF har meldt inn saker til Årsmøtet – se vedlegg</w:t>
            </w:r>
            <w:r w:rsidRPr="00C26428">
              <w:rPr>
                <w:sz w:val="24"/>
                <w:szCs w:val="24"/>
              </w:rPr>
              <w:t>.</w:t>
            </w:r>
          </w:p>
          <w:p w14:paraId="144CBBAA" w14:textId="77777777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Bodø JFF innstiller på Innsatsmedalje på medlem i Bodø JFF. NJFF Nordland behandler denne på styremøtet og videresender innstilling til NJFF sentralt.</w:t>
            </w:r>
          </w:p>
          <w:p w14:paraId="5EC81929" w14:textId="52837C1F" w:rsidR="00001C84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Forslag på Årsmøteresolusjon legges frem. Se vedlegg.</w:t>
            </w:r>
          </w:p>
          <w:p w14:paraId="1D58FEFC" w14:textId="77777777" w:rsidR="004A37E3" w:rsidRPr="004A37E3" w:rsidRDefault="004A37E3" w:rsidP="004A37E3">
            <w:pPr>
              <w:ind w:left="360"/>
              <w:textAlignment w:val="baseline"/>
              <w:rPr>
                <w:i/>
                <w:iCs/>
                <w:sz w:val="24"/>
                <w:szCs w:val="24"/>
              </w:rPr>
            </w:pPr>
          </w:p>
          <w:p w14:paraId="193D9FC9" w14:textId="5A5A5E9A" w:rsidR="000D302A" w:rsidRDefault="004A37E3" w:rsidP="004A37E3">
            <w:pPr>
              <w:ind w:left="708"/>
              <w:textAlignment w:val="baseline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4A37E3">
              <w:rPr>
                <w:i/>
                <w:iCs/>
                <w:sz w:val="24"/>
                <w:szCs w:val="24"/>
              </w:rPr>
              <w:t xml:space="preserve">Forslag til vedtak formuleres på møte </w:t>
            </w:r>
            <w:proofErr w:type="gramStart"/>
            <w:r w:rsidRPr="004A37E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Onsdag</w:t>
            </w:r>
            <w:proofErr w:type="gramEnd"/>
            <w:r w:rsidRPr="004A37E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28. februar kl 18.00</w:t>
            </w:r>
          </w:p>
          <w:p w14:paraId="16529C9C" w14:textId="77777777" w:rsidR="004A37E3" w:rsidRDefault="004A37E3" w:rsidP="004A37E3">
            <w:pPr>
              <w:pStyle w:val="Listeavsnitt"/>
              <w:textAlignment w:val="baseline"/>
              <w:rPr>
                <w:i/>
                <w:iCs/>
                <w:sz w:val="24"/>
                <w:szCs w:val="24"/>
              </w:rPr>
            </w:pPr>
            <w:r w:rsidRPr="001740C1">
              <w:rPr>
                <w:i/>
                <w:iCs/>
                <w:sz w:val="24"/>
                <w:szCs w:val="24"/>
              </w:rPr>
              <w:t>Norvald: forslag til endring av sammensetning av hundeutvalget</w:t>
            </w:r>
            <w:r>
              <w:rPr>
                <w:i/>
                <w:iCs/>
                <w:sz w:val="24"/>
                <w:szCs w:val="24"/>
              </w:rPr>
              <w:t>. Finn vedtaket fra vårt styremøte i høst</w:t>
            </w:r>
          </w:p>
          <w:p w14:paraId="57EC10F0" w14:textId="77777777" w:rsidR="004A37E3" w:rsidRPr="004A37E3" w:rsidRDefault="004A37E3" w:rsidP="004A37E3">
            <w:pPr>
              <w:ind w:left="360"/>
              <w:textAlignment w:val="baseline"/>
              <w:rPr>
                <w:i/>
                <w:iCs/>
                <w:sz w:val="24"/>
                <w:szCs w:val="24"/>
              </w:rPr>
            </w:pPr>
          </w:p>
          <w:p w14:paraId="3D7A20C6" w14:textId="7F0C70DE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01C84" w:rsidRPr="00B4260A" w14:paraId="47F7FE7B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45FD076" w14:textId="77777777" w:rsidR="00001C84" w:rsidRPr="0046428F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07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ACD018E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  <w:p w14:paraId="65C17163" w14:textId="77777777" w:rsidR="00001C84" w:rsidRPr="00B4260A" w:rsidRDefault="00001C84" w:rsidP="006F5EE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927C3C6" w14:textId="77777777" w:rsidR="00001C84" w:rsidRPr="00947F71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47F71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Informasjon fra regionsekretær</w:t>
            </w:r>
          </w:p>
          <w:p w14:paraId="158E507C" w14:textId="77777777" w:rsidR="00001C84" w:rsidRPr="00947F71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RS legger frem på møtet.</w:t>
            </w:r>
          </w:p>
          <w:p w14:paraId="0FB25873" w14:textId="3D7CE2AC" w:rsidR="00001C84" w:rsidRPr="00F1022F" w:rsidRDefault="00764F06" w:rsidP="00764F06">
            <w:pPr>
              <w:ind w:left="360"/>
              <w:textAlignment w:val="baseline"/>
              <w:rPr>
                <w:i/>
                <w:iCs/>
                <w:sz w:val="24"/>
                <w:szCs w:val="24"/>
              </w:rPr>
            </w:pPr>
            <w:r w:rsidRPr="00F1022F">
              <w:rPr>
                <w:i/>
                <w:iCs/>
                <w:sz w:val="24"/>
                <w:szCs w:val="24"/>
              </w:rPr>
              <w:t>Ylva orienterte fra sine oppgaver fjerde kvartal.</w:t>
            </w:r>
          </w:p>
        </w:tc>
      </w:tr>
      <w:tr w:rsidR="00001C84" w:rsidRPr="00B4260A" w14:paraId="1AD31D7A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FEA9233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Sak</w:t>
            </w:r>
          </w:p>
          <w:p w14:paraId="34F75604" w14:textId="77777777" w:rsidR="00001C84" w:rsidRPr="00B4260A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08/24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FABA6BB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Informasjon fra Friluftsveileder</w:t>
            </w:r>
          </w:p>
          <w:p w14:paraId="47280E27" w14:textId="537E66ED" w:rsidR="00001C84" w:rsidRPr="007F219B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FV Legger frem på møtet</w:t>
            </w:r>
            <w:r w:rsidR="00764F06">
              <w:rPr>
                <w:rFonts w:ascii="Calibri" w:hAnsi="Calibri" w:cs="Calibri"/>
                <w:sz w:val="22"/>
                <w:szCs w:val="22"/>
              </w:rPr>
              <w:t xml:space="preserve">. 2024. </w:t>
            </w:r>
          </w:p>
          <w:p w14:paraId="72ED531E" w14:textId="3DB011B9" w:rsidR="00001C84" w:rsidRPr="00F1022F" w:rsidRDefault="00001C84" w:rsidP="006F5EE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>Adm.sak fra NJFF til Landsmøtet</w:t>
            </w:r>
            <w:r w:rsidR="00764F06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>:</w:t>
            </w:r>
            <w:r w:rsidR="00E07518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rykte om at det</w:t>
            </w:r>
            <w:r w:rsidR="00764F06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muligens </w:t>
            </w:r>
            <w:r w:rsidR="00E07518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kommer </w:t>
            </w:r>
            <w:r w:rsidR="00764F06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forslag fra landsmøte </w:t>
            </w:r>
            <w:r w:rsidR="00E07518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>om ikke</w:t>
            </w:r>
            <w:r w:rsidR="00764F06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å ha øremerkede </w:t>
            </w:r>
            <w:r w:rsidR="00E07518"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>stillinger til barn og unge.</w:t>
            </w:r>
          </w:p>
          <w:p w14:paraId="7627B4B6" w14:textId="77EB316E" w:rsidR="00E07518" w:rsidRDefault="00E07518" w:rsidP="00E07518">
            <w:pPr>
              <w:pStyle w:val="Listeavsnitt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F1022F">
              <w:rPr>
                <w:rFonts w:ascii="Calibri" w:hAnsi="Calibri" w:cs="Calibri"/>
                <w:i/>
                <w:iCs/>
                <w:sz w:val="22"/>
                <w:szCs w:val="22"/>
              </w:rPr>
              <w:t>Ylva: Fylkeslag skal ikke konkurrere med aktiviteter til lokallag</w:t>
            </w:r>
          </w:p>
          <w:p w14:paraId="14D43B9B" w14:textId="2DE28559" w:rsidR="00D03333" w:rsidRPr="00E07518" w:rsidRDefault="00D03333" w:rsidP="00E07518">
            <w:pPr>
              <w:pStyle w:val="Listeavsnitt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66B3CD2D" w14:textId="7C44CADF" w:rsidR="00E07518" w:rsidRPr="00195C2A" w:rsidRDefault="00E07518" w:rsidP="00E07518">
            <w:pPr>
              <w:pStyle w:val="Listeavsnitt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01C84" w:rsidRPr="00B4260A" w14:paraId="6F999F66" w14:textId="77777777" w:rsidTr="006F5EE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01E9AE7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212951A2" w14:textId="77777777" w:rsidR="00001C84" w:rsidRPr="00B4260A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09/24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3F07019" w14:textId="77777777" w:rsidR="00001C84" w:rsidRDefault="00001C84" w:rsidP="006F5EE3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Eventuelt</w:t>
            </w:r>
          </w:p>
          <w:p w14:paraId="38AD22B2" w14:textId="5F144BA8" w:rsidR="00123786" w:rsidRPr="00123786" w:rsidRDefault="00123786" w:rsidP="00123786">
            <w:pPr>
              <w:textAlignment w:val="baseline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r w:rsidRPr="00123786">
              <w:rPr>
                <w:rFonts w:ascii="Calibri" w:hAnsi="Calibri" w:cs="Calibri"/>
                <w:sz w:val="24"/>
                <w:szCs w:val="24"/>
              </w:rPr>
              <w:t>Beate: sosiale medier; kan arrangementer som lokallagene arrangerer også         informeres om på NJFF Nordland sine sider?</w:t>
            </w:r>
            <w:r w:rsidRPr="0012378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Ylva - kon med innspill, gjerne med bilde, så legger vi det ut. Arrangement legges inn i Aktivitetskalenderen. </w:t>
            </w:r>
          </w:p>
          <w:p w14:paraId="6518E47A" w14:textId="47D97F1D" w:rsidR="00123786" w:rsidRPr="00123786" w:rsidRDefault="00123786" w:rsidP="00123786">
            <w:pPr>
              <w:textAlignment w:val="baseline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B </w:t>
            </w:r>
            <w:proofErr w:type="gramStart"/>
            <w:r w:rsidRPr="00123786">
              <w:rPr>
                <w:rFonts w:ascii="Calibri" w:hAnsi="Calibri" w:cs="Calibri"/>
                <w:sz w:val="24"/>
                <w:szCs w:val="24"/>
              </w:rPr>
              <w:t>Terminlisterot…</w:t>
            </w:r>
            <w:proofErr w:type="gramEnd"/>
            <w:r w:rsidRPr="00123786">
              <w:rPr>
                <w:rFonts w:ascii="Calibri" w:hAnsi="Calibri" w:cs="Calibri"/>
                <w:sz w:val="24"/>
                <w:szCs w:val="24"/>
              </w:rPr>
              <w:t xml:space="preserve"> hvordan kan vi unngå det? </w:t>
            </w:r>
            <w:r w:rsidRPr="00123786">
              <w:rPr>
                <w:rFonts w:ascii="Calibri" w:hAnsi="Calibri" w:cs="Calibri"/>
                <w:i/>
                <w:iCs/>
                <w:sz w:val="24"/>
                <w:szCs w:val="24"/>
              </w:rPr>
              <w:t>-</w:t>
            </w:r>
            <w:proofErr w:type="gramStart"/>
            <w:r w:rsidRPr="00123786">
              <w:rPr>
                <w:rFonts w:ascii="Calibri" w:hAnsi="Calibri" w:cs="Calibri"/>
                <w:i/>
                <w:iCs/>
                <w:sz w:val="24"/>
                <w:szCs w:val="24"/>
              </w:rPr>
              <w:t>Ylva:  Venter</w:t>
            </w:r>
            <w:proofErr w:type="gramEnd"/>
            <w:r w:rsidRPr="0012378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på sentral digital løsning</w:t>
            </w:r>
          </w:p>
          <w:p w14:paraId="429EFD4D" w14:textId="6FB06F1C" w:rsidR="00123786" w:rsidRPr="00110E70" w:rsidRDefault="00BD1AC1" w:rsidP="0012378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C </w:t>
            </w:r>
            <w:r w:rsidR="00123786" w:rsidRPr="00376394">
              <w:rPr>
                <w:rFonts w:ascii="Calibri" w:hAnsi="Calibri" w:cs="Calibri"/>
                <w:sz w:val="24"/>
                <w:szCs w:val="24"/>
              </w:rPr>
              <w:t>Cathrine – årsberetning. Hvordan beskrive når aktiviteten er veldig liten, mange detaljer som ikke en nødvendig</w:t>
            </w:r>
            <w:r w:rsidR="00123786" w:rsidRPr="00110E70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? </w:t>
            </w:r>
            <w:r w:rsidR="00123786">
              <w:rPr>
                <w:rFonts w:ascii="Calibri" w:hAnsi="Calibri" w:cs="Calibri"/>
                <w:i/>
                <w:iCs/>
                <w:sz w:val="24"/>
                <w:szCs w:val="24"/>
              </w:rPr>
              <w:t>Avklares hva som skal med i</w:t>
            </w:r>
            <w:r w:rsidR="00123786" w:rsidRPr="00110E70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Årsberetningen? </w:t>
            </w:r>
          </w:p>
          <w:p w14:paraId="686843D1" w14:textId="54E256B3" w:rsidR="00123786" w:rsidRDefault="00BD1AC1" w:rsidP="00123786">
            <w:pPr>
              <w:textAlignment w:val="baseline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D </w:t>
            </w:r>
            <w:r w:rsidR="00123786" w:rsidRPr="00110E70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Christer </w:t>
            </w:r>
            <w:r w:rsidR="00123786">
              <w:rPr>
                <w:rFonts w:ascii="Calibri" w:hAnsi="Calibri" w:cs="Calibri"/>
                <w:i/>
                <w:iCs/>
                <w:sz w:val="24"/>
                <w:szCs w:val="24"/>
              </w:rPr>
              <w:t>– ønske om en felles mailadresse til NJFF Nordland. Ylva: Fordeler og ulemper. Kan ordnes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.</w:t>
            </w:r>
          </w:p>
          <w:p w14:paraId="7E9CC94E" w14:textId="67E82D88" w:rsidR="00123786" w:rsidRPr="00BD1AC1" w:rsidRDefault="00BD1AC1" w:rsidP="00BD1AC1">
            <w:p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 </w:t>
            </w:r>
            <w:r w:rsidR="00123786" w:rsidRPr="001740C1">
              <w:rPr>
                <w:i/>
                <w:iCs/>
                <w:sz w:val="24"/>
                <w:szCs w:val="24"/>
              </w:rPr>
              <w:t xml:space="preserve">Ett møte til (forberedelse til </w:t>
            </w:r>
            <w:proofErr w:type="gramStart"/>
            <w:r w:rsidR="00123786" w:rsidRPr="001740C1">
              <w:rPr>
                <w:i/>
                <w:iCs/>
                <w:sz w:val="24"/>
                <w:szCs w:val="24"/>
              </w:rPr>
              <w:t>årsmøte)</w:t>
            </w:r>
            <w:r w:rsidR="00123786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Teamsmøte</w:t>
            </w:r>
            <w:proofErr w:type="gramEnd"/>
            <w:r w:rsidR="00123786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før </w:t>
            </w:r>
            <w:r w:rsidR="00BB0199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årsmøte</w:t>
            </w:r>
            <w:r w:rsidR="00BB0199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gjennomføres</w:t>
            </w:r>
            <w:r w:rsidR="00BB0199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Onsdag 28. februar kl 18.00</w:t>
            </w:r>
            <w:r w:rsidR="00123786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.</w:t>
            </w:r>
            <w:r w:rsidR="00BB0199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Årsmøtepapirene </w:t>
            </w:r>
            <w:r w:rsidR="00123786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B0199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send</w:t>
            </w:r>
            <w:r w:rsidR="00BB0199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es</w:t>
            </w:r>
            <w:r w:rsidR="00BB0199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ut</w:t>
            </w:r>
            <w:r w:rsidR="00BB0199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senest</w:t>
            </w:r>
            <w:r w:rsidR="00BB0199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123786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fredag 1. mar</w:t>
            </w:r>
            <w:r w:rsidR="00BB0199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s.</w:t>
            </w:r>
            <w:r w:rsidR="00123786" w:rsidRPr="00BD1AC1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492D72CB" w14:textId="03503FD3" w:rsidR="0090107D" w:rsidRPr="00B4260A" w:rsidRDefault="0090107D" w:rsidP="006F5EE3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7384FB18" w14:textId="77777777" w:rsidR="00001C84" w:rsidRDefault="00001C84" w:rsidP="00001C84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F669DBC" w14:textId="77777777" w:rsidR="00001C84" w:rsidRDefault="00001C84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4A7F891" w14:textId="3AF77704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301581E3" w14:textId="14056EF3" w:rsidR="00975542" w:rsidRDefault="00BB0199">
      <w:pPr>
        <w:rPr>
          <w:rFonts w:ascii="Arial" w:hAnsi="Arial" w:cs="Arial"/>
        </w:rPr>
      </w:pPr>
      <w:r>
        <w:rPr>
          <w:rFonts w:ascii="Arial" w:hAnsi="Arial" w:cs="Arial"/>
        </w:rPr>
        <w:t>16.02.2024</w:t>
      </w:r>
    </w:p>
    <w:p w14:paraId="2F7E1CBF" w14:textId="17D4ADDF" w:rsidR="00BB0199" w:rsidRPr="00FB52CC" w:rsidRDefault="00BB0199">
      <w:pPr>
        <w:rPr>
          <w:rFonts w:ascii="Trebuchet MS" w:hAnsi="Trebuchet MS"/>
          <w:sz w:val="22"/>
          <w:szCs w:val="22"/>
        </w:rPr>
      </w:pPr>
      <w:r>
        <w:rPr>
          <w:rFonts w:ascii="Arial" w:hAnsi="Arial" w:cs="Arial"/>
        </w:rPr>
        <w:t>Tove Bergkvist</w:t>
      </w:r>
    </w:p>
    <w:sectPr w:rsidR="00BB0199" w:rsidRPr="00FB52CC" w:rsidSect="00224D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9D4E1" w14:textId="77777777" w:rsidR="00224D96" w:rsidRDefault="00224D96">
      <w:r>
        <w:separator/>
      </w:r>
    </w:p>
  </w:endnote>
  <w:endnote w:type="continuationSeparator" w:id="0">
    <w:p w14:paraId="59348328" w14:textId="77777777" w:rsidR="00224D96" w:rsidRDefault="00224D96">
      <w:r>
        <w:continuationSeparator/>
      </w:r>
    </w:p>
  </w:endnote>
  <w:endnote w:type="continuationNotice" w:id="1">
    <w:p w14:paraId="4AD56B96" w14:textId="77777777" w:rsidR="00224D96" w:rsidRDefault="00224D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8E5B5A" w:rsidP="005F6D0A">
                          <w:pPr>
                            <w:jc w:val="center"/>
                          </w:pPr>
                          <w:hyperlink r:id="rId1" w:history="1">
                            <w:r w:rsidRPr="00CA6CE4">
                              <w:rPr>
                                <w:rStyle w:val="Hyperkobling"/>
                              </w:rPr>
                              <w:t>Nordland@njff.no</w:t>
                            </w:r>
                          </w:hyperlink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prinsensgate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Orgnr: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Kontonr: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" filled="f" stroked="f">
              <v:textbox style="mso-fit-shape-to-text:t">
                <w:txbxContent>
                  <w:p w14:paraId="55F02431" w14:textId="77777777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HYPERLINK "mailto:</w:instrText>
                    </w:r>
                    <w:r w:rsidRPr="008E5B5A">
                      <w:instrText>Nordland@njff.no</w:instrText>
                    </w:r>
                    <w:r>
                      <w:instrText xml:space="preserve">" 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proofErr w:type="spellStart"/>
                    <w:r w:rsidR="005F6D0A" w:rsidRPr="005F6D0A">
                      <w:t>prinsensgate</w:t>
                    </w:r>
                    <w:proofErr w:type="spellEnd"/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2BC4700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>Leder: Steinar Høgaas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Tlf:959 92 996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Steinar.hogaas@gmail.com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Tlf: 941 72 727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Friluftsveileder: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Tlf: 993 31 754 | </w:t>
                          </w:r>
                          <w:hyperlink r:id="rId4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" filled="f" stroked="f">
              <v:textbox>
                <w:txbxContent>
                  <w:p w14:paraId="68FB140B" w14:textId="2BC4700F" w:rsidR="005F6D0A" w:rsidRPr="005F6D0A" w:rsidRDefault="005F6D0A" w:rsidP="005F6D0A">
                    <w:pPr>
                      <w:jc w:val="center"/>
                    </w:pPr>
                    <w:r w:rsidRPr="005F6D0A">
                      <w:t>Leder: Steinar Høgaas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Tlf:959 92 996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Steinar.hogaas@gmail.com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Friluftsveileder: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7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6EB41" w14:textId="77777777" w:rsidR="00224D96" w:rsidRDefault="00224D96">
      <w:r>
        <w:separator/>
      </w:r>
    </w:p>
  </w:footnote>
  <w:footnote w:type="continuationSeparator" w:id="0">
    <w:p w14:paraId="7349D51E" w14:textId="77777777" w:rsidR="00224D96" w:rsidRDefault="00224D96">
      <w:r>
        <w:continuationSeparator/>
      </w:r>
    </w:p>
  </w:footnote>
  <w:footnote w:type="continuationNotice" w:id="1">
    <w:p w14:paraId="778E2482" w14:textId="77777777" w:rsidR="00224D96" w:rsidRDefault="00224D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000000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33" type="#_x0000_t75" style="position:absolute;margin-left:0;margin-top:0;width:14in;height:471.95pt;z-index:-251658236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000000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34" type="#_x0000_t75" style="position:absolute;left:0;text-align:left;margin-left:0;margin-top:0;width:14in;height:471.95pt;z-index:-251658235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000000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32" type="#_x0000_t75" style="position:absolute;left:0;text-align:left;margin-left:0;margin-top:0;width:14in;height:471.95pt;z-index:-251658237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5238"/>
    <w:multiLevelType w:val="hybridMultilevel"/>
    <w:tmpl w:val="AA66B03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82723"/>
    <w:multiLevelType w:val="hybridMultilevel"/>
    <w:tmpl w:val="5798CD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BAE1716"/>
    <w:multiLevelType w:val="hybridMultilevel"/>
    <w:tmpl w:val="B4E07A88"/>
    <w:lvl w:ilvl="0" w:tplc="BEF406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283084">
    <w:abstractNumId w:val="1"/>
  </w:num>
  <w:num w:numId="2" w16cid:durableId="977489652">
    <w:abstractNumId w:val="3"/>
  </w:num>
  <w:num w:numId="3" w16cid:durableId="898639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9584159">
    <w:abstractNumId w:val="0"/>
  </w:num>
  <w:num w:numId="5" w16cid:durableId="409545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1C84"/>
    <w:rsid w:val="00035A2C"/>
    <w:rsid w:val="00096FA6"/>
    <w:rsid w:val="000A5995"/>
    <w:rsid w:val="000C465F"/>
    <w:rsid w:val="000C4B6F"/>
    <w:rsid w:val="000D302A"/>
    <w:rsid w:val="000D67B0"/>
    <w:rsid w:val="000F5574"/>
    <w:rsid w:val="00110903"/>
    <w:rsid w:val="00110E70"/>
    <w:rsid w:val="001154B6"/>
    <w:rsid w:val="001209A9"/>
    <w:rsid w:val="00123786"/>
    <w:rsid w:val="001459DC"/>
    <w:rsid w:val="00157DE9"/>
    <w:rsid w:val="001740C1"/>
    <w:rsid w:val="00185CDC"/>
    <w:rsid w:val="00193B0F"/>
    <w:rsid w:val="00195C2A"/>
    <w:rsid w:val="001B5483"/>
    <w:rsid w:val="001B6D94"/>
    <w:rsid w:val="001F5959"/>
    <w:rsid w:val="00224D96"/>
    <w:rsid w:val="00232FAB"/>
    <w:rsid w:val="0023344B"/>
    <w:rsid w:val="002437F3"/>
    <w:rsid w:val="00294F22"/>
    <w:rsid w:val="002B6044"/>
    <w:rsid w:val="00317142"/>
    <w:rsid w:val="003318C4"/>
    <w:rsid w:val="00341882"/>
    <w:rsid w:val="00350B6D"/>
    <w:rsid w:val="00374171"/>
    <w:rsid w:val="00376394"/>
    <w:rsid w:val="003B544F"/>
    <w:rsid w:val="003E5390"/>
    <w:rsid w:val="003E7BAD"/>
    <w:rsid w:val="003F64FC"/>
    <w:rsid w:val="004052F4"/>
    <w:rsid w:val="00417DD0"/>
    <w:rsid w:val="00424421"/>
    <w:rsid w:val="00430DCE"/>
    <w:rsid w:val="004547AF"/>
    <w:rsid w:val="0046428F"/>
    <w:rsid w:val="004824D3"/>
    <w:rsid w:val="004833DF"/>
    <w:rsid w:val="004A37E3"/>
    <w:rsid w:val="004F709C"/>
    <w:rsid w:val="00522300"/>
    <w:rsid w:val="00561D87"/>
    <w:rsid w:val="00562DFB"/>
    <w:rsid w:val="00583343"/>
    <w:rsid w:val="0059065A"/>
    <w:rsid w:val="00595E76"/>
    <w:rsid w:val="005F0191"/>
    <w:rsid w:val="005F6D0A"/>
    <w:rsid w:val="006251FB"/>
    <w:rsid w:val="006443D2"/>
    <w:rsid w:val="00665D67"/>
    <w:rsid w:val="006A305C"/>
    <w:rsid w:val="007368B3"/>
    <w:rsid w:val="00736E08"/>
    <w:rsid w:val="00737836"/>
    <w:rsid w:val="00740AFF"/>
    <w:rsid w:val="0075567B"/>
    <w:rsid w:val="00762DA3"/>
    <w:rsid w:val="00764F06"/>
    <w:rsid w:val="007A1898"/>
    <w:rsid w:val="007A3AEE"/>
    <w:rsid w:val="007F219B"/>
    <w:rsid w:val="007F6086"/>
    <w:rsid w:val="00834D67"/>
    <w:rsid w:val="00842ACA"/>
    <w:rsid w:val="0087608F"/>
    <w:rsid w:val="008C4971"/>
    <w:rsid w:val="008E5B5A"/>
    <w:rsid w:val="008F6539"/>
    <w:rsid w:val="0090107D"/>
    <w:rsid w:val="00907F95"/>
    <w:rsid w:val="009134B6"/>
    <w:rsid w:val="00947F71"/>
    <w:rsid w:val="009705D9"/>
    <w:rsid w:val="00975542"/>
    <w:rsid w:val="00982129"/>
    <w:rsid w:val="009B4945"/>
    <w:rsid w:val="009E388C"/>
    <w:rsid w:val="00A31F57"/>
    <w:rsid w:val="00A46FA6"/>
    <w:rsid w:val="00A54C6C"/>
    <w:rsid w:val="00A55552"/>
    <w:rsid w:val="00A839A9"/>
    <w:rsid w:val="00A90981"/>
    <w:rsid w:val="00A94FDB"/>
    <w:rsid w:val="00AB5EB2"/>
    <w:rsid w:val="00AD541E"/>
    <w:rsid w:val="00AD5AA9"/>
    <w:rsid w:val="00AF0D8A"/>
    <w:rsid w:val="00AF4DF2"/>
    <w:rsid w:val="00B02145"/>
    <w:rsid w:val="00B1122A"/>
    <w:rsid w:val="00B4260A"/>
    <w:rsid w:val="00B61F77"/>
    <w:rsid w:val="00B85A0A"/>
    <w:rsid w:val="00B96301"/>
    <w:rsid w:val="00BA1F07"/>
    <w:rsid w:val="00BB0199"/>
    <w:rsid w:val="00BC10B5"/>
    <w:rsid w:val="00BD1AC1"/>
    <w:rsid w:val="00BE21FD"/>
    <w:rsid w:val="00BF2667"/>
    <w:rsid w:val="00BF3544"/>
    <w:rsid w:val="00C26428"/>
    <w:rsid w:val="00C31710"/>
    <w:rsid w:val="00C47BC4"/>
    <w:rsid w:val="00C56D78"/>
    <w:rsid w:val="00C570F2"/>
    <w:rsid w:val="00C812D0"/>
    <w:rsid w:val="00C95558"/>
    <w:rsid w:val="00CA14D4"/>
    <w:rsid w:val="00CB7AEE"/>
    <w:rsid w:val="00CC7363"/>
    <w:rsid w:val="00CF3E5F"/>
    <w:rsid w:val="00D03333"/>
    <w:rsid w:val="00D362B3"/>
    <w:rsid w:val="00DB671E"/>
    <w:rsid w:val="00DD6105"/>
    <w:rsid w:val="00E07518"/>
    <w:rsid w:val="00E4635A"/>
    <w:rsid w:val="00E65CE0"/>
    <w:rsid w:val="00E66396"/>
    <w:rsid w:val="00E7327B"/>
    <w:rsid w:val="00E75871"/>
    <w:rsid w:val="00F1022F"/>
    <w:rsid w:val="00F31A24"/>
    <w:rsid w:val="00F3465A"/>
    <w:rsid w:val="00F933DC"/>
    <w:rsid w:val="00FB52CC"/>
    <w:rsid w:val="00FB590B"/>
    <w:rsid w:val="00FF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00"/>
  <w15:docId w15:val="{36449051-F38A-495D-A2D0-3A43F619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44F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Nordland@njff.no" TargetMode="External"/><Relationship Id="rId7" Type="http://schemas.openxmlformats.org/officeDocument/2006/relationships/hyperlink" Target="mailto:Jep@njff.no" TargetMode="External"/><Relationship Id="rId2" Type="http://schemas.openxmlformats.org/officeDocument/2006/relationships/hyperlink" Target="mailto:Steinar.hogaas@gmail.com" TargetMode="External"/><Relationship Id="rId1" Type="http://schemas.openxmlformats.org/officeDocument/2006/relationships/hyperlink" Target="mailto:Nordland@njff.no" TargetMode="External"/><Relationship Id="rId6" Type="http://schemas.openxmlformats.org/officeDocument/2006/relationships/hyperlink" Target="mailto:Nordland@njff.no" TargetMode="External"/><Relationship Id="rId5" Type="http://schemas.openxmlformats.org/officeDocument/2006/relationships/hyperlink" Target="mailto:Steinar.hogaas@gmail.com" TargetMode="External"/><Relationship Id="rId4" Type="http://schemas.openxmlformats.org/officeDocument/2006/relationships/hyperlink" Target="mailto:Jep@njff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b8b3c3e78b36d0394566df23a4640ccc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008bb3ef841d3a91dd8d3f23029fe6e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2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7903D3-AC2A-48E5-A8D8-8FE37A2A2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NJFF brevmal</Template>
  <TotalTime>203</TotalTime>
  <Pages>3</Pages>
  <Words>716</Words>
  <Characters>3798</Characters>
  <Application>Microsoft Office Word</Application>
  <DocSecurity>0</DocSecurity>
  <Lines>31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4505</CharactersWithSpaces>
  <SharedDoc>false</SharedDoc>
  <HLinks>
    <vt:vector size="12" baseType="variant">
      <vt:variant>
        <vt:i4>4456467</vt:i4>
      </vt:variant>
      <vt:variant>
        <vt:i4>1451</vt:i4>
      </vt:variant>
      <vt:variant>
        <vt:i4>1025</vt:i4>
      </vt:variant>
      <vt:variant>
        <vt:i4>1</vt:i4>
      </vt:variant>
      <vt:variant>
        <vt:lpwstr>C:\Documents and Settings\Administrator\Skrivebord\SENTR__2.GIF</vt:lpwstr>
      </vt:variant>
      <vt:variant>
        <vt:lpwstr/>
      </vt:variant>
      <vt:variant>
        <vt:i4>2097211</vt:i4>
      </vt:variant>
      <vt:variant>
        <vt:i4>1454</vt:i4>
      </vt:variant>
      <vt:variant>
        <vt:i4>1026</vt:i4>
      </vt:variant>
      <vt:variant>
        <vt:i4>1</vt:i4>
      </vt:variant>
      <vt:variant>
        <vt:lpwstr>nedre copy.gif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creator>NJFF Nordland</dc:creator>
  <cp:lastModifiedBy>NJFF Nordland</cp:lastModifiedBy>
  <cp:revision>6</cp:revision>
  <cp:lastPrinted>2004-11-16T07:40:00Z</cp:lastPrinted>
  <dcterms:created xsi:type="dcterms:W3CDTF">2024-02-12T16:32:00Z</dcterms:created>
  <dcterms:modified xsi:type="dcterms:W3CDTF">2024-03-16T09:39:00Z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