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61E88" w14:textId="77777777" w:rsidR="00CB7AEE" w:rsidRDefault="00CB7AEE">
      <w:pPr>
        <w:rPr>
          <w:rFonts w:ascii="Trebuchet MS" w:hAnsi="Trebuchet MS"/>
          <w:sz w:val="22"/>
          <w:szCs w:val="22"/>
        </w:rPr>
      </w:pPr>
    </w:p>
    <w:p w14:paraId="25287C1B" w14:textId="6CAA9D90" w:rsidR="00E65CE0" w:rsidRDefault="00CE21C2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Referat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til styremøte nr.</w:t>
      </w:r>
      <w:r w:rsidR="001154B6">
        <w:rPr>
          <w:rFonts w:ascii="Arial" w:hAnsi="Arial" w:cs="Arial"/>
          <w:b/>
          <w:bCs/>
          <w:sz w:val="32"/>
          <w:szCs w:val="32"/>
        </w:rPr>
        <w:t>3</w:t>
      </w:r>
      <w:r w:rsidR="00E65CE0">
        <w:rPr>
          <w:rFonts w:ascii="Arial" w:hAnsi="Arial" w:cs="Arial"/>
          <w:b/>
          <w:bCs/>
          <w:sz w:val="32"/>
          <w:szCs w:val="32"/>
        </w:rPr>
        <w:t>/202</w:t>
      </w:r>
      <w:r w:rsidR="001154B6">
        <w:rPr>
          <w:rFonts w:ascii="Arial" w:hAnsi="Arial" w:cs="Arial"/>
          <w:b/>
          <w:bCs/>
          <w:sz w:val="32"/>
          <w:szCs w:val="32"/>
        </w:rPr>
        <w:t>3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NJFF-Nordland</w:t>
      </w:r>
    </w:p>
    <w:p w14:paraId="1D2DED61" w14:textId="4E400AF1" w:rsidR="00E65CE0" w:rsidRDefault="00E65CE0" w:rsidP="00E65CE0">
      <w:pPr>
        <w:spacing w:after="120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Møtedato:</w:t>
      </w:r>
      <w:r>
        <w:rPr>
          <w:rFonts w:ascii="Arial" w:hAnsi="Arial" w:cs="Arial"/>
        </w:rPr>
        <w:tab/>
      </w:r>
      <w:r w:rsidR="00374171">
        <w:rPr>
          <w:rFonts w:ascii="Arial" w:hAnsi="Arial" w:cs="Arial"/>
        </w:rPr>
        <w:t>05</w:t>
      </w:r>
      <w:r>
        <w:rPr>
          <w:rFonts w:ascii="Arial" w:hAnsi="Arial" w:cs="Arial"/>
        </w:rPr>
        <w:t>.</w:t>
      </w:r>
      <w:r w:rsidR="00374171">
        <w:rPr>
          <w:rFonts w:ascii="Arial" w:hAnsi="Arial" w:cs="Arial"/>
        </w:rPr>
        <w:t>10</w:t>
      </w:r>
      <w:r>
        <w:rPr>
          <w:rFonts w:ascii="Arial" w:hAnsi="Arial" w:cs="Arial"/>
        </w:rPr>
        <w:t>.</w:t>
      </w:r>
      <w:r w:rsidR="00374171">
        <w:rPr>
          <w:rFonts w:ascii="Arial" w:hAnsi="Arial" w:cs="Arial"/>
        </w:rPr>
        <w:t>2023</w:t>
      </w:r>
    </w:p>
    <w:p w14:paraId="05F8665A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Møtested:</w:t>
      </w:r>
      <w:r>
        <w:rPr>
          <w:rFonts w:ascii="Arial" w:hAnsi="Arial" w:cs="Arial"/>
        </w:rPr>
        <w:tab/>
        <w:t>Teams</w:t>
      </w:r>
    </w:p>
    <w:p w14:paraId="257B427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Møtestart:</w:t>
      </w:r>
      <w:r>
        <w:rPr>
          <w:rFonts w:ascii="Arial" w:hAnsi="Arial" w:cs="Arial"/>
        </w:rPr>
        <w:tab/>
        <w:t>18.00</w:t>
      </w:r>
    </w:p>
    <w:p w14:paraId="04B0C84A" w14:textId="52F0E765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Møteslutt:</w:t>
      </w:r>
      <w:r>
        <w:rPr>
          <w:rFonts w:ascii="Arial" w:hAnsi="Arial" w:cs="Arial"/>
        </w:rPr>
        <w:tab/>
      </w:r>
      <w:r w:rsidR="005D6FAF">
        <w:rPr>
          <w:rFonts w:ascii="Arial" w:hAnsi="Arial" w:cs="Arial"/>
        </w:rPr>
        <w:t>19</w:t>
      </w:r>
      <w:r>
        <w:rPr>
          <w:rFonts w:ascii="Arial" w:hAnsi="Arial" w:cs="Arial"/>
        </w:rPr>
        <w:t>.</w:t>
      </w:r>
      <w:r w:rsidR="005D6FAF">
        <w:rPr>
          <w:rFonts w:ascii="Arial" w:hAnsi="Arial" w:cs="Arial"/>
        </w:rPr>
        <w:t>30</w:t>
      </w:r>
    </w:p>
    <w:p w14:paraId="0D006D31" w14:textId="661F9B5D" w:rsidR="00E65CE0" w:rsidRDefault="005D6FAF" w:rsidP="00E65CE0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Møtt</w:t>
      </w:r>
      <w:r w:rsidR="00E65CE0">
        <w:rPr>
          <w:rFonts w:ascii="Arial" w:hAnsi="Arial" w:cs="Arial"/>
          <w:b/>
          <w:bCs/>
          <w:u w:val="single"/>
        </w:rPr>
        <w:t>:</w:t>
      </w:r>
    </w:p>
    <w:p w14:paraId="6469AE04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Steinar Høgaas.</w:t>
      </w:r>
    </w:p>
    <w:p w14:paraId="4545B8A7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 og leder av hundeutvalget Norvald Ruderaas.</w:t>
      </w:r>
    </w:p>
    <w:p w14:paraId="3BDAA359" w14:textId="77777777" w:rsidR="00E65CE0" w:rsidRDefault="00E65CE0" w:rsidP="005D6FA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Leder jaktutvalget Christer Øveraas.</w:t>
      </w:r>
    </w:p>
    <w:p w14:paraId="4DB95BA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skytterutvalget Stig Zachariassen.</w:t>
      </w:r>
    </w:p>
    <w:p w14:paraId="5AFD289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kvinneutvalget Beate Solli Nilsen.</w:t>
      </w:r>
    </w:p>
    <w:p w14:paraId="3D0A574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ungdomsutvalget Ivan Kleven.</w:t>
      </w:r>
    </w:p>
    <w:p w14:paraId="4BF2AECB" w14:textId="1A87A651" w:rsidR="00E65CE0" w:rsidRDefault="00E65CE0" w:rsidP="005D6FA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Administrasjonen: Ylva Edvardsen-Kvam</w:t>
      </w:r>
    </w:p>
    <w:p w14:paraId="46A6D57B" w14:textId="0227F9B9" w:rsidR="00C31710" w:rsidRDefault="00456B9A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sz w:val="28"/>
          <w:szCs w:val="28"/>
        </w:rPr>
        <w:t xml:space="preserve">Ikke til stede: </w:t>
      </w:r>
    </w:p>
    <w:p w14:paraId="2A93BD7C" w14:textId="6FB75C1C" w:rsidR="00C31710" w:rsidRDefault="00456B9A" w:rsidP="00C31710">
      <w:pPr>
        <w:rPr>
          <w:rFonts w:eastAsiaTheme="minorHAnsi"/>
        </w:rPr>
      </w:pPr>
      <w:r w:rsidRPr="00456B9A">
        <w:rPr>
          <w:rFonts w:eastAsiaTheme="minorHAnsi"/>
        </w:rPr>
        <w:t>Sekretær Tove Bergkvist</w:t>
      </w:r>
      <w:r w:rsidR="009D6364">
        <w:rPr>
          <w:rFonts w:eastAsiaTheme="minorHAnsi"/>
        </w:rPr>
        <w:t xml:space="preserve">, </w:t>
      </w:r>
      <w:r w:rsidR="009D6364" w:rsidRPr="009D6364">
        <w:rPr>
          <w:rFonts w:eastAsiaTheme="minorHAnsi"/>
        </w:rPr>
        <w:t xml:space="preserve">Leder </w:t>
      </w:r>
      <w:proofErr w:type="spellStart"/>
      <w:r w:rsidR="009D6364" w:rsidRPr="009D6364">
        <w:rPr>
          <w:rFonts w:eastAsiaTheme="minorHAnsi"/>
        </w:rPr>
        <w:t>fiskeutvalget</w:t>
      </w:r>
      <w:proofErr w:type="spellEnd"/>
      <w:r w:rsidR="009D6364" w:rsidRPr="009D6364">
        <w:rPr>
          <w:rFonts w:eastAsiaTheme="minorHAnsi"/>
        </w:rPr>
        <w:t xml:space="preserve"> Cathrine Markussen</w:t>
      </w:r>
    </w:p>
    <w:p w14:paraId="438B1F5D" w14:textId="3CF8CF77" w:rsidR="00C31710" w:rsidRDefault="009D6364" w:rsidP="00C31710">
      <w:pPr>
        <w:rPr>
          <w:rFonts w:eastAsiaTheme="minorHAnsi"/>
        </w:rPr>
      </w:pPr>
      <w:r w:rsidRPr="009D6364">
        <w:rPr>
          <w:rFonts w:eastAsiaTheme="minorHAnsi"/>
        </w:rPr>
        <w:t>Administrasjonen</w:t>
      </w:r>
      <w:r>
        <w:rPr>
          <w:rFonts w:eastAsiaTheme="minorHAnsi"/>
        </w:rPr>
        <w:t xml:space="preserve">: </w:t>
      </w:r>
      <w:r w:rsidRPr="009D6364">
        <w:rPr>
          <w:rFonts w:eastAsiaTheme="minorHAnsi"/>
        </w:rPr>
        <w:t>Jens Egil Pedersen</w:t>
      </w:r>
    </w:p>
    <w:p w14:paraId="4E2FF826" w14:textId="214FA345" w:rsidR="00C31710" w:rsidRDefault="00C31710" w:rsidP="00C31710">
      <w:pPr>
        <w:rPr>
          <w:rFonts w:eastAsiaTheme="minorHAnsi"/>
        </w:rPr>
      </w:pPr>
    </w:p>
    <w:p w14:paraId="07376343" w14:textId="72E7C8F8" w:rsidR="00C31710" w:rsidRDefault="00C31710" w:rsidP="00C31710">
      <w:pPr>
        <w:rPr>
          <w:rFonts w:eastAsiaTheme="minorHAnsi"/>
        </w:rPr>
      </w:pPr>
    </w:p>
    <w:p w14:paraId="4115C4CF" w14:textId="7B2C16A2" w:rsidR="00C31710" w:rsidRDefault="00C31710" w:rsidP="00C31710">
      <w:pPr>
        <w:rPr>
          <w:rFonts w:eastAsiaTheme="minorHAnsi"/>
        </w:rPr>
      </w:pPr>
    </w:p>
    <w:p w14:paraId="656D3218" w14:textId="2927BCA1" w:rsidR="00C31710" w:rsidRDefault="00C31710" w:rsidP="00C31710">
      <w:pPr>
        <w:rPr>
          <w:rFonts w:eastAsiaTheme="minorHAnsi"/>
        </w:rPr>
      </w:pPr>
    </w:p>
    <w:p w14:paraId="747C3444" w14:textId="5BEE155B" w:rsidR="00C31710" w:rsidRDefault="00C31710" w:rsidP="00C31710">
      <w:pPr>
        <w:rPr>
          <w:rFonts w:eastAsiaTheme="minorHAnsi"/>
        </w:rPr>
      </w:pPr>
    </w:p>
    <w:p w14:paraId="57B61940" w14:textId="7FF39A3E" w:rsidR="00C31710" w:rsidRDefault="00C31710" w:rsidP="00C31710">
      <w:pPr>
        <w:rPr>
          <w:rFonts w:eastAsiaTheme="minorHAnsi"/>
        </w:rPr>
      </w:pPr>
    </w:p>
    <w:p w14:paraId="3F712F3D" w14:textId="428E5494" w:rsidR="00C31710" w:rsidRDefault="00C31710" w:rsidP="00C31710">
      <w:pPr>
        <w:rPr>
          <w:rFonts w:eastAsiaTheme="minorHAnsi"/>
        </w:rPr>
      </w:pPr>
    </w:p>
    <w:p w14:paraId="694F81C9" w14:textId="2A32FBEC" w:rsidR="00C31710" w:rsidRDefault="00C31710" w:rsidP="00C31710">
      <w:pPr>
        <w:rPr>
          <w:rFonts w:eastAsiaTheme="minorHAnsi"/>
        </w:rPr>
      </w:pPr>
    </w:p>
    <w:p w14:paraId="00F768E6" w14:textId="2E800311" w:rsidR="00C31710" w:rsidRDefault="00C31710" w:rsidP="00C31710">
      <w:pPr>
        <w:rPr>
          <w:rFonts w:eastAsiaTheme="minorHAnsi"/>
        </w:rPr>
      </w:pPr>
    </w:p>
    <w:p w14:paraId="00026FE8" w14:textId="788BD641" w:rsidR="00C31710" w:rsidRDefault="00C31710" w:rsidP="00C31710">
      <w:pPr>
        <w:rPr>
          <w:rFonts w:eastAsiaTheme="minorHAnsi"/>
        </w:rPr>
      </w:pPr>
    </w:p>
    <w:p w14:paraId="27A7824D" w14:textId="603E8562" w:rsidR="00C31710" w:rsidRDefault="00C31710" w:rsidP="00C31710">
      <w:pPr>
        <w:rPr>
          <w:rFonts w:eastAsiaTheme="minorHAnsi"/>
        </w:rPr>
      </w:pPr>
    </w:p>
    <w:p w14:paraId="598FF065" w14:textId="02062CD6" w:rsidR="00C31710" w:rsidRDefault="00C31710" w:rsidP="00C31710">
      <w:pPr>
        <w:rPr>
          <w:rFonts w:eastAsiaTheme="minorHAnsi"/>
        </w:rPr>
      </w:pPr>
    </w:p>
    <w:p w14:paraId="41F2AE90" w14:textId="77777777" w:rsidR="00C31710" w:rsidRDefault="00C31710" w:rsidP="00C31710">
      <w:pPr>
        <w:rPr>
          <w:rFonts w:eastAsiaTheme="minorHAnsi"/>
        </w:rPr>
      </w:pPr>
    </w:p>
    <w:p w14:paraId="434C24EF" w14:textId="2586972A" w:rsidR="00C31710" w:rsidRDefault="00C31710" w:rsidP="00C31710">
      <w:pPr>
        <w:rPr>
          <w:rFonts w:eastAsiaTheme="minorHAnsi"/>
        </w:rPr>
      </w:pPr>
    </w:p>
    <w:p w14:paraId="3761EB58" w14:textId="77777777" w:rsidR="00C31710" w:rsidRDefault="00C31710" w:rsidP="00C31710">
      <w:pPr>
        <w:rPr>
          <w:rFonts w:eastAsiaTheme="minorHAnsi"/>
        </w:rPr>
      </w:pPr>
    </w:p>
    <w:p w14:paraId="60420A55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0AF3BC85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6E5C2DF1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28AD59AB" w14:textId="77777777" w:rsidR="005D6FAF" w:rsidRDefault="005D6FAF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38301479" w14:textId="77777777" w:rsidR="005D6FAF" w:rsidRDefault="005D6FAF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58D0DDE0" w14:textId="77777777" w:rsidR="005D6FAF" w:rsidRDefault="005D6FAF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06F188D2" w14:textId="77777777" w:rsidR="005D6FAF" w:rsidRDefault="005D6FAF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6B8E31DB" w14:textId="29928D58" w:rsidR="00E65CE0" w:rsidRDefault="00E65CE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6EDE52AA" w14:textId="77777777" w:rsidR="005D6FAF" w:rsidRDefault="005D6FAF" w:rsidP="005D6FAF">
      <w:pPr>
        <w:rPr>
          <w:rFonts w:eastAsiaTheme="minorHAnsi"/>
        </w:rPr>
      </w:pPr>
    </w:p>
    <w:p w14:paraId="07A7EF3E" w14:textId="1F28EC08" w:rsidR="005D6FAF" w:rsidRPr="005D6FAF" w:rsidRDefault="005D6FAF" w:rsidP="005D6FAF">
      <w:pPr>
        <w:rPr>
          <w:rFonts w:eastAsiaTheme="minorHAnsi"/>
          <w:b/>
          <w:bCs/>
          <w:sz w:val="32"/>
          <w:szCs w:val="32"/>
        </w:rPr>
      </w:pPr>
      <w:r w:rsidRPr="005D6FAF">
        <w:rPr>
          <w:rFonts w:eastAsiaTheme="minorHAnsi"/>
          <w:b/>
          <w:bCs/>
          <w:sz w:val="32"/>
          <w:szCs w:val="32"/>
        </w:rPr>
        <w:lastRenderedPageBreak/>
        <w:t>Referat</w:t>
      </w:r>
    </w:p>
    <w:p w14:paraId="4FFAE965" w14:textId="77777777" w:rsidR="00B4260A" w:rsidRPr="00B4260A" w:rsidRDefault="00B4260A" w:rsidP="00B4260A">
      <w:pPr>
        <w:textAlignment w:val="baseline"/>
        <w:rPr>
          <w:rFonts w:ascii="Segoe UI" w:hAnsi="Segoe UI" w:cs="Segoe UI"/>
          <w:sz w:val="18"/>
          <w:szCs w:val="18"/>
        </w:rPr>
      </w:pPr>
      <w:r w:rsidRPr="00B4260A">
        <w:rPr>
          <w:rFonts w:ascii="Calibri" w:hAnsi="Calibri" w:cs="Calibri"/>
          <w:sz w:val="22"/>
          <w:szCs w:val="22"/>
        </w:rPr>
        <w:t> 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B4260A" w:rsidRPr="00B4260A" w14:paraId="7FFA1160" w14:textId="77777777" w:rsidTr="00B4260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D8A127" w14:textId="6C5B4770" w:rsidR="00B4260A" w:rsidRPr="00B4260A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 w:rsidR="0046428F">
              <w:rPr>
                <w:rFonts w:ascii="Calibri" w:hAnsi="Calibri" w:cs="Calibri"/>
                <w:b/>
                <w:bCs/>
                <w:sz w:val="22"/>
                <w:szCs w:val="22"/>
              </w:rPr>
              <w:t>21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7CAB50B9" w14:textId="77777777" w:rsidR="00B4260A" w:rsidRPr="00B4260A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8439BCC" w14:textId="77777777" w:rsidR="00B4260A" w:rsidRDefault="00B4260A" w:rsidP="00B4260A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Godkjenning av </w:t>
            </w:r>
          </w:p>
          <w:p w14:paraId="5344B733" w14:textId="7B3CCFD6" w:rsidR="00B4260A" w:rsidRPr="00B4260A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>innkalling og saksliste</w:t>
            </w:r>
            <w:r w:rsidRPr="00B4260A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66FE4578" w14:textId="12A5987F" w:rsidR="00B4260A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Referat</w:t>
            </w:r>
            <w:r w:rsidR="00C3171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fra Styremøte nr. </w:t>
            </w:r>
            <w:r w:rsidR="0046428F">
              <w:rPr>
                <w:sz w:val="24"/>
                <w:szCs w:val="24"/>
              </w:rPr>
              <w:t>2-23</w:t>
            </w:r>
          </w:p>
          <w:p w14:paraId="60A823B4" w14:textId="35059E0B" w:rsidR="00B4260A" w:rsidRPr="00B4260A" w:rsidRDefault="00B4260A" w:rsidP="00B4260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Saker til eventuelt</w:t>
            </w:r>
          </w:p>
          <w:p w14:paraId="0E35123F" w14:textId="77777777" w:rsidR="00B4260A" w:rsidRPr="00B4260A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251B00C" w14:textId="47E1FE84" w:rsidR="00B4260A" w:rsidRPr="00F85103" w:rsidRDefault="00553261" w:rsidP="00B4260A">
            <w:p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F85103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Vedtak: Godkjent</w:t>
            </w:r>
          </w:p>
          <w:p w14:paraId="04758734" w14:textId="77777777" w:rsidR="004F44D3" w:rsidRDefault="004F44D3" w:rsidP="00B4260A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2509B1E3" w14:textId="4C504835" w:rsidR="00553261" w:rsidRPr="00B4260A" w:rsidRDefault="004F44D3" w:rsidP="00B4260A">
            <w:pPr>
              <w:textAlignment w:val="baseline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Saker til e</w:t>
            </w:r>
            <w:r w:rsidR="00553261">
              <w:rPr>
                <w:rFonts w:ascii="Calibri" w:hAnsi="Calibri" w:cs="Calibri"/>
                <w:sz w:val="22"/>
                <w:szCs w:val="22"/>
              </w:rPr>
              <w:t xml:space="preserve">ventuelt: </w:t>
            </w:r>
            <w:r>
              <w:rPr>
                <w:rFonts w:ascii="Calibri" w:hAnsi="Calibri" w:cs="Calibri"/>
                <w:sz w:val="22"/>
                <w:szCs w:val="22"/>
              </w:rPr>
              <w:t>Beate</w:t>
            </w:r>
            <w:r w:rsidR="00681249">
              <w:rPr>
                <w:rFonts w:ascii="Calibri" w:hAnsi="Calibri" w:cs="Calibri"/>
                <w:sz w:val="22"/>
                <w:szCs w:val="22"/>
              </w:rPr>
              <w:t xml:space="preserve"> har sak om </w:t>
            </w:r>
            <w:r w:rsidR="00AF3772">
              <w:rPr>
                <w:rFonts w:ascii="Calibri" w:hAnsi="Calibri" w:cs="Calibri"/>
                <w:sz w:val="22"/>
                <w:szCs w:val="22"/>
              </w:rPr>
              <w:t>Kvinne</w:t>
            </w:r>
            <w:r w:rsidR="0031272D">
              <w:rPr>
                <w:rFonts w:ascii="Calibri" w:hAnsi="Calibri" w:cs="Calibri"/>
                <w:sz w:val="22"/>
                <w:szCs w:val="22"/>
              </w:rPr>
              <w:t>aktivitet</w:t>
            </w:r>
          </w:p>
        </w:tc>
      </w:tr>
      <w:tr w:rsidR="00B4260A" w:rsidRPr="00B4260A" w14:paraId="3EA3157C" w14:textId="77777777" w:rsidTr="00B4260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7798DC1" w14:textId="4F142DFE" w:rsidR="00B4260A" w:rsidRPr="00B4260A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 w:rsidR="0046428F">
              <w:rPr>
                <w:rFonts w:ascii="Calibri" w:hAnsi="Calibri" w:cs="Calibri"/>
                <w:b/>
                <w:bCs/>
                <w:sz w:val="22"/>
                <w:szCs w:val="22"/>
              </w:rPr>
              <w:t>22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4D4004F2" w14:textId="77777777" w:rsidR="00B4260A" w:rsidRPr="00B4260A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2C0A9DF8" w14:textId="77777777" w:rsidR="00B4260A" w:rsidRPr="00B4260A" w:rsidRDefault="00B4260A" w:rsidP="00B4260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9949EE1" w14:textId="77777777" w:rsidR="00C47BC4" w:rsidRDefault="0046428F" w:rsidP="001F5959">
            <w:pPr>
              <w:pStyle w:val="v1msonormal"/>
              <w:rPr>
                <w:b/>
                <w:bCs/>
                <w:sz w:val="24"/>
                <w:szCs w:val="24"/>
              </w:rPr>
            </w:pPr>
            <w:r w:rsidRPr="0046428F">
              <w:rPr>
                <w:b/>
                <w:bCs/>
                <w:sz w:val="24"/>
                <w:szCs w:val="24"/>
              </w:rPr>
              <w:t>Status økonomi</w:t>
            </w:r>
          </w:p>
          <w:p w14:paraId="0F0D2312" w14:textId="77777777" w:rsidR="0046428F" w:rsidRDefault="0046428F" w:rsidP="00430DCE">
            <w:pPr>
              <w:pStyle w:val="v1mso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2437F3">
              <w:rPr>
                <w:sz w:val="24"/>
                <w:szCs w:val="24"/>
              </w:rPr>
              <w:t>Legges frem på styremøte</w:t>
            </w:r>
            <w:r w:rsidR="002437F3">
              <w:rPr>
                <w:sz w:val="24"/>
                <w:szCs w:val="24"/>
              </w:rPr>
              <w:t>t</w:t>
            </w:r>
          </w:p>
          <w:p w14:paraId="3BEAED6C" w14:textId="0D01B377" w:rsidR="00553261" w:rsidRPr="00F85103" w:rsidRDefault="00553261" w:rsidP="00553261">
            <w:pPr>
              <w:pStyle w:val="v1msonormal"/>
              <w:rPr>
                <w:b/>
                <w:bCs/>
                <w:i/>
                <w:iCs/>
                <w:sz w:val="24"/>
                <w:szCs w:val="24"/>
              </w:rPr>
            </w:pPr>
            <w:r w:rsidRPr="00F85103">
              <w:rPr>
                <w:b/>
                <w:bCs/>
                <w:i/>
                <w:iCs/>
                <w:sz w:val="24"/>
                <w:szCs w:val="24"/>
              </w:rPr>
              <w:t xml:space="preserve">Vedtak: Styret tar </w:t>
            </w:r>
            <w:r w:rsidR="00EF4417" w:rsidRPr="00F85103">
              <w:rPr>
                <w:b/>
                <w:bCs/>
                <w:i/>
                <w:iCs/>
                <w:sz w:val="24"/>
                <w:szCs w:val="24"/>
              </w:rPr>
              <w:t>gjennomgang</w:t>
            </w:r>
            <w:r w:rsidR="00FE6577" w:rsidRPr="00F85103">
              <w:rPr>
                <w:b/>
                <w:bCs/>
                <w:i/>
                <w:iCs/>
                <w:sz w:val="24"/>
                <w:szCs w:val="24"/>
              </w:rPr>
              <w:t xml:space="preserve"> av økonomi</w:t>
            </w:r>
            <w:r w:rsidR="003A2849" w:rsidRPr="00F85103">
              <w:rPr>
                <w:b/>
                <w:bCs/>
                <w:i/>
                <w:iCs/>
                <w:sz w:val="24"/>
                <w:szCs w:val="24"/>
              </w:rPr>
              <w:t xml:space="preserve"> til </w:t>
            </w:r>
            <w:r w:rsidR="00F736DF" w:rsidRPr="00F85103">
              <w:rPr>
                <w:b/>
                <w:bCs/>
                <w:i/>
                <w:iCs/>
                <w:sz w:val="24"/>
                <w:szCs w:val="24"/>
              </w:rPr>
              <w:t xml:space="preserve">orientering </w:t>
            </w:r>
          </w:p>
        </w:tc>
      </w:tr>
      <w:tr w:rsidR="00B61F77" w:rsidRPr="00B4260A" w14:paraId="509AEC01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525353F" w14:textId="42183EDF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 w:rsidR="0046428F">
              <w:rPr>
                <w:rFonts w:ascii="Calibri" w:hAnsi="Calibri" w:cs="Calibri"/>
                <w:b/>
                <w:bCs/>
                <w:sz w:val="22"/>
                <w:szCs w:val="22"/>
              </w:rPr>
              <w:t>23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5F78AB7E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357F969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107F58E" w14:textId="14076BAC" w:rsidR="00B61F77" w:rsidRDefault="00B61F77" w:rsidP="00AF669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 w:rsidR="009134B6" w:rsidRPr="009134B6">
              <w:rPr>
                <w:rFonts w:ascii="Calibri" w:hAnsi="Calibri" w:cs="Calibri"/>
                <w:b/>
                <w:bCs/>
                <w:sz w:val="22"/>
                <w:szCs w:val="22"/>
              </w:rPr>
              <w:t>Øksnes JFF</w:t>
            </w:r>
          </w:p>
          <w:p w14:paraId="6035477D" w14:textId="27E00A25" w:rsidR="00430DCE" w:rsidRPr="00BE21FD" w:rsidRDefault="00BE21FD" w:rsidP="00430DCE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E21FD">
              <w:rPr>
                <w:sz w:val="24"/>
                <w:szCs w:val="24"/>
              </w:rPr>
              <w:t>Se vedlegg</w:t>
            </w:r>
            <w:r w:rsidR="004547AF">
              <w:rPr>
                <w:sz w:val="24"/>
                <w:szCs w:val="24"/>
              </w:rPr>
              <w:t xml:space="preserve"> 1</w:t>
            </w:r>
            <w:r w:rsidR="00665D67">
              <w:rPr>
                <w:sz w:val="24"/>
                <w:szCs w:val="24"/>
              </w:rPr>
              <w:t xml:space="preserve">. 1.1, </w:t>
            </w:r>
          </w:p>
          <w:p w14:paraId="2C100C67" w14:textId="77777777" w:rsidR="00B61F77" w:rsidRDefault="00B61F77" w:rsidP="00AF669A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9641C35" w14:textId="612B7523" w:rsidR="00F736DF" w:rsidRPr="00F85103" w:rsidRDefault="00F736DF" w:rsidP="00AF669A">
            <w:pPr>
              <w:textAlignment w:val="baseline"/>
              <w:rPr>
                <w:b/>
                <w:bCs/>
                <w:i/>
                <w:iCs/>
                <w:sz w:val="24"/>
                <w:szCs w:val="24"/>
              </w:rPr>
            </w:pPr>
            <w:r w:rsidRPr="00F85103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Vedtak: NJFF sentralt bistår Øksnes JFF</w:t>
            </w:r>
          </w:p>
        </w:tc>
      </w:tr>
      <w:tr w:rsidR="00B61F77" w:rsidRPr="00C93B13" w14:paraId="4B3192BB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25CB887" w14:textId="26900B14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 w:rsidR="0046428F">
              <w:rPr>
                <w:rFonts w:ascii="Calibri" w:hAnsi="Calibri" w:cs="Calibri"/>
                <w:b/>
                <w:bCs/>
                <w:sz w:val="22"/>
                <w:szCs w:val="22"/>
              </w:rPr>
              <w:t>24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A200EE7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5AE8710F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2462EAF" w14:textId="6AFF3A24" w:rsidR="00B61F77" w:rsidRPr="00B1122A" w:rsidRDefault="00B61F77" w:rsidP="00AF669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 w:rsidR="00BE21FD" w:rsidRPr="00B1122A">
              <w:rPr>
                <w:rFonts w:ascii="Calibri" w:hAnsi="Calibri" w:cs="Calibri"/>
                <w:b/>
                <w:bCs/>
                <w:sz w:val="22"/>
                <w:szCs w:val="22"/>
              </w:rPr>
              <w:t>Sak fra Sømna JFF</w:t>
            </w:r>
          </w:p>
          <w:p w14:paraId="5FE42EF5" w14:textId="75FA108C" w:rsidR="00BE21FD" w:rsidRDefault="00B96301" w:rsidP="00B96301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Bygd ny skytebane, spons på reklame</w:t>
            </w:r>
          </w:p>
          <w:p w14:paraId="30FDF47E" w14:textId="46D77C3C" w:rsidR="00B96301" w:rsidRPr="00B96301" w:rsidRDefault="00B96301" w:rsidP="00B96301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vedlegg</w:t>
            </w:r>
            <w:r w:rsidR="004547AF">
              <w:rPr>
                <w:sz w:val="24"/>
                <w:szCs w:val="24"/>
              </w:rPr>
              <w:t xml:space="preserve"> 2</w:t>
            </w:r>
          </w:p>
          <w:p w14:paraId="6F429666" w14:textId="7162D816" w:rsidR="004F1DF1" w:rsidRDefault="00B61F77" w:rsidP="00F85103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7979A811" w14:textId="7F5D4E2D" w:rsidR="00FD3472" w:rsidRPr="00BC68BA" w:rsidRDefault="00BC68BA" w:rsidP="00BC68BA">
            <w:pPr>
              <w:textAlignment w:val="baseline"/>
              <w:rPr>
                <w:b/>
                <w:bCs/>
                <w:i/>
                <w:iCs/>
                <w:sz w:val="24"/>
                <w:szCs w:val="24"/>
              </w:rPr>
            </w:pPr>
            <w:r w:rsidRPr="00DB57B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Vedtak: </w:t>
            </w:r>
            <w:r w:rsidR="006B15D9" w:rsidRPr="00DB57B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Vi </w:t>
            </w:r>
            <w:r w:rsidR="002C76B7" w:rsidRPr="00DB57B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>innvilger</w:t>
            </w:r>
            <w:r w:rsidR="006B15D9" w:rsidRPr="00DB57B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Sømna JFF</w:t>
            </w:r>
            <w:r w:rsidR="002C76B7" w:rsidRPr="00DB57B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midler</w:t>
            </w:r>
            <w:r w:rsidR="006B15D9" w:rsidRPr="00DB57B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innen ordningen stimuleringsmidler</w:t>
            </w:r>
            <w:r w:rsidR="002C76B7" w:rsidRPr="00DB57B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for lokallag</w:t>
            </w:r>
            <w:r w:rsidR="005C7682" w:rsidRPr="00DB57BF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etter søknad</w:t>
            </w:r>
            <w:r w:rsidR="005C7682" w:rsidRPr="00BC68BA">
              <w:rPr>
                <w:b/>
                <w:bCs/>
                <w:i/>
                <w:iCs/>
                <w:sz w:val="24"/>
                <w:szCs w:val="24"/>
              </w:rPr>
              <w:t>.</w:t>
            </w:r>
          </w:p>
        </w:tc>
      </w:tr>
      <w:tr w:rsidR="00B61F77" w:rsidRPr="00B4260A" w14:paraId="633C153A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7D6E1D4" w14:textId="4131FF66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 w:rsidR="0046428F">
              <w:rPr>
                <w:rFonts w:ascii="Calibri" w:hAnsi="Calibri" w:cs="Calibri"/>
                <w:b/>
                <w:bCs/>
                <w:sz w:val="22"/>
                <w:szCs w:val="22"/>
              </w:rPr>
              <w:t>25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9A27050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7BB6EEE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C9B46FA" w14:textId="28AC7B39" w:rsidR="00B61F77" w:rsidRPr="00CA14D4" w:rsidRDefault="00B61F77" w:rsidP="00AF669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 w:rsidR="00AD5AA9" w:rsidRPr="00CA14D4">
              <w:rPr>
                <w:rFonts w:ascii="Calibri" w:hAnsi="Calibri" w:cs="Calibri"/>
                <w:b/>
                <w:bCs/>
                <w:sz w:val="22"/>
                <w:szCs w:val="22"/>
              </w:rPr>
              <w:t>Status opplæringsvirksomheten</w:t>
            </w:r>
          </w:p>
          <w:p w14:paraId="277F701D" w14:textId="35C51440" w:rsidR="00AD5AA9" w:rsidRDefault="001459DC" w:rsidP="001459DC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RS </w:t>
            </w:r>
            <w:r w:rsidR="00CC7363">
              <w:rPr>
                <w:sz w:val="24"/>
                <w:szCs w:val="24"/>
              </w:rPr>
              <w:t>har hatt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teamsmøte</w:t>
            </w:r>
            <w:proofErr w:type="spellEnd"/>
            <w:r>
              <w:rPr>
                <w:sz w:val="24"/>
                <w:szCs w:val="24"/>
              </w:rPr>
              <w:t xml:space="preserve"> med opplæringsansvarlig </w:t>
            </w:r>
          </w:p>
          <w:p w14:paraId="750507B9" w14:textId="4BC57B18" w:rsidR="00BF3544" w:rsidRDefault="00BF3544" w:rsidP="001459DC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Legges frem på styremøtet</w:t>
            </w:r>
          </w:p>
          <w:p w14:paraId="68DA57E8" w14:textId="311C2C7B" w:rsidR="00CC7363" w:rsidRPr="001459DC" w:rsidRDefault="00CC7363" w:rsidP="001459DC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vedlegg</w:t>
            </w:r>
            <w:r w:rsidR="004547AF">
              <w:rPr>
                <w:sz w:val="24"/>
                <w:szCs w:val="24"/>
              </w:rPr>
              <w:t xml:space="preserve"> 3</w:t>
            </w:r>
            <w:r w:rsidR="006251FB">
              <w:rPr>
                <w:sz w:val="24"/>
                <w:szCs w:val="24"/>
              </w:rPr>
              <w:t xml:space="preserve"> </w:t>
            </w:r>
          </w:p>
          <w:p w14:paraId="7465B673" w14:textId="77777777" w:rsidR="00BC68BA" w:rsidRDefault="00B61F77" w:rsidP="00AF669A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2BFEA63C" w14:textId="04A8CFB8" w:rsidR="00B61F77" w:rsidRPr="00BC68BA" w:rsidRDefault="00CF545D" w:rsidP="00AF669A">
            <w:pPr>
              <w:textAlignment w:val="baseline"/>
              <w:rPr>
                <w:b/>
                <w:bCs/>
                <w:i/>
                <w:iCs/>
                <w:sz w:val="24"/>
                <w:szCs w:val="24"/>
              </w:rPr>
            </w:pPr>
            <w:r w:rsidRPr="00DB57BF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Vedtak: Styret tar </w:t>
            </w:r>
            <w:r w:rsidR="00C7479F" w:rsidRPr="00DB57BF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gjennomgangen til </w:t>
            </w:r>
            <w:r w:rsidRPr="00DB57BF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orientering</w:t>
            </w:r>
          </w:p>
        </w:tc>
      </w:tr>
      <w:tr w:rsidR="00B61F77" w:rsidRPr="00B4260A" w14:paraId="6235C369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3072C36" w14:textId="762B583A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 w:rsidR="0046428F">
              <w:rPr>
                <w:rFonts w:ascii="Calibri" w:hAnsi="Calibri" w:cs="Calibri"/>
                <w:b/>
                <w:bCs/>
                <w:sz w:val="22"/>
                <w:szCs w:val="22"/>
              </w:rPr>
              <w:t>26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537DACD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AD1B361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9DB5FF5" w14:textId="4E969CE3" w:rsidR="00B61F77" w:rsidRPr="00CA14D4" w:rsidRDefault="00B61F77" w:rsidP="00AF669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 w:rsidR="00BF3544" w:rsidRPr="00CA14D4">
              <w:rPr>
                <w:rFonts w:ascii="Calibri" w:hAnsi="Calibri" w:cs="Calibri"/>
                <w:b/>
                <w:bCs/>
                <w:sz w:val="22"/>
                <w:szCs w:val="22"/>
              </w:rPr>
              <w:t>Vedtekter</w:t>
            </w:r>
          </w:p>
          <w:p w14:paraId="37E1B6A2" w14:textId="7093FAB5" w:rsidR="00BF3544" w:rsidRDefault="00BF3544" w:rsidP="00BF354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Status </w:t>
            </w:r>
            <w:proofErr w:type="spellStart"/>
            <w:r>
              <w:rPr>
                <w:sz w:val="24"/>
                <w:szCs w:val="24"/>
              </w:rPr>
              <w:t>vedtektsarbeid</w:t>
            </w:r>
            <w:proofErr w:type="spellEnd"/>
          </w:p>
          <w:p w14:paraId="307392FA" w14:textId="77777777" w:rsidR="00A46FA6" w:rsidRPr="00A46FA6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>Gimsøy Jeger- og Fiskeforening</w:t>
            </w:r>
          </w:p>
          <w:p w14:paraId="5CDA46A7" w14:textId="77777777" w:rsidR="00A46FA6" w:rsidRPr="00A46FA6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>Korgen og Hemnes JFF</w:t>
            </w:r>
          </w:p>
          <w:p w14:paraId="3CD55999" w14:textId="77777777" w:rsidR="00A46FA6" w:rsidRPr="00A46FA6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>Laukvik Jeger og Fiskeforening</w:t>
            </w:r>
          </w:p>
          <w:p w14:paraId="5FDB0FC2" w14:textId="77777777" w:rsidR="00A46FA6" w:rsidRPr="00A46FA6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>Røst JFF</w:t>
            </w:r>
          </w:p>
          <w:p w14:paraId="71F862C2" w14:textId="77777777" w:rsidR="00A46FA6" w:rsidRPr="00A46FA6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>Flakstad Jff</w:t>
            </w:r>
          </w:p>
          <w:p w14:paraId="60F1B226" w14:textId="77777777" w:rsidR="00A46FA6" w:rsidRPr="00A46FA6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 xml:space="preserve">Sørfjorden Jeger- og </w:t>
            </w:r>
            <w:proofErr w:type="spellStart"/>
            <w:r w:rsidRPr="00A46FA6">
              <w:rPr>
                <w:sz w:val="24"/>
                <w:szCs w:val="24"/>
              </w:rPr>
              <w:t>Fiskerfor</w:t>
            </w:r>
            <w:proofErr w:type="spellEnd"/>
          </w:p>
          <w:p w14:paraId="334C3771" w14:textId="77777777" w:rsidR="00A46FA6" w:rsidRPr="00A46FA6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>Nesna Jeger- og Fiskerforening</w:t>
            </w:r>
          </w:p>
          <w:p w14:paraId="0DF7C983" w14:textId="77777777" w:rsidR="00A46FA6" w:rsidRPr="00A46FA6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 xml:space="preserve">Svolvær Jeger og </w:t>
            </w:r>
            <w:proofErr w:type="spellStart"/>
            <w:r w:rsidRPr="00A46FA6">
              <w:rPr>
                <w:sz w:val="24"/>
                <w:szCs w:val="24"/>
              </w:rPr>
              <w:t>Sportsfiskef</w:t>
            </w:r>
            <w:proofErr w:type="spellEnd"/>
            <w:r w:rsidRPr="00A46FA6">
              <w:rPr>
                <w:sz w:val="24"/>
                <w:szCs w:val="24"/>
              </w:rPr>
              <w:t>.</w:t>
            </w:r>
          </w:p>
          <w:p w14:paraId="75FA69CC" w14:textId="77777777" w:rsidR="00A46FA6" w:rsidRPr="00A46FA6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>Vassbygda Jff</w:t>
            </w:r>
          </w:p>
          <w:p w14:paraId="5B7A974D" w14:textId="22B9B4B1" w:rsidR="00FB590B" w:rsidRPr="00BF3544" w:rsidRDefault="00A46FA6" w:rsidP="00A46FA6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A46FA6">
              <w:rPr>
                <w:sz w:val="24"/>
                <w:szCs w:val="24"/>
              </w:rPr>
              <w:t>NJFF Nordland</w:t>
            </w:r>
            <w:r w:rsidRPr="00A46FA6">
              <w:rPr>
                <w:sz w:val="24"/>
                <w:szCs w:val="24"/>
              </w:rPr>
              <w:tab/>
              <w:t xml:space="preserve">Træna Jeger og </w:t>
            </w:r>
            <w:proofErr w:type="spellStart"/>
            <w:r w:rsidRPr="00A46FA6">
              <w:rPr>
                <w:sz w:val="24"/>
                <w:szCs w:val="24"/>
              </w:rPr>
              <w:t>Friluftsf</w:t>
            </w:r>
            <w:proofErr w:type="spellEnd"/>
            <w:r w:rsidRPr="00A46FA6">
              <w:rPr>
                <w:sz w:val="24"/>
                <w:szCs w:val="24"/>
              </w:rPr>
              <w:t>.</w:t>
            </w:r>
          </w:p>
          <w:p w14:paraId="2FB6497D" w14:textId="77777777" w:rsidR="00B61F77" w:rsidRDefault="00B61F77" w:rsidP="00AF669A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4E2A389" w14:textId="5B457123" w:rsidR="00CF545D" w:rsidRDefault="00EA4594" w:rsidP="00AF669A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</w:t>
            </w:r>
            <w:r w:rsidR="00CF545D">
              <w:rPr>
                <w:sz w:val="24"/>
                <w:szCs w:val="24"/>
              </w:rPr>
              <w:t xml:space="preserve">: </w:t>
            </w:r>
            <w:r w:rsidR="00D0014E">
              <w:rPr>
                <w:sz w:val="24"/>
                <w:szCs w:val="24"/>
              </w:rPr>
              <w:t xml:space="preserve">Christer </w:t>
            </w:r>
            <w:r>
              <w:rPr>
                <w:sz w:val="24"/>
                <w:szCs w:val="24"/>
              </w:rPr>
              <w:t>har tatt</w:t>
            </w:r>
            <w:r w:rsidR="00D0014E">
              <w:rPr>
                <w:sz w:val="24"/>
                <w:szCs w:val="24"/>
              </w:rPr>
              <w:t xml:space="preserve"> kontakt med </w:t>
            </w:r>
            <w:proofErr w:type="spellStart"/>
            <w:r w:rsidR="00497CB6">
              <w:rPr>
                <w:sz w:val="24"/>
                <w:szCs w:val="24"/>
              </w:rPr>
              <w:t>vassbygda</w:t>
            </w:r>
            <w:proofErr w:type="spellEnd"/>
            <w:r w:rsidR="00497CB6">
              <w:rPr>
                <w:sz w:val="24"/>
                <w:szCs w:val="24"/>
              </w:rPr>
              <w:t xml:space="preserve"> JFF</w:t>
            </w:r>
            <w:r>
              <w:rPr>
                <w:sz w:val="24"/>
                <w:szCs w:val="24"/>
              </w:rPr>
              <w:t xml:space="preserve">. Forslag på </w:t>
            </w:r>
            <w:proofErr w:type="spellStart"/>
            <w:r>
              <w:rPr>
                <w:sz w:val="24"/>
                <w:szCs w:val="24"/>
              </w:rPr>
              <w:t>vedtekssett</w:t>
            </w:r>
            <w:proofErr w:type="spellEnd"/>
            <w:r w:rsidR="00136AF1">
              <w:rPr>
                <w:sz w:val="24"/>
                <w:szCs w:val="24"/>
              </w:rPr>
              <w:t xml:space="preserve"> er send Vassbygda JFF på fredag.</w:t>
            </w:r>
          </w:p>
          <w:p w14:paraId="5C5A3437" w14:textId="2AF5FC5C" w:rsidR="00136AF1" w:rsidRDefault="00136AF1" w:rsidP="00AF669A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Træna </w:t>
            </w:r>
            <w:r w:rsidR="00356745">
              <w:rPr>
                <w:sz w:val="24"/>
                <w:szCs w:val="24"/>
              </w:rPr>
              <w:t xml:space="preserve">JFF har </w:t>
            </w:r>
            <w:proofErr w:type="spellStart"/>
            <w:r w:rsidR="00356745">
              <w:rPr>
                <w:sz w:val="24"/>
                <w:szCs w:val="24"/>
              </w:rPr>
              <w:t>leirduebane</w:t>
            </w:r>
            <w:proofErr w:type="spellEnd"/>
            <w:r w:rsidR="00C947C9">
              <w:rPr>
                <w:sz w:val="24"/>
                <w:szCs w:val="24"/>
              </w:rPr>
              <w:t>, så de har aktivitet</w:t>
            </w:r>
            <w:r w:rsidR="00115B84">
              <w:rPr>
                <w:sz w:val="24"/>
                <w:szCs w:val="24"/>
              </w:rPr>
              <w:t xml:space="preserve">, men </w:t>
            </w:r>
            <w:proofErr w:type="spellStart"/>
            <w:r w:rsidR="00115B84">
              <w:rPr>
                <w:sz w:val="24"/>
                <w:szCs w:val="24"/>
              </w:rPr>
              <w:t>adm</w:t>
            </w:r>
            <w:proofErr w:type="spellEnd"/>
            <w:r w:rsidR="00115B84">
              <w:rPr>
                <w:sz w:val="24"/>
                <w:szCs w:val="24"/>
              </w:rPr>
              <w:t xml:space="preserve"> får ikke kontakt.</w:t>
            </w:r>
          </w:p>
          <w:p w14:paraId="42027090" w14:textId="77777777" w:rsidR="00115B84" w:rsidRDefault="00115B84" w:rsidP="00AF669A">
            <w:pPr>
              <w:textAlignment w:val="baseline"/>
              <w:rPr>
                <w:sz w:val="24"/>
                <w:szCs w:val="24"/>
              </w:rPr>
            </w:pPr>
          </w:p>
          <w:p w14:paraId="6FFD4465" w14:textId="39DF2E5D" w:rsidR="00F6720D" w:rsidRPr="00766086" w:rsidRDefault="0037368B" w:rsidP="00AF669A">
            <w:pPr>
              <w:textAlignment w:val="baseline"/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</w:pPr>
            <w:r w:rsidRPr="0076608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lastRenderedPageBreak/>
              <w:t xml:space="preserve">Vedtak: </w:t>
            </w:r>
            <w:r w:rsidR="001B0D8A" w:rsidRPr="0076608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>RS i samråd med sentralt</w:t>
            </w:r>
            <w:r w:rsidR="00770FA4" w:rsidRPr="0076608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lager forslag til løsning</w:t>
            </w:r>
            <w:r w:rsidR="00D43FC6" w:rsidRPr="0076608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for lokallagene som ikke har vedtak</w:t>
            </w:r>
            <w:r w:rsidR="00C618FD" w:rsidRPr="0076608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</w:tr>
      <w:tr w:rsidR="00B61F77" w:rsidRPr="00B4260A" w14:paraId="6C231686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3968290" w14:textId="605F1501" w:rsidR="00B61F77" w:rsidRPr="0046428F" w:rsidRDefault="00B61F77" w:rsidP="00AF669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Sak </w:t>
            </w:r>
            <w:r w:rsidR="0046428F">
              <w:rPr>
                <w:rFonts w:ascii="Calibri" w:hAnsi="Calibri" w:cs="Calibri"/>
                <w:b/>
                <w:bCs/>
                <w:sz w:val="22"/>
                <w:szCs w:val="22"/>
              </w:rPr>
              <w:t>27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01BABFA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40A14B3F" w14:textId="77777777" w:rsidR="00B61F77" w:rsidRPr="00B4260A" w:rsidRDefault="00B61F77" w:rsidP="00AF669A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6D076ED" w14:textId="34A2F82C" w:rsidR="00B61F77" w:rsidRPr="00947F71" w:rsidRDefault="00B61F77" w:rsidP="00AF669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47F71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  <w:r w:rsidR="006251FB" w:rsidRPr="00947F71">
              <w:rPr>
                <w:rFonts w:ascii="Calibri" w:hAnsi="Calibri" w:cs="Calibri"/>
                <w:b/>
                <w:bCs/>
                <w:sz w:val="22"/>
                <w:szCs w:val="22"/>
              </w:rPr>
              <w:t>Profileringsklær</w:t>
            </w:r>
          </w:p>
          <w:p w14:paraId="23BD3604" w14:textId="4243CFEB" w:rsidR="00947F71" w:rsidRDefault="00947F71" w:rsidP="00947F71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legger frem på møtet</w:t>
            </w:r>
          </w:p>
          <w:p w14:paraId="3BC071DE" w14:textId="4E839E69" w:rsidR="00504476" w:rsidRDefault="00504476" w:rsidP="00504476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61E0A0F" w14:textId="77777777" w:rsidR="00013714" w:rsidRDefault="00013714" w:rsidP="00504476">
            <w:pPr>
              <w:textAlignment w:val="baseline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066F0518" w14:textId="4011696D" w:rsidR="00B61F77" w:rsidRPr="00766086" w:rsidRDefault="00504476" w:rsidP="00AF669A">
            <w:pPr>
              <w:textAlignment w:val="baseline"/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</w:pPr>
            <w:r w:rsidRPr="0076608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>Vedta</w:t>
            </w:r>
            <w:r w:rsidR="00B94F78" w:rsidRPr="0076608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k: Jens sender ut bestillingsliste og ber om at dere responderer på </w:t>
            </w:r>
            <w:proofErr w:type="spellStart"/>
            <w:r w:rsidR="00B94F78" w:rsidRPr="0076608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>str</w:t>
            </w:r>
            <w:proofErr w:type="spellEnd"/>
            <w:r w:rsidR="00B5205C" w:rsidRPr="00766086"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  <w:t xml:space="preserve"> snarest mulig.</w:t>
            </w:r>
          </w:p>
        </w:tc>
      </w:tr>
      <w:tr w:rsidR="00AF0D8A" w:rsidRPr="00B4260A" w14:paraId="28156728" w14:textId="77777777" w:rsidTr="00AF669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6C976E39" w14:textId="77777777" w:rsidR="00AF0D8A" w:rsidRDefault="00AF0D8A" w:rsidP="00AF0D8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</w:t>
            </w:r>
          </w:p>
          <w:p w14:paraId="7532C430" w14:textId="086C8123" w:rsidR="00AF0D8A" w:rsidRPr="00B4260A" w:rsidRDefault="00AF0D8A" w:rsidP="00AF0D8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28/23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2B4BF034" w14:textId="77777777" w:rsidR="00AF0D8A" w:rsidRDefault="00195C2A" w:rsidP="00AF669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Planleggingsmøte med styret og alle FI</w:t>
            </w:r>
          </w:p>
          <w:p w14:paraId="37FBA4FA" w14:textId="77777777" w:rsidR="00195C2A" w:rsidRPr="00A31F57" w:rsidRDefault="00195C2A" w:rsidP="00195C2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A31F57">
              <w:rPr>
                <w:rFonts w:ascii="Calibri" w:hAnsi="Calibri" w:cs="Calibri"/>
                <w:sz w:val="22"/>
                <w:szCs w:val="22"/>
              </w:rPr>
              <w:t xml:space="preserve">Forslag dato: </w:t>
            </w:r>
            <w:r w:rsidR="003E7BAD" w:rsidRPr="00A31F57">
              <w:rPr>
                <w:rFonts w:ascii="Calibri" w:hAnsi="Calibri" w:cs="Calibri"/>
                <w:sz w:val="22"/>
                <w:szCs w:val="22"/>
              </w:rPr>
              <w:t>07.-08.november</w:t>
            </w:r>
          </w:p>
          <w:p w14:paraId="1330A9BE" w14:textId="77777777" w:rsidR="003E7BAD" w:rsidRPr="00B5205C" w:rsidRDefault="003E7BAD" w:rsidP="00195C2A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31F57">
              <w:rPr>
                <w:rFonts w:ascii="Calibri" w:hAnsi="Calibri" w:cs="Calibri"/>
                <w:sz w:val="22"/>
                <w:szCs w:val="22"/>
              </w:rPr>
              <w:t>Sted: Bodø eller Mo i Rana?</w:t>
            </w:r>
          </w:p>
          <w:p w14:paraId="185396E7" w14:textId="77777777" w:rsidR="00B5205C" w:rsidRDefault="00B5205C" w:rsidP="00B5205C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1C8074F" w14:textId="77777777" w:rsidR="00FA51C5" w:rsidRPr="001E71D7" w:rsidRDefault="003168EA" w:rsidP="00B5205C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1E71D7">
              <w:rPr>
                <w:rFonts w:ascii="Calibri" w:hAnsi="Calibri" w:cs="Calibri"/>
                <w:sz w:val="22"/>
                <w:szCs w:val="22"/>
              </w:rPr>
              <w:t xml:space="preserve">Info: </w:t>
            </w:r>
            <w:r w:rsidR="006165E1" w:rsidRPr="001E71D7">
              <w:rPr>
                <w:rFonts w:ascii="Calibri" w:hAnsi="Calibri" w:cs="Calibri"/>
                <w:sz w:val="22"/>
                <w:szCs w:val="22"/>
              </w:rPr>
              <w:t xml:space="preserve">enklere å ta fly til Bodø enn til Mo i Rana. </w:t>
            </w:r>
            <w:r w:rsidR="000F0501" w:rsidRPr="001E71D7">
              <w:rPr>
                <w:rFonts w:ascii="Calibri" w:hAnsi="Calibri" w:cs="Calibri"/>
                <w:sz w:val="22"/>
                <w:szCs w:val="22"/>
              </w:rPr>
              <w:t xml:space="preserve">Bestemt at det blir i Bodø. </w:t>
            </w:r>
          </w:p>
          <w:p w14:paraId="368746B4" w14:textId="77777777" w:rsidR="00766086" w:rsidRDefault="00766086" w:rsidP="00B5205C">
            <w:p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14:paraId="379D4965" w14:textId="193F9015" w:rsidR="003168EA" w:rsidRPr="001E71D7" w:rsidRDefault="002236AB" w:rsidP="00B5205C">
            <w:p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766086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Vedtak: </w:t>
            </w:r>
            <w:r w:rsidR="000F0501" w:rsidRPr="00766086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RS sender ut spørreskjema</w:t>
            </w:r>
            <w:r w:rsidR="003F08C0" w:rsidRPr="00766086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med ulike datoer og ber om tilbakemelding</w:t>
            </w:r>
            <w:r w:rsidR="008C36E1" w:rsidRPr="00766086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fra hele styret samt alle regioninstruktør</w:t>
            </w:r>
            <w:r w:rsidR="00FA51C5" w:rsidRPr="00766086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er.</w:t>
            </w:r>
            <w:r w:rsidR="00294361" w:rsidRPr="00766086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 Velger alternativ der flest kan delta</w:t>
            </w:r>
            <w:r w:rsidR="001E71D7" w:rsidRPr="00766086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</w:tr>
      <w:tr w:rsidR="00B4260A" w:rsidRPr="00B4260A" w14:paraId="20368C51" w14:textId="77777777" w:rsidTr="00B4260A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2D35300" w14:textId="77777777" w:rsidR="00947F71" w:rsidRDefault="00A54C6C" w:rsidP="00B4260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</w:t>
            </w:r>
          </w:p>
          <w:p w14:paraId="51901BE8" w14:textId="4FBEA3DE" w:rsidR="00A54C6C" w:rsidRPr="00B4260A" w:rsidRDefault="00A54C6C" w:rsidP="00B4260A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29/23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09D7FFA" w14:textId="77777777" w:rsidR="00B4260A" w:rsidRDefault="00A54C6C" w:rsidP="00B4260A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Eventuelt</w:t>
            </w:r>
          </w:p>
          <w:p w14:paraId="1C0FF076" w14:textId="1783BD66" w:rsidR="00B202F5" w:rsidRDefault="00457A8B" w:rsidP="00B202F5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Beate: </w:t>
            </w:r>
            <w:proofErr w:type="spellStart"/>
            <w:r w:rsidR="00C031D5">
              <w:rPr>
                <w:rFonts w:ascii="Calibri" w:hAnsi="Calibri" w:cs="Calibri"/>
                <w:b/>
                <w:bCs/>
                <w:sz w:val="24"/>
                <w:szCs w:val="24"/>
              </w:rPr>
              <w:t>Teamsmøte</w:t>
            </w:r>
            <w:proofErr w:type="spellEnd"/>
            <w:r w:rsidR="00C031D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med lokale kvinnekontakter føler seg motarbeid av lokalforeningen.</w:t>
            </w:r>
            <w:r w:rsidR="00785D5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Stilles krav til lokallagsledere, da hun føler hun må kjempe hele tiden</w:t>
            </w:r>
            <w:r w:rsidR="00260666">
              <w:rPr>
                <w:rFonts w:ascii="Calibri" w:hAnsi="Calibri" w:cs="Calibri"/>
                <w:b/>
                <w:bCs/>
                <w:sz w:val="24"/>
                <w:szCs w:val="24"/>
              </w:rPr>
              <w:t>.</w:t>
            </w:r>
            <w:r w:rsidR="00BE4410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Beate i samråd med </w:t>
            </w:r>
            <w:r w:rsidR="001E71D7">
              <w:rPr>
                <w:rFonts w:ascii="Calibri" w:hAnsi="Calibri" w:cs="Calibri"/>
                <w:b/>
                <w:bCs/>
                <w:sz w:val="24"/>
                <w:szCs w:val="24"/>
              </w:rPr>
              <w:t>R</w:t>
            </w:r>
            <w:r w:rsidR="00BE4410">
              <w:rPr>
                <w:rFonts w:ascii="Calibri" w:hAnsi="Calibri" w:cs="Calibri"/>
                <w:b/>
                <w:bCs/>
                <w:sz w:val="24"/>
                <w:szCs w:val="24"/>
              </w:rPr>
              <w:t>S tar kontakt med det sentrale kvinneutvalget</w:t>
            </w:r>
            <w:r w:rsidR="00380ECC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og får </w:t>
            </w:r>
            <w:r w:rsidR="0015646D">
              <w:rPr>
                <w:rFonts w:ascii="Calibri" w:hAnsi="Calibri" w:cs="Calibri"/>
                <w:b/>
                <w:bCs/>
                <w:sz w:val="24"/>
                <w:szCs w:val="24"/>
              </w:rPr>
              <w:t>et møte.</w:t>
            </w:r>
          </w:p>
          <w:p w14:paraId="70E9044E" w14:textId="1BC9967D" w:rsidR="0015646D" w:rsidRDefault="001E71D7" w:rsidP="00B202F5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Ivan: Sak om Villmakscampen</w:t>
            </w:r>
          </w:p>
          <w:p w14:paraId="208B6F38" w14:textId="7F83886F" w:rsidR="00767CB9" w:rsidRPr="00B202F5" w:rsidRDefault="00767CB9" w:rsidP="001E71D7">
            <w:pPr>
              <w:pStyle w:val="Listeavsnitt"/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289A81AB" w14:textId="099C8ECD" w:rsidR="00E65CE0" w:rsidRDefault="00E65CE0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561F01A6" w14:textId="3065DC9D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4ECD2D7B" w14:textId="3056953C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04A7F891" w14:textId="3AF77704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429DB1F7" w14:textId="36C11E95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29BF0968" w14:textId="20D89501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2FD90003" w14:textId="32E232DB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2AC5C524" w14:textId="0028B7CB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351FA5B0" w14:textId="1A241A99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761D1048" w14:textId="12DC0DD6" w:rsidR="00341882" w:rsidRDefault="001E71D7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>Referent</w:t>
      </w:r>
    </w:p>
    <w:p w14:paraId="5403BC85" w14:textId="77777777" w:rsidR="00E65CE0" w:rsidRDefault="00E65CE0" w:rsidP="00E65CE0">
      <w:pPr>
        <w:rPr>
          <w:rFonts w:ascii="Arial" w:hAnsi="Arial" w:cs="Arial"/>
        </w:rPr>
      </w:pPr>
    </w:p>
    <w:p w14:paraId="2E640AF1" w14:textId="75D8ADC7" w:rsidR="00E65CE0" w:rsidRDefault="001E71D7" w:rsidP="00E65CE0">
      <w:pPr>
        <w:rPr>
          <w:rFonts w:ascii="Arial" w:hAnsi="Arial" w:cs="Arial"/>
        </w:rPr>
      </w:pPr>
      <w:r>
        <w:rPr>
          <w:rFonts w:ascii="Arial" w:hAnsi="Arial" w:cs="Arial"/>
        </w:rPr>
        <w:t>Ylva Edvardsen-Kvam</w:t>
      </w:r>
      <w:r>
        <w:rPr>
          <w:rFonts w:ascii="Arial" w:hAnsi="Arial" w:cs="Arial"/>
        </w:rPr>
        <w:br/>
        <w:t>Regionssekretær</w:t>
      </w:r>
    </w:p>
    <w:tbl>
      <w:tblPr>
        <w:tblStyle w:val="Tabellrutenett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E65CE0" w14:paraId="552E5771" w14:textId="77777777" w:rsidTr="00E65CE0">
        <w:tc>
          <w:tcPr>
            <w:tcW w:w="4531" w:type="dxa"/>
            <w:hideMark/>
          </w:tcPr>
          <w:p w14:paraId="4F04841C" w14:textId="4D2B1AF4" w:rsidR="00E65CE0" w:rsidRDefault="00E65CE0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  <w:hideMark/>
          </w:tcPr>
          <w:p w14:paraId="7B4D07BA" w14:textId="3B458A55" w:rsidR="00E65CE0" w:rsidRDefault="00E65CE0">
            <w:pPr>
              <w:rPr>
                <w:rFonts w:ascii="Arial" w:hAnsi="Arial" w:cs="Arial"/>
              </w:rPr>
            </w:pPr>
          </w:p>
        </w:tc>
      </w:tr>
    </w:tbl>
    <w:p w14:paraId="6DDD610A" w14:textId="77777777" w:rsidR="00E65CE0" w:rsidRDefault="00E65CE0" w:rsidP="00E65CE0">
      <w:pPr>
        <w:rPr>
          <w:rFonts w:ascii="Arial" w:hAnsi="Arial" w:cs="Arial"/>
          <w:sz w:val="22"/>
          <w:szCs w:val="22"/>
          <w:lang w:eastAsia="en-US"/>
        </w:rPr>
      </w:pPr>
    </w:p>
    <w:p w14:paraId="301581E3" w14:textId="77777777" w:rsidR="00975542" w:rsidRPr="00FB52CC" w:rsidRDefault="00975542">
      <w:pPr>
        <w:rPr>
          <w:rFonts w:ascii="Trebuchet MS" w:hAnsi="Trebuchet MS"/>
          <w:sz w:val="22"/>
          <w:szCs w:val="22"/>
        </w:rPr>
      </w:pPr>
    </w:p>
    <w:sectPr w:rsidR="00975542" w:rsidRPr="00FB52CC" w:rsidSect="004824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B182B" w14:textId="77777777" w:rsidR="00561D87" w:rsidRDefault="00561D87">
      <w:r>
        <w:separator/>
      </w:r>
    </w:p>
  </w:endnote>
  <w:endnote w:type="continuationSeparator" w:id="0">
    <w:p w14:paraId="58BA0A8C" w14:textId="77777777" w:rsidR="00561D87" w:rsidRDefault="00561D87">
      <w:r>
        <w:continuationSeparator/>
      </w:r>
    </w:p>
  </w:endnote>
  <w:endnote w:type="continuationNotice" w:id="1">
    <w:p w14:paraId="79D86F18" w14:textId="77777777" w:rsidR="00561D87" w:rsidRDefault="00561D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61753"/>
      <w:docPartObj>
        <w:docPartGallery w:val="Page Numbers (Bottom of Page)"/>
        <w:docPartUnique/>
      </w:docPartObj>
    </w:sdtPr>
    <w:sdtEndPr/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9EDCB1" id="Rett linje 7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7777777" w:rsidR="008E5B5A" w:rsidRDefault="008E5B5A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HYPERLINK "mailto:</w:instrText>
                          </w:r>
                          <w:r w:rsidRPr="008E5B5A">
                            <w:instrText>Nordland@njff.no</w:instrText>
                          </w:r>
                          <w:r>
                            <w:instrText xml:space="preserve">" </w:instrText>
                          </w:r>
                          <w:r>
                            <w:fldChar w:fldCharType="separate"/>
                          </w:r>
                          <w:r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proofErr w:type="spellStart"/>
                          <w:r w:rsidR="005F6D0A" w:rsidRPr="005F6D0A">
                            <w:t>prinsensgate</w:t>
                          </w:r>
                          <w:proofErr w:type="spellEnd"/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" filled="f" stroked="f">
              <v:textbox style="mso-fit-shape-to-text:t">
                <w:txbxContent>
                  <w:p w14:paraId="55F02431" w14:textId="77777777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HYPERLINK "mailto:</w:instrText>
                    </w:r>
                    <w:r w:rsidRPr="008E5B5A">
                      <w:instrText>Nordland@njff.no</w:instrText>
                    </w:r>
                    <w:r>
                      <w:instrText xml:space="preserve">" 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proofErr w:type="spellStart"/>
                    <w:r w:rsidR="005F6D0A" w:rsidRPr="005F6D0A">
                      <w:t>prinsensgate</w:t>
                    </w:r>
                    <w:proofErr w:type="spellEnd"/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2BC4700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>Leder: Steinar Høgaas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Tlf:959 92 996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Steinar.hogaas@gmail.com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Friluftsveileder: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" filled="f" stroked="f">
              <v:textbox>
                <w:txbxContent>
                  <w:p w14:paraId="68FB140B" w14:textId="2BC4700F" w:rsidR="005F6D0A" w:rsidRPr="005F6D0A" w:rsidRDefault="005F6D0A" w:rsidP="005F6D0A">
                    <w:pPr>
                      <w:jc w:val="center"/>
                    </w:pPr>
                    <w:r w:rsidRPr="005F6D0A">
                      <w:t>Leder: Steinar Høgaas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Tlf:959 92 996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4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Steinar.hogaas@gmail.com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Friluftsveileder: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CBF0E" w14:textId="77777777" w:rsidR="00561D87" w:rsidRDefault="00561D87">
      <w:r>
        <w:separator/>
      </w:r>
    </w:p>
  </w:footnote>
  <w:footnote w:type="continuationSeparator" w:id="0">
    <w:p w14:paraId="6D66C6FE" w14:textId="77777777" w:rsidR="00561D87" w:rsidRDefault="00561D87">
      <w:r>
        <w:continuationSeparator/>
      </w:r>
    </w:p>
  </w:footnote>
  <w:footnote w:type="continuationNotice" w:id="1">
    <w:p w14:paraId="0D9B6626" w14:textId="77777777" w:rsidR="00561D87" w:rsidRDefault="00561D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2F58" w14:textId="35A90EFB" w:rsidR="00CB7AEE" w:rsidRDefault="001219ED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33" type="#_x0000_t75" style="position:absolute;margin-left:0;margin-top:0;width:14in;height:471.95pt;z-index:-251658236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9E57" w14:textId="5C5B79A5" w:rsidR="007368B3" w:rsidRDefault="001219ED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34" type="#_x0000_t75" style="position:absolute;left:0;text-align:left;margin-left:0;margin-top:0;width:14in;height:471.95pt;z-index:-251658235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9771" w14:textId="30F575F2" w:rsidR="00762DA3" w:rsidRDefault="001219ED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32" type="#_x0000_t75" style="position:absolute;left:0;text-align:left;margin-left:0;margin-top:0;width:14in;height:471.95pt;z-index:-251658237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43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13714"/>
    <w:rsid w:val="000A5995"/>
    <w:rsid w:val="000F0501"/>
    <w:rsid w:val="000F5574"/>
    <w:rsid w:val="001154B6"/>
    <w:rsid w:val="00115B84"/>
    <w:rsid w:val="001209A9"/>
    <w:rsid w:val="00136AF1"/>
    <w:rsid w:val="001459DC"/>
    <w:rsid w:val="0015646D"/>
    <w:rsid w:val="00157DE9"/>
    <w:rsid w:val="00193B0F"/>
    <w:rsid w:val="00195C2A"/>
    <w:rsid w:val="001B0D8A"/>
    <w:rsid w:val="001D0B07"/>
    <w:rsid w:val="001D5089"/>
    <w:rsid w:val="001E71D7"/>
    <w:rsid w:val="001F5959"/>
    <w:rsid w:val="002236AB"/>
    <w:rsid w:val="0022656A"/>
    <w:rsid w:val="002437F3"/>
    <w:rsid w:val="00260666"/>
    <w:rsid w:val="00294361"/>
    <w:rsid w:val="00295A9B"/>
    <w:rsid w:val="002C76B7"/>
    <w:rsid w:val="0031272D"/>
    <w:rsid w:val="003168EA"/>
    <w:rsid w:val="00317142"/>
    <w:rsid w:val="003318C4"/>
    <w:rsid w:val="00341882"/>
    <w:rsid w:val="00354AE3"/>
    <w:rsid w:val="00356745"/>
    <w:rsid w:val="0037368B"/>
    <w:rsid w:val="00374171"/>
    <w:rsid w:val="00380ECC"/>
    <w:rsid w:val="00382ABB"/>
    <w:rsid w:val="003A2849"/>
    <w:rsid w:val="003E7BAD"/>
    <w:rsid w:val="003F08C0"/>
    <w:rsid w:val="00410432"/>
    <w:rsid w:val="00417DD0"/>
    <w:rsid w:val="00430DCE"/>
    <w:rsid w:val="004547AF"/>
    <w:rsid w:val="00456B9A"/>
    <w:rsid w:val="00457A8B"/>
    <w:rsid w:val="0046428F"/>
    <w:rsid w:val="004824D3"/>
    <w:rsid w:val="00497CB6"/>
    <w:rsid w:val="004F1DF1"/>
    <w:rsid w:val="004F44D3"/>
    <w:rsid w:val="004F7131"/>
    <w:rsid w:val="00504476"/>
    <w:rsid w:val="00553261"/>
    <w:rsid w:val="00561D87"/>
    <w:rsid w:val="0059065A"/>
    <w:rsid w:val="005C7682"/>
    <w:rsid w:val="005D6FAF"/>
    <w:rsid w:val="005F0191"/>
    <w:rsid w:val="005F6D0A"/>
    <w:rsid w:val="006165E1"/>
    <w:rsid w:val="006251FB"/>
    <w:rsid w:val="006443D2"/>
    <w:rsid w:val="00665D67"/>
    <w:rsid w:val="00681249"/>
    <w:rsid w:val="006A4C28"/>
    <w:rsid w:val="006B15D9"/>
    <w:rsid w:val="006E78B0"/>
    <w:rsid w:val="006E7B1C"/>
    <w:rsid w:val="007368B3"/>
    <w:rsid w:val="00737836"/>
    <w:rsid w:val="00757E3A"/>
    <w:rsid w:val="00762DA3"/>
    <w:rsid w:val="00766086"/>
    <w:rsid w:val="00767CB9"/>
    <w:rsid w:val="00770FA4"/>
    <w:rsid w:val="00785D56"/>
    <w:rsid w:val="007A3AEE"/>
    <w:rsid w:val="007F6086"/>
    <w:rsid w:val="00841006"/>
    <w:rsid w:val="00842ACA"/>
    <w:rsid w:val="008C36E1"/>
    <w:rsid w:val="008C4971"/>
    <w:rsid w:val="008E5B5A"/>
    <w:rsid w:val="009134B6"/>
    <w:rsid w:val="0094037E"/>
    <w:rsid w:val="00947F71"/>
    <w:rsid w:val="009705D9"/>
    <w:rsid w:val="00975542"/>
    <w:rsid w:val="009D6364"/>
    <w:rsid w:val="00A31F57"/>
    <w:rsid w:val="00A46FA6"/>
    <w:rsid w:val="00A54C6C"/>
    <w:rsid w:val="00A94FDB"/>
    <w:rsid w:val="00AB5EB2"/>
    <w:rsid w:val="00AD541E"/>
    <w:rsid w:val="00AD5AA9"/>
    <w:rsid w:val="00AF0D8A"/>
    <w:rsid w:val="00AF3772"/>
    <w:rsid w:val="00AF4DF2"/>
    <w:rsid w:val="00AF4ED8"/>
    <w:rsid w:val="00B02145"/>
    <w:rsid w:val="00B1122A"/>
    <w:rsid w:val="00B202F5"/>
    <w:rsid w:val="00B4260A"/>
    <w:rsid w:val="00B5205C"/>
    <w:rsid w:val="00B61F77"/>
    <w:rsid w:val="00B85A0A"/>
    <w:rsid w:val="00B94F78"/>
    <w:rsid w:val="00B96301"/>
    <w:rsid w:val="00BA1F07"/>
    <w:rsid w:val="00BC10B5"/>
    <w:rsid w:val="00BC68BA"/>
    <w:rsid w:val="00BE21FD"/>
    <w:rsid w:val="00BE4410"/>
    <w:rsid w:val="00BF3544"/>
    <w:rsid w:val="00C031D5"/>
    <w:rsid w:val="00C31710"/>
    <w:rsid w:val="00C47BC4"/>
    <w:rsid w:val="00C56D78"/>
    <w:rsid w:val="00C618FD"/>
    <w:rsid w:val="00C7479F"/>
    <w:rsid w:val="00C812D0"/>
    <w:rsid w:val="00C93B13"/>
    <w:rsid w:val="00C947C9"/>
    <w:rsid w:val="00C95558"/>
    <w:rsid w:val="00CA14D4"/>
    <w:rsid w:val="00CB7AEE"/>
    <w:rsid w:val="00CC7363"/>
    <w:rsid w:val="00CD3AED"/>
    <w:rsid w:val="00CE21C2"/>
    <w:rsid w:val="00CF545D"/>
    <w:rsid w:val="00D0014E"/>
    <w:rsid w:val="00D43FC6"/>
    <w:rsid w:val="00D962F4"/>
    <w:rsid w:val="00DB57BF"/>
    <w:rsid w:val="00DB671E"/>
    <w:rsid w:val="00E4635A"/>
    <w:rsid w:val="00E65CE0"/>
    <w:rsid w:val="00E70A36"/>
    <w:rsid w:val="00E7327B"/>
    <w:rsid w:val="00E96D9A"/>
    <w:rsid w:val="00EA4594"/>
    <w:rsid w:val="00EF4417"/>
    <w:rsid w:val="00F31A24"/>
    <w:rsid w:val="00F3465A"/>
    <w:rsid w:val="00F6720D"/>
    <w:rsid w:val="00F736DF"/>
    <w:rsid w:val="00F85103"/>
    <w:rsid w:val="00FA51C5"/>
    <w:rsid w:val="00FB52CC"/>
    <w:rsid w:val="00FB590B"/>
    <w:rsid w:val="00FD3472"/>
    <w:rsid w:val="00FD5E10"/>
    <w:rsid w:val="00FE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00"/>
  <w15:docId w15:val="{36449051-F38A-495D-A2D0-3A43F6192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einar.hogaas@gmail.com" TargetMode="External"/><Relationship Id="rId6" Type="http://schemas.openxmlformats.org/officeDocument/2006/relationships/hyperlink" Target="mailto:Jep@njff.no" TargetMode="External"/><Relationship Id="rId5" Type="http://schemas.openxmlformats.org/officeDocument/2006/relationships/hyperlink" Target="mailto:Nordland@njff.no" TargetMode="External"/><Relationship Id="rId4" Type="http://schemas.openxmlformats.org/officeDocument/2006/relationships/hyperlink" Target="mailto:Steinar.hoga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b8b3c3e78b36d0394566df23a4640ccc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008bb3ef841d3a91dd8d3f23029fe6e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2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CCD591-E67D-4D53-9DDD-8A48F672170B}"/>
</file>

<file path=docProps/app.xml><?xml version="1.0" encoding="utf-8"?>
<Properties xmlns="http://schemas.openxmlformats.org/officeDocument/2006/extended-properties" xmlns:vt="http://schemas.openxmlformats.org/officeDocument/2006/docPropsVTypes">
  <Template>NJFF brevmal</Template>
  <TotalTime>5</TotalTime>
  <Pages>3</Pages>
  <Words>454</Words>
  <Characters>2409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2858</CharactersWithSpaces>
  <SharedDoc>false</SharedDoc>
  <HLinks>
    <vt:vector size="12" baseType="variant">
      <vt:variant>
        <vt:i4>4456467</vt:i4>
      </vt:variant>
      <vt:variant>
        <vt:i4>1451</vt:i4>
      </vt:variant>
      <vt:variant>
        <vt:i4>1025</vt:i4>
      </vt:variant>
      <vt:variant>
        <vt:i4>1</vt:i4>
      </vt:variant>
      <vt:variant>
        <vt:lpwstr>C:\Documents and Settings\Administrator\Skrivebord\SENTR__2.GIF</vt:lpwstr>
      </vt:variant>
      <vt:variant>
        <vt:lpwstr/>
      </vt:variant>
      <vt:variant>
        <vt:i4>2097211</vt:i4>
      </vt:variant>
      <vt:variant>
        <vt:i4>1454</vt:i4>
      </vt:variant>
      <vt:variant>
        <vt:i4>1026</vt:i4>
      </vt:variant>
      <vt:variant>
        <vt:i4>1</vt:i4>
      </vt:variant>
      <vt:variant>
        <vt:lpwstr>nedre copy.gif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creator>NJFF Nordland</dc:creator>
  <cp:lastModifiedBy>NJFF Nordland</cp:lastModifiedBy>
  <cp:revision>2</cp:revision>
  <cp:lastPrinted>2004-11-16T07:40:00Z</cp:lastPrinted>
  <dcterms:created xsi:type="dcterms:W3CDTF">2023-10-09T13:55:00Z</dcterms:created>
  <dcterms:modified xsi:type="dcterms:W3CDTF">2023-10-09T13:55:00Z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