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61E88" w14:textId="3C083538" w:rsidR="00CB7AEE" w:rsidRPr="00980223" w:rsidRDefault="00CB7AEE">
      <w:pPr>
        <w:rPr>
          <w:sz w:val="24"/>
          <w:szCs w:val="24"/>
        </w:rPr>
      </w:pPr>
    </w:p>
    <w:p w14:paraId="25287C1B" w14:textId="75E59AA8" w:rsidR="00E65CE0" w:rsidRPr="00980223" w:rsidRDefault="00980223" w:rsidP="00E65CE0">
      <w:pPr>
        <w:spacing w:before="240" w:after="240"/>
        <w:rPr>
          <w:b/>
          <w:bCs/>
          <w:sz w:val="24"/>
          <w:szCs w:val="24"/>
        </w:rPr>
      </w:pPr>
      <w:r w:rsidRPr="00980223">
        <w:rPr>
          <w:b/>
          <w:bCs/>
          <w:sz w:val="24"/>
          <w:szCs w:val="24"/>
        </w:rPr>
        <w:t xml:space="preserve">Referat </w:t>
      </w:r>
      <w:r w:rsidR="00E65CE0" w:rsidRPr="00980223">
        <w:rPr>
          <w:b/>
          <w:bCs/>
          <w:sz w:val="24"/>
          <w:szCs w:val="24"/>
        </w:rPr>
        <w:t>styremøte nr.</w:t>
      </w:r>
      <w:r w:rsidR="006D0871" w:rsidRPr="00980223">
        <w:rPr>
          <w:b/>
          <w:bCs/>
          <w:sz w:val="24"/>
          <w:szCs w:val="24"/>
        </w:rPr>
        <w:t>2</w:t>
      </w:r>
      <w:r w:rsidR="008462D4" w:rsidRPr="00980223">
        <w:rPr>
          <w:b/>
          <w:bCs/>
          <w:sz w:val="24"/>
          <w:szCs w:val="24"/>
        </w:rPr>
        <w:t>/</w:t>
      </w:r>
      <w:r w:rsidR="00E65CE0" w:rsidRPr="00980223">
        <w:rPr>
          <w:b/>
          <w:bCs/>
          <w:sz w:val="24"/>
          <w:szCs w:val="24"/>
        </w:rPr>
        <w:t>202</w:t>
      </w:r>
      <w:r w:rsidR="00BE144B" w:rsidRPr="00980223">
        <w:rPr>
          <w:b/>
          <w:bCs/>
          <w:sz w:val="24"/>
          <w:szCs w:val="24"/>
        </w:rPr>
        <w:t>5</w:t>
      </w:r>
      <w:r w:rsidR="00E65CE0" w:rsidRPr="00980223">
        <w:rPr>
          <w:b/>
          <w:bCs/>
          <w:sz w:val="24"/>
          <w:szCs w:val="24"/>
        </w:rPr>
        <w:t xml:space="preserve"> </w:t>
      </w:r>
      <w:proofErr w:type="spellStart"/>
      <w:r w:rsidR="00E65CE0" w:rsidRPr="00980223">
        <w:rPr>
          <w:b/>
          <w:bCs/>
          <w:sz w:val="24"/>
          <w:szCs w:val="24"/>
        </w:rPr>
        <w:t>NJFF</w:t>
      </w:r>
      <w:proofErr w:type="spellEnd"/>
      <w:r w:rsidR="00E65CE0" w:rsidRPr="00980223">
        <w:rPr>
          <w:b/>
          <w:bCs/>
          <w:sz w:val="24"/>
          <w:szCs w:val="24"/>
        </w:rPr>
        <w:t>-Nordland</w:t>
      </w:r>
    </w:p>
    <w:p w14:paraId="1D2DED61" w14:textId="549565B1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sz w:val="24"/>
          <w:szCs w:val="24"/>
        </w:rPr>
        <w:t>Møtedato:</w:t>
      </w:r>
      <w:r w:rsidRPr="00980223">
        <w:rPr>
          <w:sz w:val="24"/>
          <w:szCs w:val="24"/>
        </w:rPr>
        <w:tab/>
      </w:r>
      <w:r w:rsidR="006D0871" w:rsidRPr="00980223">
        <w:rPr>
          <w:sz w:val="24"/>
          <w:szCs w:val="24"/>
        </w:rPr>
        <w:t>13</w:t>
      </w:r>
      <w:r w:rsidR="008462D4" w:rsidRPr="00980223">
        <w:rPr>
          <w:sz w:val="24"/>
          <w:szCs w:val="24"/>
        </w:rPr>
        <w:t>.</w:t>
      </w:r>
      <w:r w:rsidR="00BE144B" w:rsidRPr="00980223">
        <w:rPr>
          <w:sz w:val="24"/>
          <w:szCs w:val="24"/>
        </w:rPr>
        <w:t>0</w:t>
      </w:r>
      <w:r w:rsidR="006D0871" w:rsidRPr="00980223">
        <w:rPr>
          <w:sz w:val="24"/>
          <w:szCs w:val="24"/>
        </w:rPr>
        <w:t>2</w:t>
      </w:r>
      <w:r w:rsidRPr="00980223">
        <w:rPr>
          <w:sz w:val="24"/>
          <w:szCs w:val="24"/>
        </w:rPr>
        <w:t>.</w:t>
      </w:r>
      <w:r w:rsidR="00374171" w:rsidRPr="00980223">
        <w:rPr>
          <w:sz w:val="24"/>
          <w:szCs w:val="24"/>
        </w:rPr>
        <w:t>202</w:t>
      </w:r>
      <w:r w:rsidR="00BE144B" w:rsidRPr="00980223">
        <w:rPr>
          <w:sz w:val="24"/>
          <w:szCs w:val="24"/>
        </w:rPr>
        <w:t>5</w:t>
      </w:r>
    </w:p>
    <w:p w14:paraId="05F8665A" w14:textId="00CBB15A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sz w:val="24"/>
          <w:szCs w:val="24"/>
        </w:rPr>
        <w:t>Møtested:</w:t>
      </w:r>
      <w:r w:rsidRPr="00980223">
        <w:rPr>
          <w:sz w:val="24"/>
          <w:szCs w:val="24"/>
        </w:rPr>
        <w:tab/>
      </w:r>
      <w:r w:rsidR="00A733AE" w:rsidRPr="00980223">
        <w:rPr>
          <w:sz w:val="24"/>
          <w:szCs w:val="24"/>
        </w:rPr>
        <w:t>Teams</w:t>
      </w:r>
    </w:p>
    <w:p w14:paraId="257B4272" w14:textId="19EC98D5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sz w:val="24"/>
          <w:szCs w:val="24"/>
        </w:rPr>
        <w:t>Møtestart:</w:t>
      </w:r>
      <w:r w:rsidRPr="00980223">
        <w:rPr>
          <w:sz w:val="24"/>
          <w:szCs w:val="24"/>
        </w:rPr>
        <w:tab/>
      </w:r>
      <w:r w:rsidR="00A733AE" w:rsidRPr="00980223">
        <w:rPr>
          <w:sz w:val="24"/>
          <w:szCs w:val="24"/>
        </w:rPr>
        <w:t>18:00</w:t>
      </w:r>
    </w:p>
    <w:p w14:paraId="04B0C84A" w14:textId="37CA845E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sz w:val="24"/>
          <w:szCs w:val="24"/>
        </w:rPr>
        <w:t>Møteslutt:</w:t>
      </w:r>
      <w:r w:rsidRPr="00980223">
        <w:rPr>
          <w:sz w:val="24"/>
          <w:szCs w:val="24"/>
        </w:rPr>
        <w:tab/>
      </w:r>
      <w:r w:rsidR="00A733AE" w:rsidRPr="00980223">
        <w:rPr>
          <w:sz w:val="24"/>
          <w:szCs w:val="24"/>
        </w:rPr>
        <w:t>20</w:t>
      </w:r>
      <w:r w:rsidR="00E21CDB" w:rsidRPr="00980223">
        <w:rPr>
          <w:sz w:val="24"/>
          <w:szCs w:val="24"/>
        </w:rPr>
        <w:t>:</w:t>
      </w:r>
      <w:r w:rsidR="00A733AE" w:rsidRPr="00980223">
        <w:rPr>
          <w:sz w:val="24"/>
          <w:szCs w:val="24"/>
        </w:rPr>
        <w:t>3</w:t>
      </w:r>
      <w:r w:rsidR="00E21CDB" w:rsidRPr="00980223">
        <w:rPr>
          <w:sz w:val="24"/>
          <w:szCs w:val="24"/>
        </w:rPr>
        <w:t>0</w:t>
      </w:r>
    </w:p>
    <w:p w14:paraId="0474B21C" w14:textId="77777777" w:rsidR="002C2713" w:rsidRPr="00980223" w:rsidRDefault="002C2713" w:rsidP="00E65CE0">
      <w:pPr>
        <w:spacing w:after="120"/>
        <w:ind w:left="1418" w:hanging="1418"/>
        <w:rPr>
          <w:sz w:val="24"/>
          <w:szCs w:val="24"/>
        </w:rPr>
      </w:pPr>
    </w:p>
    <w:p w14:paraId="0D006D31" w14:textId="77777777" w:rsidR="00E65CE0" w:rsidRPr="00980223" w:rsidRDefault="00E65CE0" w:rsidP="00E65CE0">
      <w:pPr>
        <w:spacing w:after="120"/>
        <w:ind w:left="1418" w:hanging="1418"/>
        <w:rPr>
          <w:b/>
          <w:bCs/>
          <w:sz w:val="24"/>
          <w:szCs w:val="24"/>
          <w:u w:val="single"/>
        </w:rPr>
      </w:pPr>
      <w:r w:rsidRPr="00980223">
        <w:rPr>
          <w:b/>
          <w:bCs/>
          <w:sz w:val="24"/>
          <w:szCs w:val="24"/>
          <w:u w:val="single"/>
        </w:rPr>
        <w:t>Innkalte:</w:t>
      </w:r>
    </w:p>
    <w:p w14:paraId="6469AE04" w14:textId="0601074D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Leder</w:t>
      </w:r>
      <w:r w:rsidRPr="00980223">
        <w:rPr>
          <w:sz w:val="24"/>
          <w:szCs w:val="24"/>
        </w:rPr>
        <w:t xml:space="preserve"> St</w:t>
      </w:r>
      <w:r w:rsidR="00803FAC" w:rsidRPr="00980223">
        <w:rPr>
          <w:sz w:val="24"/>
          <w:szCs w:val="24"/>
        </w:rPr>
        <w:t>ig Zachariassen</w:t>
      </w:r>
      <w:r w:rsidRPr="00980223">
        <w:rPr>
          <w:sz w:val="24"/>
          <w:szCs w:val="24"/>
        </w:rPr>
        <w:t>.</w:t>
      </w:r>
    </w:p>
    <w:p w14:paraId="4545B8A7" w14:textId="77777777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Nestleder</w:t>
      </w:r>
      <w:r w:rsidRPr="00980223">
        <w:rPr>
          <w:sz w:val="24"/>
          <w:szCs w:val="24"/>
        </w:rPr>
        <w:t xml:space="preserve"> og </w:t>
      </w:r>
      <w:r w:rsidRPr="00980223">
        <w:rPr>
          <w:b/>
          <w:bCs/>
          <w:sz w:val="24"/>
          <w:szCs w:val="24"/>
        </w:rPr>
        <w:t>leder av hundeutvalget</w:t>
      </w:r>
      <w:r w:rsidRPr="00980223">
        <w:rPr>
          <w:sz w:val="24"/>
          <w:szCs w:val="24"/>
        </w:rPr>
        <w:t xml:space="preserve"> Norvald Ruderaas.</w:t>
      </w:r>
    </w:p>
    <w:p w14:paraId="1EC9B969" w14:textId="529A4ED5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Sekretær</w:t>
      </w:r>
      <w:r w:rsidRPr="00980223">
        <w:rPr>
          <w:sz w:val="24"/>
          <w:szCs w:val="24"/>
        </w:rPr>
        <w:t xml:space="preserve"> </w:t>
      </w:r>
      <w:r w:rsidR="00803FAC" w:rsidRPr="00980223">
        <w:rPr>
          <w:sz w:val="24"/>
          <w:szCs w:val="24"/>
        </w:rPr>
        <w:t>Elise Larsen</w:t>
      </w:r>
      <w:r w:rsidRPr="00980223">
        <w:rPr>
          <w:sz w:val="24"/>
          <w:szCs w:val="24"/>
        </w:rPr>
        <w:t>.</w:t>
      </w:r>
    </w:p>
    <w:p w14:paraId="3BDAA359" w14:textId="74CCB6A9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Leder jaktutvalget</w:t>
      </w:r>
      <w:r w:rsidRPr="00980223">
        <w:rPr>
          <w:sz w:val="24"/>
          <w:szCs w:val="24"/>
        </w:rPr>
        <w:t xml:space="preserve"> Christer Øveraas.</w:t>
      </w:r>
      <w:r w:rsidR="00ED4177" w:rsidRPr="00980223">
        <w:rPr>
          <w:sz w:val="24"/>
          <w:szCs w:val="24"/>
        </w:rPr>
        <w:t xml:space="preserve"> </w:t>
      </w:r>
    </w:p>
    <w:p w14:paraId="4DB95BA2" w14:textId="09B94FEC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 xml:space="preserve">Leder </w:t>
      </w:r>
      <w:r w:rsidR="003D2617" w:rsidRPr="00980223">
        <w:rPr>
          <w:b/>
          <w:bCs/>
          <w:sz w:val="24"/>
          <w:szCs w:val="24"/>
        </w:rPr>
        <w:t>hagle</w:t>
      </w:r>
      <w:r w:rsidRPr="00980223">
        <w:rPr>
          <w:b/>
          <w:bCs/>
          <w:sz w:val="24"/>
          <w:szCs w:val="24"/>
        </w:rPr>
        <w:t>utvalget</w:t>
      </w:r>
      <w:r w:rsidRPr="00980223">
        <w:rPr>
          <w:sz w:val="24"/>
          <w:szCs w:val="24"/>
        </w:rPr>
        <w:t xml:space="preserve"> </w:t>
      </w:r>
      <w:r w:rsidR="003D2617" w:rsidRPr="00980223">
        <w:rPr>
          <w:sz w:val="24"/>
          <w:szCs w:val="24"/>
        </w:rPr>
        <w:t>Jim Haugnes</w:t>
      </w:r>
      <w:r w:rsidRPr="00980223">
        <w:rPr>
          <w:sz w:val="24"/>
          <w:szCs w:val="24"/>
        </w:rPr>
        <w:t>.</w:t>
      </w:r>
    </w:p>
    <w:p w14:paraId="182531B7" w14:textId="64020AD1" w:rsidR="009C7D95" w:rsidRPr="00980223" w:rsidRDefault="009C7D95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Leder rifleutvalget</w:t>
      </w:r>
      <w:r w:rsidRPr="00980223">
        <w:rPr>
          <w:sz w:val="24"/>
          <w:szCs w:val="24"/>
        </w:rPr>
        <w:t xml:space="preserve"> Svein </w:t>
      </w:r>
      <w:r w:rsidR="0088561E" w:rsidRPr="00980223">
        <w:rPr>
          <w:sz w:val="24"/>
          <w:szCs w:val="24"/>
        </w:rPr>
        <w:t xml:space="preserve">Roar </w:t>
      </w:r>
      <w:r w:rsidRPr="00980223">
        <w:rPr>
          <w:sz w:val="24"/>
          <w:szCs w:val="24"/>
        </w:rPr>
        <w:t>Strømstad</w:t>
      </w:r>
    </w:p>
    <w:p w14:paraId="5AFD2892" w14:textId="77777777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Leder kvinneutvalget</w:t>
      </w:r>
      <w:r w:rsidRPr="00980223">
        <w:rPr>
          <w:sz w:val="24"/>
          <w:szCs w:val="24"/>
        </w:rPr>
        <w:t xml:space="preserve"> Beate Solli Nilsen.</w:t>
      </w:r>
    </w:p>
    <w:p w14:paraId="3D0A5742" w14:textId="77777777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Leder ungdomsutvalget</w:t>
      </w:r>
      <w:r w:rsidRPr="00980223">
        <w:rPr>
          <w:sz w:val="24"/>
          <w:szCs w:val="24"/>
        </w:rPr>
        <w:t xml:space="preserve"> Ivan Kleven.</w:t>
      </w:r>
    </w:p>
    <w:p w14:paraId="50C2603C" w14:textId="60EB9976" w:rsidR="00E65CE0" w:rsidRPr="00980223" w:rsidRDefault="00785F89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Nestl</w:t>
      </w:r>
      <w:r w:rsidR="00E65CE0" w:rsidRPr="00980223">
        <w:rPr>
          <w:b/>
          <w:bCs/>
          <w:sz w:val="24"/>
          <w:szCs w:val="24"/>
        </w:rPr>
        <w:t>eder fiskeutvalget</w:t>
      </w:r>
      <w:r w:rsidR="00E65CE0" w:rsidRPr="00980223">
        <w:rPr>
          <w:sz w:val="24"/>
          <w:szCs w:val="24"/>
        </w:rPr>
        <w:t xml:space="preserve"> </w:t>
      </w:r>
      <w:r w:rsidRPr="00980223">
        <w:rPr>
          <w:sz w:val="24"/>
          <w:szCs w:val="24"/>
        </w:rPr>
        <w:t xml:space="preserve">Mette </w:t>
      </w:r>
      <w:proofErr w:type="spellStart"/>
      <w:r w:rsidRPr="00980223">
        <w:rPr>
          <w:sz w:val="24"/>
          <w:szCs w:val="24"/>
        </w:rPr>
        <w:t>Bertnes</w:t>
      </w:r>
      <w:proofErr w:type="spellEnd"/>
    </w:p>
    <w:p w14:paraId="2C994113" w14:textId="486F786E" w:rsidR="009C7D95" w:rsidRPr="00980223" w:rsidRDefault="009C7D95" w:rsidP="00E65CE0">
      <w:pPr>
        <w:spacing w:after="120"/>
        <w:ind w:left="1418" w:hanging="1418"/>
        <w:rPr>
          <w:sz w:val="24"/>
          <w:szCs w:val="24"/>
          <w:lang w:val="sv-SE"/>
        </w:rPr>
      </w:pPr>
      <w:r w:rsidRPr="00980223">
        <w:rPr>
          <w:b/>
          <w:bCs/>
          <w:sz w:val="24"/>
          <w:szCs w:val="24"/>
          <w:lang w:val="sv-SE"/>
        </w:rPr>
        <w:t>1.Vara</w:t>
      </w:r>
      <w:r w:rsidRPr="00980223">
        <w:rPr>
          <w:sz w:val="24"/>
          <w:szCs w:val="24"/>
          <w:lang w:val="sv-SE"/>
        </w:rPr>
        <w:t xml:space="preserve"> Rune Einrem</w:t>
      </w:r>
      <w:r w:rsidR="00ED4177" w:rsidRPr="00980223">
        <w:rPr>
          <w:sz w:val="24"/>
          <w:szCs w:val="24"/>
          <w:lang w:val="sv-SE"/>
        </w:rPr>
        <w:t xml:space="preserve"> </w:t>
      </w:r>
    </w:p>
    <w:p w14:paraId="19234C2E" w14:textId="4588BB80" w:rsidR="009C7D95" w:rsidRPr="00980223" w:rsidRDefault="009C7D95" w:rsidP="00E65CE0">
      <w:pPr>
        <w:spacing w:after="120"/>
        <w:ind w:left="1418" w:hanging="1418"/>
        <w:rPr>
          <w:sz w:val="24"/>
          <w:szCs w:val="24"/>
          <w:lang w:val="sv-SE"/>
        </w:rPr>
      </w:pPr>
      <w:r w:rsidRPr="00980223">
        <w:rPr>
          <w:b/>
          <w:bCs/>
          <w:sz w:val="24"/>
          <w:szCs w:val="24"/>
          <w:lang w:val="sv-SE"/>
        </w:rPr>
        <w:t>2.vara</w:t>
      </w:r>
      <w:r w:rsidRPr="00980223">
        <w:rPr>
          <w:sz w:val="24"/>
          <w:szCs w:val="24"/>
          <w:lang w:val="sv-SE"/>
        </w:rPr>
        <w:t xml:space="preserve"> Torfinn Kristoffersen</w:t>
      </w:r>
    </w:p>
    <w:p w14:paraId="4BF2AECB" w14:textId="77777777" w:rsidR="00E65CE0" w:rsidRPr="00980223" w:rsidRDefault="00E65CE0" w:rsidP="00E65CE0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Administrasjonen</w:t>
      </w:r>
      <w:r w:rsidRPr="00980223">
        <w:rPr>
          <w:sz w:val="24"/>
          <w:szCs w:val="24"/>
        </w:rPr>
        <w:t>: Ylva Edvardsen-Kvam, Jens Egil Pedersen.</w:t>
      </w:r>
    </w:p>
    <w:p w14:paraId="46A6D57B" w14:textId="14D7B48A" w:rsidR="00C31710" w:rsidRPr="00980223" w:rsidRDefault="00980223" w:rsidP="00E65CE0">
      <w:pPr>
        <w:pStyle w:val="Overskrift1"/>
        <w:pBdr>
          <w:top w:val="single" w:sz="8" w:space="6" w:color="auto"/>
        </w:pBdr>
        <w:rPr>
          <w:rFonts w:eastAsiaTheme="minorHAnsi"/>
          <w:b/>
          <w:bCs/>
          <w:szCs w:val="24"/>
          <w:u w:val="single"/>
        </w:rPr>
      </w:pPr>
      <w:proofErr w:type="gramStart"/>
      <w:r w:rsidRPr="00980223">
        <w:rPr>
          <w:rFonts w:eastAsiaTheme="minorHAnsi"/>
          <w:b/>
          <w:bCs/>
          <w:szCs w:val="24"/>
          <w:u w:val="single"/>
        </w:rPr>
        <w:t>Tilstede</w:t>
      </w:r>
      <w:proofErr w:type="gramEnd"/>
    </w:p>
    <w:p w14:paraId="2A93BD7C" w14:textId="55BCB57B" w:rsidR="00C31710" w:rsidRPr="00980223" w:rsidRDefault="00C31710" w:rsidP="00C31710">
      <w:pPr>
        <w:rPr>
          <w:rFonts w:eastAsiaTheme="minorHAnsi"/>
          <w:sz w:val="24"/>
          <w:szCs w:val="24"/>
        </w:rPr>
      </w:pPr>
    </w:p>
    <w:p w14:paraId="7786A322" w14:textId="77777777" w:rsidR="00980223" w:rsidRPr="00980223" w:rsidRDefault="00980223" w:rsidP="00980223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Leder</w:t>
      </w:r>
      <w:r w:rsidRPr="00980223">
        <w:rPr>
          <w:sz w:val="24"/>
          <w:szCs w:val="24"/>
        </w:rPr>
        <w:t xml:space="preserve"> Stig Zachariassen.</w:t>
      </w:r>
    </w:p>
    <w:p w14:paraId="032D3BB4" w14:textId="77777777" w:rsidR="00980223" w:rsidRPr="00980223" w:rsidRDefault="00980223" w:rsidP="00980223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Nestleder</w:t>
      </w:r>
      <w:r w:rsidRPr="00980223">
        <w:rPr>
          <w:sz w:val="24"/>
          <w:szCs w:val="24"/>
        </w:rPr>
        <w:t xml:space="preserve"> og </w:t>
      </w:r>
      <w:r w:rsidRPr="00980223">
        <w:rPr>
          <w:b/>
          <w:bCs/>
          <w:sz w:val="24"/>
          <w:szCs w:val="24"/>
        </w:rPr>
        <w:t>leder av hundeutvalget</w:t>
      </w:r>
      <w:r w:rsidRPr="00980223">
        <w:rPr>
          <w:sz w:val="24"/>
          <w:szCs w:val="24"/>
        </w:rPr>
        <w:t xml:space="preserve"> Norvald </w:t>
      </w:r>
      <w:proofErr w:type="spellStart"/>
      <w:r w:rsidRPr="00980223">
        <w:rPr>
          <w:sz w:val="24"/>
          <w:szCs w:val="24"/>
        </w:rPr>
        <w:t>Ruderaas</w:t>
      </w:r>
      <w:proofErr w:type="spellEnd"/>
      <w:r w:rsidRPr="00980223">
        <w:rPr>
          <w:sz w:val="24"/>
          <w:szCs w:val="24"/>
        </w:rPr>
        <w:t>.</w:t>
      </w:r>
    </w:p>
    <w:p w14:paraId="79580E87" w14:textId="77777777" w:rsidR="00980223" w:rsidRPr="00980223" w:rsidRDefault="00980223" w:rsidP="00980223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Sekretær</w:t>
      </w:r>
      <w:r w:rsidRPr="00980223">
        <w:rPr>
          <w:sz w:val="24"/>
          <w:szCs w:val="24"/>
        </w:rPr>
        <w:t xml:space="preserve"> Elise Larsen.</w:t>
      </w:r>
    </w:p>
    <w:p w14:paraId="42323C58" w14:textId="77777777" w:rsidR="00980223" w:rsidRPr="00980223" w:rsidRDefault="00980223" w:rsidP="00980223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Leder jaktutvalget</w:t>
      </w:r>
      <w:r w:rsidRPr="00980223">
        <w:rPr>
          <w:sz w:val="24"/>
          <w:szCs w:val="24"/>
        </w:rPr>
        <w:t xml:space="preserve"> Christer Øveraas. </w:t>
      </w:r>
    </w:p>
    <w:p w14:paraId="1C41CA92" w14:textId="77777777" w:rsidR="00980223" w:rsidRPr="00980223" w:rsidRDefault="00980223" w:rsidP="00980223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Leder hagleutvalget</w:t>
      </w:r>
      <w:r w:rsidRPr="00980223">
        <w:rPr>
          <w:sz w:val="24"/>
          <w:szCs w:val="24"/>
        </w:rPr>
        <w:t xml:space="preserve"> Jim Haugnes.</w:t>
      </w:r>
    </w:p>
    <w:p w14:paraId="138E33CE" w14:textId="77777777" w:rsidR="00980223" w:rsidRPr="00980223" w:rsidRDefault="00980223" w:rsidP="00980223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Leder kvinneutvalget</w:t>
      </w:r>
      <w:r w:rsidRPr="00980223">
        <w:rPr>
          <w:sz w:val="24"/>
          <w:szCs w:val="24"/>
        </w:rPr>
        <w:t xml:space="preserve"> Beate Solli Nilsen.</w:t>
      </w:r>
    </w:p>
    <w:p w14:paraId="5166223A" w14:textId="77777777" w:rsidR="00980223" w:rsidRPr="00980223" w:rsidRDefault="00980223" w:rsidP="00980223">
      <w:pPr>
        <w:spacing w:after="120"/>
        <w:ind w:left="1418" w:hanging="1418"/>
        <w:rPr>
          <w:color w:val="000000" w:themeColor="text1"/>
          <w:sz w:val="24"/>
          <w:szCs w:val="24"/>
        </w:rPr>
      </w:pPr>
      <w:r w:rsidRPr="00980223">
        <w:rPr>
          <w:b/>
          <w:bCs/>
          <w:color w:val="000000" w:themeColor="text1"/>
          <w:sz w:val="24"/>
          <w:szCs w:val="24"/>
        </w:rPr>
        <w:t>Leder ungdomsutvalget</w:t>
      </w:r>
      <w:r w:rsidRPr="00980223">
        <w:rPr>
          <w:color w:val="000000" w:themeColor="text1"/>
          <w:sz w:val="24"/>
          <w:szCs w:val="24"/>
        </w:rPr>
        <w:t xml:space="preserve"> Ivan Kleven.</w:t>
      </w:r>
    </w:p>
    <w:p w14:paraId="5519B5AD" w14:textId="77777777" w:rsidR="00980223" w:rsidRPr="00980223" w:rsidRDefault="00980223" w:rsidP="00980223">
      <w:pPr>
        <w:spacing w:after="120"/>
        <w:ind w:left="1418" w:hanging="1418"/>
        <w:rPr>
          <w:sz w:val="24"/>
          <w:szCs w:val="24"/>
          <w:lang w:val="sv-SE"/>
        </w:rPr>
      </w:pPr>
      <w:r w:rsidRPr="00980223">
        <w:rPr>
          <w:b/>
          <w:bCs/>
          <w:sz w:val="24"/>
          <w:szCs w:val="24"/>
          <w:lang w:val="sv-SE"/>
        </w:rPr>
        <w:t>1.Vara</w:t>
      </w:r>
      <w:r w:rsidRPr="00980223">
        <w:rPr>
          <w:sz w:val="24"/>
          <w:szCs w:val="24"/>
          <w:lang w:val="sv-SE"/>
        </w:rPr>
        <w:t xml:space="preserve"> Rune </w:t>
      </w:r>
      <w:proofErr w:type="spellStart"/>
      <w:r w:rsidRPr="00980223">
        <w:rPr>
          <w:sz w:val="24"/>
          <w:szCs w:val="24"/>
          <w:lang w:val="sv-SE"/>
        </w:rPr>
        <w:t>Einrem</w:t>
      </w:r>
      <w:proofErr w:type="spellEnd"/>
      <w:r w:rsidRPr="00980223">
        <w:rPr>
          <w:sz w:val="24"/>
          <w:szCs w:val="24"/>
          <w:lang w:val="sv-SE"/>
        </w:rPr>
        <w:t xml:space="preserve"> </w:t>
      </w:r>
    </w:p>
    <w:p w14:paraId="565B824A" w14:textId="77777777" w:rsidR="00980223" w:rsidRPr="00980223" w:rsidRDefault="00980223" w:rsidP="00980223">
      <w:pPr>
        <w:spacing w:after="120"/>
        <w:ind w:left="1418" w:hanging="1418"/>
        <w:rPr>
          <w:sz w:val="24"/>
          <w:szCs w:val="24"/>
          <w:lang w:val="sv-SE"/>
        </w:rPr>
      </w:pPr>
      <w:r w:rsidRPr="00980223">
        <w:rPr>
          <w:b/>
          <w:bCs/>
          <w:sz w:val="24"/>
          <w:szCs w:val="24"/>
          <w:lang w:val="sv-SE"/>
        </w:rPr>
        <w:t>2.vara</w:t>
      </w:r>
      <w:r w:rsidRPr="00980223">
        <w:rPr>
          <w:sz w:val="24"/>
          <w:szCs w:val="24"/>
          <w:lang w:val="sv-SE"/>
        </w:rPr>
        <w:t xml:space="preserve"> </w:t>
      </w:r>
      <w:proofErr w:type="spellStart"/>
      <w:r w:rsidRPr="00980223">
        <w:rPr>
          <w:sz w:val="24"/>
          <w:szCs w:val="24"/>
          <w:lang w:val="sv-SE"/>
        </w:rPr>
        <w:t>Torfinn</w:t>
      </w:r>
      <w:proofErr w:type="spellEnd"/>
      <w:r w:rsidRPr="00980223">
        <w:rPr>
          <w:sz w:val="24"/>
          <w:szCs w:val="24"/>
          <w:lang w:val="sv-SE"/>
        </w:rPr>
        <w:t xml:space="preserve"> </w:t>
      </w:r>
      <w:proofErr w:type="spellStart"/>
      <w:r w:rsidRPr="00980223">
        <w:rPr>
          <w:sz w:val="24"/>
          <w:szCs w:val="24"/>
          <w:lang w:val="sv-SE"/>
        </w:rPr>
        <w:t>Kristoffersen</w:t>
      </w:r>
      <w:proofErr w:type="spellEnd"/>
    </w:p>
    <w:p w14:paraId="3761EB58" w14:textId="149A2937" w:rsidR="00C31710" w:rsidRPr="00980223" w:rsidRDefault="00980223" w:rsidP="00980223">
      <w:pPr>
        <w:spacing w:after="120"/>
        <w:ind w:left="1418" w:hanging="1418"/>
        <w:rPr>
          <w:sz w:val="24"/>
          <w:szCs w:val="24"/>
        </w:rPr>
      </w:pPr>
      <w:r w:rsidRPr="00980223">
        <w:rPr>
          <w:b/>
          <w:bCs/>
          <w:sz w:val="24"/>
          <w:szCs w:val="24"/>
        </w:rPr>
        <w:t>Administrasjonen</w:t>
      </w:r>
      <w:r w:rsidRPr="00980223">
        <w:rPr>
          <w:sz w:val="24"/>
          <w:szCs w:val="24"/>
        </w:rPr>
        <w:t>: Ylva Edvardsen-Kvam, Jens Egil Pederse</w:t>
      </w:r>
      <w:r>
        <w:rPr>
          <w:sz w:val="24"/>
          <w:szCs w:val="24"/>
        </w:rPr>
        <w:t>n</w:t>
      </w:r>
    </w:p>
    <w:p w14:paraId="60420A55" w14:textId="77777777" w:rsidR="00C31710" w:rsidRPr="00980223" w:rsidRDefault="00C31710" w:rsidP="00E65CE0">
      <w:pPr>
        <w:pStyle w:val="Overskrift1"/>
        <w:pBdr>
          <w:top w:val="single" w:sz="8" w:space="6" w:color="auto"/>
        </w:pBdr>
        <w:rPr>
          <w:rFonts w:eastAsiaTheme="minorHAnsi"/>
          <w:szCs w:val="24"/>
        </w:rPr>
      </w:pPr>
    </w:p>
    <w:p w14:paraId="0AF3BC85" w14:textId="77777777" w:rsidR="00C31710" w:rsidRPr="00980223" w:rsidRDefault="00C31710" w:rsidP="00E65CE0">
      <w:pPr>
        <w:pStyle w:val="Overskrift1"/>
        <w:pBdr>
          <w:top w:val="single" w:sz="8" w:space="6" w:color="auto"/>
        </w:pBdr>
        <w:rPr>
          <w:rFonts w:eastAsiaTheme="minorHAnsi"/>
          <w:szCs w:val="24"/>
        </w:rPr>
      </w:pPr>
    </w:p>
    <w:p w14:paraId="6E5C2DF1" w14:textId="77777777" w:rsidR="00C31710" w:rsidRPr="00980223" w:rsidRDefault="00C31710" w:rsidP="00E65CE0">
      <w:pPr>
        <w:pStyle w:val="Overskrift1"/>
        <w:pBdr>
          <w:top w:val="single" w:sz="8" w:space="6" w:color="auto"/>
        </w:pBdr>
        <w:rPr>
          <w:rFonts w:eastAsiaTheme="minorHAnsi"/>
          <w:szCs w:val="24"/>
        </w:rPr>
      </w:pPr>
    </w:p>
    <w:p w14:paraId="6B8E31DB" w14:textId="79696589" w:rsidR="00E65CE0" w:rsidRPr="00980223" w:rsidRDefault="00E65CE0" w:rsidP="00E65CE0">
      <w:pPr>
        <w:pStyle w:val="Overskrift1"/>
        <w:pBdr>
          <w:top w:val="single" w:sz="8" w:space="6" w:color="auto"/>
        </w:pBdr>
        <w:rPr>
          <w:rFonts w:eastAsiaTheme="minorHAnsi"/>
          <w:b/>
          <w:bCs/>
          <w:szCs w:val="24"/>
        </w:rPr>
      </w:pPr>
      <w:r w:rsidRPr="00980223">
        <w:rPr>
          <w:rFonts w:eastAsiaTheme="minorHAnsi"/>
          <w:b/>
          <w:bCs/>
          <w:szCs w:val="24"/>
        </w:rPr>
        <w:t>Saksliste</w:t>
      </w:r>
    </w:p>
    <w:p w14:paraId="4FFAE965" w14:textId="77777777" w:rsidR="00B4260A" w:rsidRPr="00980223" w:rsidRDefault="00B4260A" w:rsidP="00B4260A">
      <w:pPr>
        <w:textAlignment w:val="baseline"/>
        <w:rPr>
          <w:sz w:val="24"/>
          <w:szCs w:val="24"/>
        </w:rPr>
      </w:pPr>
      <w:r w:rsidRPr="00980223">
        <w:rPr>
          <w:sz w:val="24"/>
          <w:szCs w:val="24"/>
        </w:rPr>
        <w:t> 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B4260A" w:rsidRPr="00980223" w14:paraId="7FFA1160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7D8A127" w14:textId="62CF61F2" w:rsidR="00B4260A" w:rsidRPr="00980223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 xml:space="preserve">Sak </w:t>
            </w:r>
            <w:r w:rsidR="00B672B7" w:rsidRPr="00980223">
              <w:rPr>
                <w:b/>
                <w:bCs/>
                <w:sz w:val="24"/>
                <w:szCs w:val="24"/>
              </w:rPr>
              <w:t>11</w:t>
            </w:r>
            <w:r w:rsidR="00595E76" w:rsidRPr="00980223">
              <w:rPr>
                <w:b/>
                <w:bCs/>
                <w:sz w:val="24"/>
                <w:szCs w:val="24"/>
              </w:rPr>
              <w:t>/</w:t>
            </w:r>
            <w:r w:rsidRPr="00980223">
              <w:rPr>
                <w:b/>
                <w:bCs/>
                <w:sz w:val="24"/>
                <w:szCs w:val="24"/>
              </w:rPr>
              <w:t>2</w:t>
            </w:r>
            <w:r w:rsidR="00785F89" w:rsidRPr="00980223">
              <w:rPr>
                <w:b/>
                <w:bCs/>
                <w:sz w:val="24"/>
                <w:szCs w:val="24"/>
              </w:rPr>
              <w:t>5</w:t>
            </w:r>
          </w:p>
          <w:p w14:paraId="7CAB50B9" w14:textId="77777777" w:rsidR="00B4260A" w:rsidRPr="00980223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8439BCC" w14:textId="77777777" w:rsidR="00B4260A" w:rsidRPr="00980223" w:rsidRDefault="00B4260A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 xml:space="preserve">Godkjenning av </w:t>
            </w:r>
          </w:p>
          <w:p w14:paraId="42D3A317" w14:textId="667E59DC" w:rsidR="00394674" w:rsidRPr="00980223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innkalling og saksliste</w:t>
            </w:r>
            <w:r w:rsidR="008F1F13" w:rsidRPr="00980223">
              <w:rPr>
                <w:sz w:val="24"/>
                <w:szCs w:val="24"/>
              </w:rPr>
              <w:t xml:space="preserve"> </w:t>
            </w:r>
            <w:r w:rsidR="00394674" w:rsidRPr="00980223">
              <w:rPr>
                <w:sz w:val="24"/>
                <w:szCs w:val="24"/>
              </w:rPr>
              <w:t>–</w:t>
            </w:r>
            <w:r w:rsidR="008F1F13" w:rsidRPr="00980223">
              <w:rPr>
                <w:b/>
                <w:bCs/>
                <w:sz w:val="24"/>
                <w:szCs w:val="24"/>
              </w:rPr>
              <w:t xml:space="preserve"> </w:t>
            </w:r>
            <w:r w:rsidR="00980223" w:rsidRPr="00980223">
              <w:rPr>
                <w:i/>
                <w:iCs/>
                <w:sz w:val="24"/>
                <w:szCs w:val="24"/>
              </w:rPr>
              <w:t>godkjent</w:t>
            </w:r>
          </w:p>
          <w:p w14:paraId="66FE4578" w14:textId="1EB9FD44" w:rsidR="00B4260A" w:rsidRPr="00980223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Referat</w:t>
            </w:r>
            <w:r w:rsidR="00C31710" w:rsidRPr="00980223">
              <w:rPr>
                <w:sz w:val="24"/>
                <w:szCs w:val="24"/>
              </w:rPr>
              <w:t xml:space="preserve"> </w:t>
            </w:r>
            <w:r w:rsidRPr="00980223">
              <w:rPr>
                <w:sz w:val="24"/>
                <w:szCs w:val="24"/>
              </w:rPr>
              <w:t>fra Styremøte nr.</w:t>
            </w:r>
            <w:r w:rsidR="00532F84" w:rsidRPr="00980223">
              <w:rPr>
                <w:sz w:val="24"/>
                <w:szCs w:val="24"/>
              </w:rPr>
              <w:t>1</w:t>
            </w:r>
            <w:r w:rsidR="0046428F" w:rsidRPr="00980223">
              <w:rPr>
                <w:sz w:val="24"/>
                <w:szCs w:val="24"/>
              </w:rPr>
              <w:t>-2</w:t>
            </w:r>
            <w:r w:rsidR="00532F84" w:rsidRPr="00980223">
              <w:rPr>
                <w:sz w:val="24"/>
                <w:szCs w:val="24"/>
              </w:rPr>
              <w:t>5</w:t>
            </w:r>
            <w:r w:rsidR="00793A9A" w:rsidRPr="00980223">
              <w:rPr>
                <w:sz w:val="24"/>
                <w:szCs w:val="24"/>
              </w:rPr>
              <w:t xml:space="preserve"> – </w:t>
            </w:r>
            <w:r w:rsidR="00793A9A" w:rsidRPr="00980223">
              <w:rPr>
                <w:b/>
                <w:bCs/>
                <w:sz w:val="24"/>
                <w:szCs w:val="24"/>
              </w:rPr>
              <w:t>vedlegg 1</w:t>
            </w:r>
            <w:r w:rsidR="00980223" w:rsidRPr="00980223">
              <w:rPr>
                <w:b/>
                <w:bCs/>
                <w:sz w:val="24"/>
                <w:szCs w:val="24"/>
              </w:rPr>
              <w:t xml:space="preserve"> </w:t>
            </w:r>
            <w:r w:rsidR="00980223" w:rsidRPr="00980223">
              <w:rPr>
                <w:sz w:val="24"/>
                <w:szCs w:val="24"/>
              </w:rPr>
              <w:t xml:space="preserve">– </w:t>
            </w:r>
            <w:r w:rsidR="00980223" w:rsidRPr="00980223">
              <w:rPr>
                <w:i/>
                <w:iCs/>
                <w:sz w:val="24"/>
                <w:szCs w:val="24"/>
              </w:rPr>
              <w:t>godkjent</w:t>
            </w:r>
          </w:p>
          <w:p w14:paraId="60A823B4" w14:textId="757801ED" w:rsidR="00B4260A" w:rsidRPr="00980223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Saker til eventuel</w:t>
            </w:r>
            <w:r w:rsidR="00980223" w:rsidRPr="00980223">
              <w:rPr>
                <w:sz w:val="24"/>
                <w:szCs w:val="24"/>
              </w:rPr>
              <w:t>t</w:t>
            </w:r>
          </w:p>
          <w:p w14:paraId="72B7963D" w14:textId="4CD6AB5D" w:rsidR="00980223" w:rsidRPr="00980223" w:rsidRDefault="00980223" w:rsidP="00980223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Jim</w:t>
            </w:r>
          </w:p>
          <w:p w14:paraId="5330976B" w14:textId="77EDB8AE" w:rsidR="00980223" w:rsidRPr="00980223" w:rsidRDefault="00980223" w:rsidP="00980223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Stig</w:t>
            </w:r>
          </w:p>
          <w:p w14:paraId="1725C28E" w14:textId="2456ABA0" w:rsidR="00980223" w:rsidRPr="00980223" w:rsidRDefault="00980223" w:rsidP="00980223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Christer</w:t>
            </w:r>
          </w:p>
          <w:p w14:paraId="4A1C3316" w14:textId="77777777" w:rsidR="00980223" w:rsidRPr="00980223" w:rsidRDefault="00980223" w:rsidP="00980223">
            <w:pPr>
              <w:pStyle w:val="Listeavsnitt"/>
              <w:ind w:left="1440"/>
              <w:textAlignment w:val="baseline"/>
              <w:rPr>
                <w:sz w:val="24"/>
                <w:szCs w:val="24"/>
              </w:rPr>
            </w:pPr>
          </w:p>
          <w:p w14:paraId="0AB86D04" w14:textId="77777777" w:rsidR="00980223" w:rsidRPr="00980223" w:rsidRDefault="00980223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</w:p>
          <w:p w14:paraId="2509B1E3" w14:textId="25EEFE94" w:rsidR="00B4260A" w:rsidRPr="00980223" w:rsidRDefault="00B4260A" w:rsidP="00B4260A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B4260A" w:rsidRPr="00980223" w14:paraId="3EA3157C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7798DC1" w14:textId="59B5F69F" w:rsidR="00B4260A" w:rsidRPr="00980223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 xml:space="preserve">Sak </w:t>
            </w:r>
            <w:r w:rsidR="00B672B7" w:rsidRPr="00980223">
              <w:rPr>
                <w:b/>
                <w:bCs/>
                <w:sz w:val="24"/>
                <w:szCs w:val="24"/>
              </w:rPr>
              <w:t>12</w:t>
            </w:r>
            <w:r w:rsidRPr="00980223">
              <w:rPr>
                <w:b/>
                <w:bCs/>
                <w:sz w:val="24"/>
                <w:szCs w:val="24"/>
              </w:rPr>
              <w:t>/</w:t>
            </w:r>
            <w:r w:rsidR="008F6539" w:rsidRPr="00980223">
              <w:rPr>
                <w:b/>
                <w:bCs/>
                <w:sz w:val="24"/>
                <w:szCs w:val="24"/>
              </w:rPr>
              <w:t>2</w:t>
            </w:r>
            <w:r w:rsidR="00971519" w:rsidRPr="00980223">
              <w:rPr>
                <w:b/>
                <w:bCs/>
                <w:sz w:val="24"/>
                <w:szCs w:val="24"/>
              </w:rPr>
              <w:t>5</w:t>
            </w:r>
            <w:r w:rsidRPr="00980223">
              <w:rPr>
                <w:sz w:val="24"/>
                <w:szCs w:val="24"/>
              </w:rPr>
              <w:t> </w:t>
            </w:r>
          </w:p>
          <w:p w14:paraId="4D4004F2" w14:textId="77777777" w:rsidR="00B4260A" w:rsidRPr="00980223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 </w:t>
            </w:r>
          </w:p>
          <w:p w14:paraId="2C0A9DF8" w14:textId="77777777" w:rsidR="00B4260A" w:rsidRPr="00980223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9949EE1" w14:textId="77777777" w:rsidR="00C47BC4" w:rsidRPr="00980223" w:rsidRDefault="0046428F" w:rsidP="001F5959">
            <w:pPr>
              <w:pStyle w:val="v1mso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2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Status økonomi</w:t>
            </w:r>
          </w:p>
          <w:p w14:paraId="332D7ACA" w14:textId="3D0AB61F" w:rsidR="00980223" w:rsidRPr="00980223" w:rsidRDefault="00815FC2" w:rsidP="00980223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0223">
              <w:rPr>
                <w:rFonts w:ascii="Times New Roman" w:hAnsi="Times New Roman" w:cs="Times New Roman"/>
                <w:sz w:val="24"/>
                <w:szCs w:val="24"/>
              </w:rPr>
              <w:t xml:space="preserve">Regnskap </w:t>
            </w:r>
            <w:r w:rsidR="00A54AA2" w:rsidRPr="00980223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  <w:r w:rsidR="00F058C4" w:rsidRPr="009802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93A9A" w:rsidRPr="009802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se vedlegg 2</w:t>
            </w:r>
            <w:r w:rsidR="00980223" w:rsidRPr="009802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67187B3" w14:textId="3A17555D" w:rsidR="00980223" w:rsidRPr="00980223" w:rsidRDefault="00B12A9A" w:rsidP="00980223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0223">
              <w:rPr>
                <w:rFonts w:ascii="Times New Roman" w:hAnsi="Times New Roman" w:cs="Times New Roman"/>
                <w:sz w:val="24"/>
                <w:szCs w:val="24"/>
              </w:rPr>
              <w:t xml:space="preserve">RS </w:t>
            </w:r>
            <w:r w:rsidR="00AE00AA" w:rsidRPr="00980223">
              <w:rPr>
                <w:rFonts w:ascii="Times New Roman" w:hAnsi="Times New Roman" w:cs="Times New Roman"/>
                <w:sz w:val="24"/>
                <w:szCs w:val="24"/>
              </w:rPr>
              <w:t>orienterer</w:t>
            </w:r>
            <w:r w:rsidR="00980223" w:rsidRPr="00980223">
              <w:rPr>
                <w:rFonts w:ascii="Times New Roman" w:hAnsi="Times New Roman" w:cs="Times New Roman"/>
                <w:sz w:val="24"/>
                <w:szCs w:val="24"/>
              </w:rPr>
              <w:t xml:space="preserve">: regnskap sendt til revidering. 25 338,- i underskudd. Dette er mindre enn budsjettert. </w:t>
            </w:r>
          </w:p>
          <w:p w14:paraId="1401BECF" w14:textId="77777777" w:rsidR="00980223" w:rsidRPr="00980223" w:rsidRDefault="00980223" w:rsidP="00980223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0CC3E" w14:textId="3DBE00FD" w:rsidR="00980223" w:rsidRPr="00980223" w:rsidRDefault="00980223" w:rsidP="00980223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223">
              <w:rPr>
                <w:rFonts w:ascii="Times New Roman" w:hAnsi="Times New Roman" w:cs="Times New Roman"/>
                <w:sz w:val="24"/>
                <w:szCs w:val="24"/>
              </w:rPr>
              <w:t>Gjennomgang av f</w:t>
            </w:r>
            <w:r w:rsidR="003D4B16" w:rsidRPr="00980223">
              <w:rPr>
                <w:rFonts w:ascii="Times New Roman" w:hAnsi="Times New Roman" w:cs="Times New Roman"/>
                <w:sz w:val="24"/>
                <w:szCs w:val="24"/>
              </w:rPr>
              <w:t>orslag til b</w:t>
            </w:r>
            <w:r w:rsidR="00F058C4" w:rsidRPr="00980223">
              <w:rPr>
                <w:rFonts w:ascii="Times New Roman" w:hAnsi="Times New Roman" w:cs="Times New Roman"/>
                <w:sz w:val="24"/>
                <w:szCs w:val="24"/>
              </w:rPr>
              <w:t>udsjett</w:t>
            </w:r>
            <w:r w:rsidR="003D4B16" w:rsidRPr="00980223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 w:rsidR="00F058C4" w:rsidRPr="0098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D47" w:rsidRPr="009802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0D47" w:rsidRPr="009802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Se vedlegg 3</w:t>
            </w:r>
            <w:r w:rsidRPr="009802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802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</w:p>
          <w:p w14:paraId="45A061D4" w14:textId="2862C61B" w:rsidR="00980223" w:rsidRPr="00980223" w:rsidRDefault="00980223" w:rsidP="00980223">
            <w:pPr>
              <w:pStyle w:val="v1mso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0223">
              <w:rPr>
                <w:rFonts w:ascii="Times New Roman" w:hAnsi="Times New Roman" w:cs="Times New Roman"/>
                <w:sz w:val="24"/>
                <w:szCs w:val="24"/>
              </w:rPr>
              <w:t xml:space="preserve">Det etterspørres forsikring til styre, og eiendeler av verdi. </w:t>
            </w:r>
          </w:p>
          <w:p w14:paraId="42EE3C67" w14:textId="1B1E5CDB" w:rsidR="00980223" w:rsidRPr="00980223" w:rsidRDefault="00980223" w:rsidP="00980223">
            <w:pPr>
              <w:pStyle w:val="v1mso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223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Vedtak:</w:t>
            </w:r>
            <w:r w:rsidRPr="009802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80223">
              <w:rPr>
                <w:rFonts w:ascii="Times New Roman" w:hAnsi="Times New Roman" w:cs="Times New Roman"/>
                <w:sz w:val="24"/>
                <w:szCs w:val="24"/>
              </w:rPr>
              <w:t>budsjett godkjent</w:t>
            </w:r>
            <w:r w:rsidRPr="009802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980223">
              <w:rPr>
                <w:rFonts w:ascii="Times New Roman" w:hAnsi="Times New Roman" w:cs="Times New Roman"/>
                <w:sz w:val="24"/>
                <w:szCs w:val="24"/>
              </w:rPr>
              <w:t>Settes opp post til forsikringer på 20 000,- i budsjettet</w:t>
            </w:r>
          </w:p>
          <w:p w14:paraId="5B2A6F89" w14:textId="77777777" w:rsidR="00980223" w:rsidRPr="00980223" w:rsidRDefault="00980223" w:rsidP="00980223">
            <w:pPr>
              <w:pStyle w:val="v1msonormal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BEAED6C" w14:textId="557EFF88" w:rsidR="00980223" w:rsidRPr="00980223" w:rsidRDefault="00980223" w:rsidP="00980223">
            <w:pPr>
              <w:pStyle w:val="v1msonormal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F74C7" w:rsidRPr="00980223" w14:paraId="7464D5D5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DCA0CFE" w14:textId="77777777" w:rsidR="00DF74C7" w:rsidRPr="00980223" w:rsidRDefault="00DF74C7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 xml:space="preserve">Sak </w:t>
            </w:r>
          </w:p>
          <w:p w14:paraId="194649C5" w14:textId="3E4B4EF4" w:rsidR="00DF74C7" w:rsidRPr="00980223" w:rsidRDefault="004729DA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13</w:t>
            </w:r>
            <w:r w:rsidR="00DF74C7" w:rsidRPr="00980223">
              <w:rPr>
                <w:b/>
                <w:bCs/>
                <w:sz w:val="24"/>
                <w:szCs w:val="24"/>
              </w:rPr>
              <w:t>/2</w:t>
            </w:r>
            <w:r w:rsidR="00971519" w:rsidRPr="0098022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6B3766F" w14:textId="280A0750" w:rsidR="00980223" w:rsidRPr="00980223" w:rsidRDefault="00685A2F" w:rsidP="00495B10">
            <w:pPr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Årsmøtesaker fra Styret.</w:t>
            </w:r>
          </w:p>
          <w:p w14:paraId="32967181" w14:textId="77777777" w:rsidR="00980223" w:rsidRPr="00980223" w:rsidRDefault="00980223" w:rsidP="00495B10">
            <w:pPr>
              <w:rPr>
                <w:b/>
                <w:bCs/>
                <w:sz w:val="24"/>
                <w:szCs w:val="24"/>
              </w:rPr>
            </w:pPr>
          </w:p>
          <w:p w14:paraId="57C0F6C0" w14:textId="730EDA4D" w:rsidR="00505EB9" w:rsidRPr="00980223" w:rsidRDefault="00685A2F" w:rsidP="00495B10">
            <w:p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-Sak 47/24</w:t>
            </w:r>
            <w:r w:rsidR="001755DA" w:rsidRPr="00980223">
              <w:rPr>
                <w:sz w:val="24"/>
                <w:szCs w:val="24"/>
              </w:rPr>
              <w:t xml:space="preserve"> (</w:t>
            </w:r>
            <w:proofErr w:type="spellStart"/>
            <w:r w:rsidR="00E90A6C" w:rsidRPr="00980223">
              <w:rPr>
                <w:sz w:val="24"/>
                <w:szCs w:val="24"/>
              </w:rPr>
              <w:t>Regionsinstruktør</w:t>
            </w:r>
            <w:proofErr w:type="spellEnd"/>
            <w:r w:rsidR="00E90A6C" w:rsidRPr="00980223">
              <w:rPr>
                <w:sz w:val="24"/>
                <w:szCs w:val="24"/>
              </w:rPr>
              <w:t>-</w:t>
            </w:r>
            <w:r w:rsidR="002F7A39" w:rsidRPr="00980223">
              <w:rPr>
                <w:sz w:val="24"/>
                <w:szCs w:val="24"/>
              </w:rPr>
              <w:t>betaling</w:t>
            </w:r>
            <w:r w:rsidR="001755DA" w:rsidRPr="00980223">
              <w:rPr>
                <w:sz w:val="24"/>
                <w:szCs w:val="24"/>
              </w:rPr>
              <w:t>)</w:t>
            </w:r>
            <w:r w:rsidR="00F50D47" w:rsidRPr="00980223">
              <w:rPr>
                <w:sz w:val="24"/>
                <w:szCs w:val="24"/>
              </w:rPr>
              <w:t xml:space="preserve"> </w:t>
            </w:r>
          </w:p>
          <w:p w14:paraId="7DA279D0" w14:textId="5725D36F" w:rsidR="00685A2F" w:rsidRPr="00980223" w:rsidRDefault="00685A2F" w:rsidP="00495B10">
            <w:p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-</w:t>
            </w:r>
            <w:r w:rsidR="002F7A39" w:rsidRPr="00980223">
              <w:rPr>
                <w:sz w:val="24"/>
                <w:szCs w:val="24"/>
              </w:rPr>
              <w:t>Styrehonorar/Tapt arbeidsfortjeneste.</w:t>
            </w:r>
            <w:r w:rsidR="00793A9A" w:rsidRPr="00980223">
              <w:rPr>
                <w:sz w:val="24"/>
                <w:szCs w:val="24"/>
              </w:rPr>
              <w:t xml:space="preserve"> </w:t>
            </w:r>
          </w:p>
          <w:p w14:paraId="1A25E901" w14:textId="77777777" w:rsidR="00980223" w:rsidRPr="00980223" w:rsidRDefault="00980223" w:rsidP="00980223">
            <w:pPr>
              <w:rPr>
                <w:sz w:val="24"/>
                <w:szCs w:val="24"/>
              </w:rPr>
            </w:pPr>
          </w:p>
          <w:p w14:paraId="2ADEF92D" w14:textId="2201CB0A" w:rsidR="00980223" w:rsidRPr="00980223" w:rsidRDefault="00980223" w:rsidP="00980223">
            <w:p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Det diskuteres om disse to skal legges frem som en sak.</w:t>
            </w:r>
          </w:p>
          <w:p w14:paraId="4476C6F6" w14:textId="77777777" w:rsidR="00980223" w:rsidRPr="00980223" w:rsidRDefault="00980223" w:rsidP="00980223">
            <w:pPr>
              <w:rPr>
                <w:sz w:val="24"/>
                <w:szCs w:val="24"/>
              </w:rPr>
            </w:pPr>
          </w:p>
          <w:p w14:paraId="0D8E7DA3" w14:textId="6192E31A" w:rsidR="00980223" w:rsidRPr="00980223" w:rsidRDefault="00980223" w:rsidP="00980223">
            <w:pPr>
              <w:rPr>
                <w:sz w:val="24"/>
                <w:szCs w:val="24"/>
              </w:rPr>
            </w:pPr>
            <w:r w:rsidRPr="00980223">
              <w:rPr>
                <w:i/>
                <w:iCs/>
                <w:sz w:val="24"/>
                <w:szCs w:val="24"/>
                <w:u w:val="single"/>
              </w:rPr>
              <w:t>Vedtak:</w:t>
            </w:r>
            <w:r w:rsidRPr="00980223">
              <w:rPr>
                <w:sz w:val="24"/>
                <w:szCs w:val="24"/>
              </w:rPr>
              <w:t xml:space="preserve"> Rune lager et forslag på disse to forslagene, og sender ut til styret. </w:t>
            </w:r>
          </w:p>
          <w:p w14:paraId="6EA5D60B" w14:textId="77777777" w:rsidR="00980223" w:rsidRPr="00980223" w:rsidRDefault="00980223" w:rsidP="00980223">
            <w:pPr>
              <w:pStyle w:val="Listeavsnitt"/>
              <w:rPr>
                <w:sz w:val="24"/>
                <w:szCs w:val="24"/>
              </w:rPr>
            </w:pPr>
          </w:p>
          <w:p w14:paraId="649AFD07" w14:textId="7921DECE" w:rsidR="00980223" w:rsidRPr="00980223" w:rsidRDefault="00495B10" w:rsidP="00980223">
            <w:p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-Årsberetning – utkast under produksjon</w:t>
            </w:r>
          </w:p>
          <w:p w14:paraId="3BBDE092" w14:textId="6D9E61D2" w:rsidR="00980223" w:rsidRPr="00980223" w:rsidRDefault="00980223" w:rsidP="00980223">
            <w:pPr>
              <w:pStyle w:val="Listeavsnitt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Det sendes inn hva ledere har deltatt på. </w:t>
            </w:r>
          </w:p>
          <w:p w14:paraId="3888D51F" w14:textId="218B46E2" w:rsidR="000D6040" w:rsidRPr="00980223" w:rsidRDefault="000D6040" w:rsidP="000D6040">
            <w:pPr>
              <w:pStyle w:val="v1mso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976" w:rsidRPr="00980223" w14:paraId="19D5346F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72008D78" w14:textId="77777777" w:rsidR="003B6976" w:rsidRPr="00980223" w:rsidRDefault="003B6976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Sak 14/25</w:t>
            </w:r>
          </w:p>
          <w:p w14:paraId="03DB8E8F" w14:textId="66F13133" w:rsidR="003B6976" w:rsidRPr="00980223" w:rsidRDefault="003B6976" w:rsidP="00B4260A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488A7D1" w14:textId="56C63AB4" w:rsidR="003B6976" w:rsidRPr="00980223" w:rsidRDefault="00723D53" w:rsidP="00495B10">
            <w:pPr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Innkomne saker fra lokallagene</w:t>
            </w:r>
            <w:r w:rsidR="00980223" w:rsidRPr="00980223">
              <w:rPr>
                <w:b/>
                <w:bCs/>
                <w:sz w:val="24"/>
                <w:szCs w:val="24"/>
              </w:rPr>
              <w:t xml:space="preserve"> -</w:t>
            </w:r>
          </w:p>
          <w:p w14:paraId="18F8BF72" w14:textId="47CAB88F" w:rsidR="004B58FF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Ingen innkommende saker, så dette er ikke relevant. </w:t>
            </w:r>
          </w:p>
        </w:tc>
      </w:tr>
      <w:tr w:rsidR="00B61F77" w:rsidRPr="00980223" w14:paraId="509AEC01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F78AB7E" w14:textId="2BD48C41" w:rsidR="00B61F77" w:rsidRPr="00980223" w:rsidRDefault="00B61F77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 xml:space="preserve">Sak </w:t>
            </w:r>
            <w:r w:rsidR="004729DA" w:rsidRPr="00980223">
              <w:rPr>
                <w:b/>
                <w:bCs/>
                <w:sz w:val="24"/>
                <w:szCs w:val="24"/>
              </w:rPr>
              <w:t>1</w:t>
            </w:r>
            <w:r w:rsidR="003B6976" w:rsidRPr="00980223">
              <w:rPr>
                <w:b/>
                <w:bCs/>
                <w:sz w:val="24"/>
                <w:szCs w:val="24"/>
              </w:rPr>
              <w:t>5</w:t>
            </w:r>
            <w:r w:rsidRPr="00980223">
              <w:rPr>
                <w:b/>
                <w:bCs/>
                <w:sz w:val="24"/>
                <w:szCs w:val="24"/>
              </w:rPr>
              <w:t>/2</w:t>
            </w:r>
            <w:r w:rsidR="00745C76" w:rsidRPr="00980223">
              <w:rPr>
                <w:b/>
                <w:bCs/>
                <w:sz w:val="24"/>
                <w:szCs w:val="24"/>
              </w:rPr>
              <w:t>5</w:t>
            </w:r>
            <w:r w:rsidRPr="00980223">
              <w:rPr>
                <w:sz w:val="24"/>
                <w:szCs w:val="24"/>
              </w:rPr>
              <w:t> </w:t>
            </w:r>
          </w:p>
          <w:p w14:paraId="3357F969" w14:textId="77777777" w:rsidR="00B61F77" w:rsidRPr="00980223" w:rsidRDefault="00B61F77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3F512B6" w14:textId="77777777" w:rsidR="00E57616" w:rsidRPr="00980223" w:rsidRDefault="00E57616" w:rsidP="00376371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Hyttekatalogen:</w:t>
            </w:r>
          </w:p>
          <w:p w14:paraId="15F481DD" w14:textId="42CFB88C" w:rsidR="00E57616" w:rsidRPr="00980223" w:rsidRDefault="00E57616" w:rsidP="00E5761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Siste utgave fra 2017. Hva skal vi gjøre?</w:t>
            </w:r>
          </w:p>
          <w:p w14:paraId="2AD49DBC" w14:textId="77777777" w:rsidR="0078590E" w:rsidRPr="00980223" w:rsidRDefault="0078590E" w:rsidP="0078590E">
            <w:pPr>
              <w:pStyle w:val="Listeavsnitt"/>
              <w:textAlignment w:val="baseline"/>
              <w:rPr>
                <w:sz w:val="24"/>
                <w:szCs w:val="24"/>
              </w:rPr>
            </w:pPr>
          </w:p>
          <w:p w14:paraId="76F67C6C" w14:textId="7BE985EE" w:rsidR="00BE0D95" w:rsidRPr="00980223" w:rsidRDefault="00E57616" w:rsidP="00E5761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Forslag: Elektronisk utgave</w:t>
            </w:r>
            <w:r w:rsidR="0078590E" w:rsidRPr="00980223">
              <w:rPr>
                <w:sz w:val="24"/>
                <w:szCs w:val="24"/>
              </w:rPr>
              <w:t xml:space="preserve"> på njff.no/nordland</w:t>
            </w:r>
            <w:r w:rsidRPr="00980223">
              <w:rPr>
                <w:sz w:val="24"/>
                <w:szCs w:val="24"/>
              </w:rPr>
              <w:t xml:space="preserve">, med </w:t>
            </w:r>
            <w:proofErr w:type="gramStart"/>
            <w:r w:rsidRPr="00980223">
              <w:rPr>
                <w:sz w:val="24"/>
                <w:szCs w:val="24"/>
              </w:rPr>
              <w:t>link</w:t>
            </w:r>
            <w:proofErr w:type="gramEnd"/>
            <w:r w:rsidRPr="00980223">
              <w:rPr>
                <w:sz w:val="24"/>
                <w:szCs w:val="24"/>
              </w:rPr>
              <w:t xml:space="preserve"> til </w:t>
            </w:r>
            <w:r w:rsidR="0078590E" w:rsidRPr="00980223">
              <w:rPr>
                <w:sz w:val="24"/>
                <w:szCs w:val="24"/>
              </w:rPr>
              <w:t xml:space="preserve">hytter som ligger tilgjengelig på </w:t>
            </w:r>
            <w:proofErr w:type="spellStart"/>
            <w:r w:rsidR="0078590E" w:rsidRPr="00980223">
              <w:rPr>
                <w:sz w:val="24"/>
                <w:szCs w:val="24"/>
              </w:rPr>
              <w:t>inatur</w:t>
            </w:r>
            <w:proofErr w:type="spellEnd"/>
            <w:r w:rsidR="0078590E" w:rsidRPr="00980223">
              <w:rPr>
                <w:sz w:val="24"/>
                <w:szCs w:val="24"/>
              </w:rPr>
              <w:t>/andre nettsteder.</w:t>
            </w:r>
          </w:p>
          <w:p w14:paraId="637001B1" w14:textId="77777777" w:rsidR="00980223" w:rsidRPr="00980223" w:rsidRDefault="00980223" w:rsidP="00980223">
            <w:pPr>
              <w:pStyle w:val="Listeavsnitt"/>
              <w:rPr>
                <w:sz w:val="24"/>
                <w:szCs w:val="24"/>
              </w:rPr>
            </w:pPr>
          </w:p>
          <w:p w14:paraId="6E919E3A" w14:textId="13DB5205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lastRenderedPageBreak/>
              <w:t>Styret er positiv til forslaget. Jens ser på dette</w:t>
            </w:r>
            <w:r w:rsidRPr="00980223">
              <w:rPr>
                <w:b/>
                <w:bCs/>
                <w:sz w:val="24"/>
                <w:szCs w:val="24"/>
              </w:rPr>
              <w:t xml:space="preserve">. </w:t>
            </w:r>
          </w:p>
          <w:p w14:paraId="0D7BB195" w14:textId="77777777" w:rsidR="00980223" w:rsidRPr="00980223" w:rsidRDefault="00980223" w:rsidP="00980223">
            <w:pPr>
              <w:pStyle w:val="Listeavsnitt"/>
              <w:rPr>
                <w:b/>
                <w:bCs/>
                <w:sz w:val="24"/>
                <w:szCs w:val="24"/>
              </w:rPr>
            </w:pPr>
          </w:p>
          <w:p w14:paraId="4138FAA3" w14:textId="2542A20B" w:rsidR="00103191" w:rsidRPr="00980223" w:rsidRDefault="00980223" w:rsidP="00103191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i/>
                <w:iCs/>
                <w:sz w:val="24"/>
                <w:szCs w:val="24"/>
                <w:u w:val="single"/>
              </w:rPr>
              <w:t xml:space="preserve">Vedtak: </w:t>
            </w:r>
            <w:r w:rsidRPr="00980223">
              <w:rPr>
                <w:sz w:val="24"/>
                <w:szCs w:val="24"/>
              </w:rPr>
              <w:t xml:space="preserve">Jens ser på løsninger for å få dette til. </w:t>
            </w:r>
          </w:p>
          <w:p w14:paraId="793A6049" w14:textId="77777777" w:rsidR="00980223" w:rsidRPr="00980223" w:rsidRDefault="00980223" w:rsidP="00103191">
            <w:pPr>
              <w:textAlignment w:val="baseline"/>
              <w:rPr>
                <w:i/>
                <w:iCs/>
                <w:sz w:val="24"/>
                <w:szCs w:val="24"/>
                <w:u w:val="single"/>
              </w:rPr>
            </w:pPr>
          </w:p>
          <w:p w14:paraId="39641C35" w14:textId="0156152F" w:rsidR="00630FD9" w:rsidRPr="00980223" w:rsidRDefault="00630FD9" w:rsidP="00630FD9">
            <w:pPr>
              <w:rPr>
                <w:sz w:val="24"/>
                <w:szCs w:val="24"/>
              </w:rPr>
            </w:pPr>
          </w:p>
        </w:tc>
      </w:tr>
      <w:tr w:rsidR="00B61F77" w:rsidRPr="00980223" w14:paraId="4B3192BB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AE8710F" w14:textId="14F56696" w:rsidR="00B61F77" w:rsidRPr="00980223" w:rsidRDefault="00B61F77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lastRenderedPageBreak/>
              <w:t xml:space="preserve">Sak </w:t>
            </w:r>
            <w:r w:rsidR="004729DA" w:rsidRPr="00980223">
              <w:rPr>
                <w:b/>
                <w:bCs/>
                <w:sz w:val="24"/>
                <w:szCs w:val="24"/>
              </w:rPr>
              <w:t>1</w:t>
            </w:r>
            <w:r w:rsidR="003B6976" w:rsidRPr="00980223">
              <w:rPr>
                <w:b/>
                <w:bCs/>
                <w:sz w:val="24"/>
                <w:szCs w:val="24"/>
              </w:rPr>
              <w:t>6</w:t>
            </w:r>
            <w:r w:rsidRPr="00980223">
              <w:rPr>
                <w:b/>
                <w:bCs/>
                <w:sz w:val="24"/>
                <w:szCs w:val="24"/>
              </w:rPr>
              <w:t>/2</w:t>
            </w:r>
            <w:r w:rsidR="00745C76" w:rsidRPr="00980223">
              <w:rPr>
                <w:b/>
                <w:bCs/>
                <w:sz w:val="24"/>
                <w:szCs w:val="24"/>
              </w:rPr>
              <w:t>5</w:t>
            </w:r>
            <w:r w:rsidRPr="00980223">
              <w:rPr>
                <w:sz w:val="24"/>
                <w:szCs w:val="24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63F480D" w14:textId="334C313E" w:rsidR="00372694" w:rsidRPr="00980223" w:rsidRDefault="00602126" w:rsidP="00BE50CC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Valgkomite FNF</w:t>
            </w:r>
          </w:p>
          <w:p w14:paraId="0FE3D995" w14:textId="4E74D91A" w:rsidR="00602126" w:rsidRPr="00980223" w:rsidRDefault="003D6457" w:rsidP="00980223">
            <w:pPr>
              <w:ind w:left="708"/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-Vi trenger innspill på hvem fra NJFF som kan sitte i valgkomiteen </w:t>
            </w:r>
            <w:r w:rsidR="00E6317E" w:rsidRPr="00980223">
              <w:rPr>
                <w:sz w:val="24"/>
                <w:szCs w:val="24"/>
              </w:rPr>
              <w:t xml:space="preserve">til </w:t>
            </w:r>
            <w:proofErr w:type="spellStart"/>
            <w:r w:rsidR="00E6317E" w:rsidRPr="00980223">
              <w:rPr>
                <w:sz w:val="24"/>
                <w:szCs w:val="24"/>
              </w:rPr>
              <w:t>FNF</w:t>
            </w:r>
            <w:proofErr w:type="spellEnd"/>
            <w:r w:rsidR="00E6317E" w:rsidRPr="00980223">
              <w:rPr>
                <w:sz w:val="24"/>
                <w:szCs w:val="24"/>
              </w:rPr>
              <w:t>-Nordland.</w:t>
            </w:r>
          </w:p>
          <w:p w14:paraId="19DED113" w14:textId="77777777" w:rsidR="00980223" w:rsidRPr="00980223" w:rsidRDefault="00980223" w:rsidP="00980223">
            <w:pPr>
              <w:textAlignment w:val="baseline"/>
              <w:rPr>
                <w:sz w:val="24"/>
                <w:szCs w:val="24"/>
              </w:rPr>
            </w:pPr>
          </w:p>
          <w:p w14:paraId="3C078CBD" w14:textId="40D25477" w:rsidR="00980223" w:rsidRPr="00980223" w:rsidRDefault="00980223" w:rsidP="00980223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i/>
                <w:iCs/>
                <w:sz w:val="24"/>
                <w:szCs w:val="24"/>
                <w:u w:val="single"/>
              </w:rPr>
              <w:t xml:space="preserve">Vedtak: </w:t>
            </w:r>
            <w:r w:rsidRPr="00980223">
              <w:rPr>
                <w:sz w:val="24"/>
                <w:szCs w:val="24"/>
              </w:rPr>
              <w:t xml:space="preserve">Jim Roger Haugnes foreslå inn i valgkomiteen til </w:t>
            </w:r>
            <w:proofErr w:type="spellStart"/>
            <w:r w:rsidRPr="00980223">
              <w:rPr>
                <w:sz w:val="24"/>
                <w:szCs w:val="24"/>
              </w:rPr>
              <w:t>FNF</w:t>
            </w:r>
            <w:proofErr w:type="spellEnd"/>
            <w:r w:rsidRPr="00980223">
              <w:rPr>
                <w:sz w:val="24"/>
                <w:szCs w:val="24"/>
              </w:rPr>
              <w:t>-Nordland</w:t>
            </w:r>
          </w:p>
          <w:p w14:paraId="7C1850B3" w14:textId="77777777" w:rsidR="00463279" w:rsidRPr="00980223" w:rsidRDefault="00463279" w:rsidP="00BE50CC">
            <w:pPr>
              <w:textAlignment w:val="baseline"/>
              <w:rPr>
                <w:sz w:val="24"/>
                <w:szCs w:val="24"/>
              </w:rPr>
            </w:pPr>
          </w:p>
          <w:p w14:paraId="7979A811" w14:textId="4D15D19C" w:rsidR="00103191" w:rsidRPr="00980223" w:rsidRDefault="00103191" w:rsidP="00BE50CC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2C2713" w:rsidRPr="00980223" w14:paraId="26F09995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E47ADF3" w14:textId="69469A69" w:rsidR="002C2713" w:rsidRPr="00980223" w:rsidRDefault="002C2713" w:rsidP="002C2713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 xml:space="preserve">Sak </w:t>
            </w:r>
            <w:r w:rsidR="004729DA" w:rsidRPr="00980223">
              <w:rPr>
                <w:b/>
                <w:bCs/>
                <w:sz w:val="24"/>
                <w:szCs w:val="24"/>
              </w:rPr>
              <w:t>1</w:t>
            </w:r>
            <w:r w:rsidR="003B6976" w:rsidRPr="00980223">
              <w:rPr>
                <w:b/>
                <w:bCs/>
                <w:sz w:val="24"/>
                <w:szCs w:val="24"/>
              </w:rPr>
              <w:t>7</w:t>
            </w:r>
            <w:r w:rsidRPr="00980223">
              <w:rPr>
                <w:b/>
                <w:bCs/>
                <w:sz w:val="24"/>
                <w:szCs w:val="24"/>
              </w:rPr>
              <w:t>/2</w:t>
            </w:r>
            <w:r w:rsidR="00745C76" w:rsidRPr="00980223">
              <w:rPr>
                <w:b/>
                <w:bCs/>
                <w:sz w:val="24"/>
                <w:szCs w:val="24"/>
              </w:rPr>
              <w:t>5</w:t>
            </w:r>
            <w:r w:rsidRPr="00980223">
              <w:rPr>
                <w:sz w:val="24"/>
                <w:szCs w:val="24"/>
              </w:rPr>
              <w:t> </w:t>
            </w:r>
          </w:p>
          <w:p w14:paraId="4F217D4B" w14:textId="32DC7C24" w:rsidR="002C2713" w:rsidRPr="00980223" w:rsidRDefault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6AFF124" w14:textId="77777777" w:rsidR="008950A3" w:rsidRPr="00980223" w:rsidRDefault="00602126" w:rsidP="00376371">
            <w:pPr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Årsmøterepresentanter</w:t>
            </w:r>
          </w:p>
          <w:p w14:paraId="731A6AC8" w14:textId="77777777" w:rsidR="00463279" w:rsidRPr="00980223" w:rsidRDefault="00463279" w:rsidP="00376371">
            <w:pPr>
              <w:rPr>
                <w:b/>
                <w:bCs/>
                <w:sz w:val="24"/>
                <w:szCs w:val="24"/>
              </w:rPr>
            </w:pPr>
          </w:p>
          <w:p w14:paraId="59464E84" w14:textId="793F03DA" w:rsidR="00980223" w:rsidRPr="00980223" w:rsidRDefault="00E6317E" w:rsidP="00980223">
            <w:pPr>
              <w:ind w:left="708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-Det er ønskelig at regionlagsstyret</w:t>
            </w:r>
            <w:r w:rsidR="00506814" w:rsidRPr="00980223">
              <w:rPr>
                <w:sz w:val="24"/>
                <w:szCs w:val="24"/>
              </w:rPr>
              <w:t xml:space="preserve"> </w:t>
            </w:r>
            <w:r w:rsidRPr="00980223">
              <w:rPr>
                <w:sz w:val="24"/>
                <w:szCs w:val="24"/>
              </w:rPr>
              <w:t>+</w:t>
            </w:r>
            <w:r w:rsidR="00506814" w:rsidRPr="00980223">
              <w:rPr>
                <w:sz w:val="24"/>
                <w:szCs w:val="24"/>
              </w:rPr>
              <w:t xml:space="preserve"> </w:t>
            </w:r>
            <w:proofErr w:type="spellStart"/>
            <w:r w:rsidRPr="00980223">
              <w:rPr>
                <w:sz w:val="24"/>
                <w:szCs w:val="24"/>
              </w:rPr>
              <w:t>adm</w:t>
            </w:r>
            <w:proofErr w:type="spellEnd"/>
            <w:r w:rsidR="00506814" w:rsidRPr="00980223">
              <w:rPr>
                <w:sz w:val="24"/>
                <w:szCs w:val="24"/>
              </w:rPr>
              <w:t xml:space="preserve"> d</w:t>
            </w:r>
            <w:r w:rsidRPr="00980223">
              <w:rPr>
                <w:sz w:val="24"/>
                <w:szCs w:val="24"/>
              </w:rPr>
              <w:t xml:space="preserve">eltar på lokallagsårsmøter. </w:t>
            </w:r>
            <w:r w:rsidRPr="00980223">
              <w:rPr>
                <w:sz w:val="24"/>
                <w:szCs w:val="24"/>
              </w:rPr>
              <w:br/>
              <w:t>Hva skal prioriteres?</w:t>
            </w:r>
          </w:p>
          <w:p w14:paraId="36F392BC" w14:textId="77777777" w:rsidR="00980223" w:rsidRPr="00980223" w:rsidRDefault="00980223" w:rsidP="00980223">
            <w:pPr>
              <w:ind w:left="708"/>
              <w:rPr>
                <w:sz w:val="24"/>
                <w:szCs w:val="24"/>
              </w:rPr>
            </w:pPr>
          </w:p>
          <w:p w14:paraId="72BD3030" w14:textId="20BC6C82" w:rsidR="00980223" w:rsidRPr="00980223" w:rsidRDefault="00980223" w:rsidP="00980223">
            <w:p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Hvem deltar hvor?</w:t>
            </w:r>
          </w:p>
          <w:p w14:paraId="4E6806A1" w14:textId="5E43C820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Jim Roger – Bodø </w:t>
            </w:r>
            <w:proofErr w:type="spellStart"/>
            <w:r w:rsidRPr="00980223">
              <w:rPr>
                <w:sz w:val="24"/>
                <w:szCs w:val="24"/>
              </w:rPr>
              <w:t>JFF</w:t>
            </w:r>
            <w:proofErr w:type="spellEnd"/>
          </w:p>
          <w:p w14:paraId="067625E6" w14:textId="02777A4D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Ivan Kleven – Gildeskål </w:t>
            </w:r>
            <w:proofErr w:type="spellStart"/>
            <w:r w:rsidRPr="00980223">
              <w:rPr>
                <w:sz w:val="24"/>
                <w:szCs w:val="24"/>
              </w:rPr>
              <w:t>JFF</w:t>
            </w:r>
            <w:proofErr w:type="spellEnd"/>
            <w:r w:rsidRPr="00980223">
              <w:rPr>
                <w:sz w:val="24"/>
                <w:szCs w:val="24"/>
              </w:rPr>
              <w:t xml:space="preserve"> og Sulitjelma </w:t>
            </w:r>
            <w:proofErr w:type="spellStart"/>
            <w:r w:rsidRPr="00980223">
              <w:rPr>
                <w:sz w:val="24"/>
                <w:szCs w:val="24"/>
              </w:rPr>
              <w:t>JFF</w:t>
            </w:r>
            <w:proofErr w:type="spellEnd"/>
          </w:p>
          <w:p w14:paraId="7EED2594" w14:textId="67591D0E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Elise </w:t>
            </w:r>
            <w:proofErr w:type="spellStart"/>
            <w:r w:rsidRPr="00980223">
              <w:rPr>
                <w:sz w:val="24"/>
                <w:szCs w:val="24"/>
              </w:rPr>
              <w:t>F&amp;S</w:t>
            </w:r>
            <w:proofErr w:type="spellEnd"/>
            <w:r w:rsidRPr="00980223">
              <w:rPr>
                <w:sz w:val="24"/>
                <w:szCs w:val="24"/>
              </w:rPr>
              <w:t xml:space="preserve"> </w:t>
            </w:r>
            <w:proofErr w:type="spellStart"/>
            <w:r w:rsidRPr="00980223">
              <w:rPr>
                <w:sz w:val="24"/>
                <w:szCs w:val="24"/>
              </w:rPr>
              <w:t>JFF</w:t>
            </w:r>
            <w:proofErr w:type="spellEnd"/>
          </w:p>
          <w:p w14:paraId="54A7F68D" w14:textId="43FDDF72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Stig – Ballangen og Kjøpsvik?</w:t>
            </w:r>
          </w:p>
          <w:p w14:paraId="6116965D" w14:textId="7105B5FC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Jim Roger – </w:t>
            </w:r>
          </w:p>
          <w:p w14:paraId="32A3A4FD" w14:textId="0B2F58E6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Beate – </w:t>
            </w:r>
          </w:p>
          <w:p w14:paraId="2BABDBCF" w14:textId="616EF20E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Rune – </w:t>
            </w:r>
          </w:p>
          <w:p w14:paraId="51C02DD1" w14:textId="644EC268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Torfinn –</w:t>
            </w:r>
          </w:p>
          <w:p w14:paraId="77401156" w14:textId="439E505D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Ylva – </w:t>
            </w:r>
          </w:p>
          <w:p w14:paraId="489AE11F" w14:textId="50AEE1B7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Jens – </w:t>
            </w:r>
          </w:p>
          <w:p w14:paraId="42247EF0" w14:textId="1264F5B6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Christer – </w:t>
            </w:r>
          </w:p>
          <w:p w14:paraId="4F69FE0F" w14:textId="77777777" w:rsidR="00980223" w:rsidRPr="00980223" w:rsidRDefault="00980223" w:rsidP="00980223">
            <w:pPr>
              <w:pStyle w:val="Listeavsnitt"/>
              <w:rPr>
                <w:sz w:val="24"/>
                <w:szCs w:val="24"/>
              </w:rPr>
            </w:pPr>
          </w:p>
          <w:p w14:paraId="192C4A23" w14:textId="49CBAD5A" w:rsidR="00980223" w:rsidRPr="00980223" w:rsidRDefault="00980223" w:rsidP="00376371">
            <w:p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Har noen mulighet til å delta i Lofoten? </w:t>
            </w:r>
          </w:p>
          <w:p w14:paraId="52D094FD" w14:textId="67C82468" w:rsidR="00E6317E" w:rsidRPr="00980223" w:rsidRDefault="00E6317E" w:rsidP="00376371">
            <w:pPr>
              <w:rPr>
                <w:sz w:val="24"/>
                <w:szCs w:val="24"/>
              </w:rPr>
            </w:pPr>
          </w:p>
        </w:tc>
      </w:tr>
      <w:tr w:rsidR="002C2713" w:rsidRPr="00980223" w14:paraId="1E1F1E3C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1893A1B" w14:textId="667F3EE8" w:rsidR="002C2713" w:rsidRPr="00980223" w:rsidRDefault="002C2713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 xml:space="preserve">Sak </w:t>
            </w:r>
            <w:r w:rsidR="004729DA" w:rsidRPr="00980223">
              <w:rPr>
                <w:b/>
                <w:bCs/>
                <w:sz w:val="24"/>
                <w:szCs w:val="24"/>
              </w:rPr>
              <w:t>1</w:t>
            </w:r>
            <w:r w:rsidR="003B6976" w:rsidRPr="00980223">
              <w:rPr>
                <w:b/>
                <w:bCs/>
                <w:sz w:val="24"/>
                <w:szCs w:val="24"/>
              </w:rPr>
              <w:t>8</w:t>
            </w:r>
            <w:r w:rsidRPr="00980223">
              <w:rPr>
                <w:b/>
                <w:bCs/>
                <w:sz w:val="24"/>
                <w:szCs w:val="24"/>
              </w:rPr>
              <w:t>/2</w:t>
            </w:r>
            <w:r w:rsidR="00745C76" w:rsidRPr="0098022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E15931F" w14:textId="7BC139BE" w:rsidR="00FC1B37" w:rsidRPr="00980223" w:rsidRDefault="005D1CB8" w:rsidP="004729DA">
            <w:pPr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Tillitsvalgtsamling 2026.</w:t>
            </w:r>
          </w:p>
          <w:p w14:paraId="5703E8AC" w14:textId="4178F127" w:rsidR="005D1CB8" w:rsidRPr="00980223" w:rsidRDefault="005D1CB8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Samtlige utvalg har ytret ønske om samling for sine </w:t>
            </w:r>
            <w:r w:rsidR="00060C1B" w:rsidRPr="00980223">
              <w:rPr>
                <w:sz w:val="24"/>
                <w:szCs w:val="24"/>
              </w:rPr>
              <w:t>respektive tema. Hva skal vi gjøre?</w:t>
            </w:r>
          </w:p>
          <w:p w14:paraId="1C43340B" w14:textId="77777777" w:rsidR="00F167B9" w:rsidRPr="00980223" w:rsidRDefault="00F167B9" w:rsidP="004729DA">
            <w:pPr>
              <w:rPr>
                <w:sz w:val="24"/>
                <w:szCs w:val="24"/>
              </w:rPr>
            </w:pPr>
          </w:p>
          <w:p w14:paraId="28543F8B" w14:textId="71B63152" w:rsidR="00060C1B" w:rsidRPr="00980223" w:rsidRDefault="00060C1B" w:rsidP="00980223">
            <w:pPr>
              <w:pStyle w:val="Listeavsnitt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Forslag: Det legges opp til tillitsvalgtsamling i </w:t>
            </w:r>
            <w:r w:rsidR="00F167B9" w:rsidRPr="00980223">
              <w:rPr>
                <w:sz w:val="24"/>
                <w:szCs w:val="24"/>
              </w:rPr>
              <w:t xml:space="preserve">siste del av </w:t>
            </w:r>
            <w:r w:rsidRPr="00980223">
              <w:rPr>
                <w:sz w:val="24"/>
                <w:szCs w:val="24"/>
              </w:rPr>
              <w:t>januar 2026</w:t>
            </w:r>
            <w:r w:rsidR="00F167B9" w:rsidRPr="00980223">
              <w:rPr>
                <w:sz w:val="24"/>
                <w:szCs w:val="24"/>
              </w:rPr>
              <w:t xml:space="preserve"> i Bodø</w:t>
            </w:r>
            <w:r w:rsidRPr="00980223">
              <w:rPr>
                <w:sz w:val="24"/>
                <w:szCs w:val="24"/>
              </w:rPr>
              <w:t>, for samtlige utvalg. Felles del</w:t>
            </w:r>
            <w:r w:rsidR="00F167B9" w:rsidRPr="00980223">
              <w:rPr>
                <w:sz w:val="24"/>
                <w:szCs w:val="24"/>
              </w:rPr>
              <w:t xml:space="preserve"> </w:t>
            </w:r>
            <w:r w:rsidR="009959CA" w:rsidRPr="00980223">
              <w:rPr>
                <w:sz w:val="24"/>
                <w:szCs w:val="24"/>
              </w:rPr>
              <w:t>+</w:t>
            </w:r>
            <w:r w:rsidR="00F167B9" w:rsidRPr="00980223">
              <w:rPr>
                <w:sz w:val="24"/>
                <w:szCs w:val="24"/>
              </w:rPr>
              <w:t xml:space="preserve"> oppdelte deler (Hvert utvalg med egne tema.) Middag + 1 overnatting dekkes. Kostnadsoverslag </w:t>
            </w:r>
            <w:r w:rsidR="00B94F66" w:rsidRPr="00980223">
              <w:rPr>
                <w:sz w:val="24"/>
                <w:szCs w:val="24"/>
              </w:rPr>
              <w:t>100 deltagere: 200 000,-</w:t>
            </w:r>
          </w:p>
          <w:p w14:paraId="41751E51" w14:textId="15F550A9" w:rsidR="00B94F66" w:rsidRPr="00980223" w:rsidRDefault="00B94F66" w:rsidP="00980223">
            <w:pPr>
              <w:ind w:left="708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Det søkes midler eksternt til gjennomføring</w:t>
            </w:r>
            <w:r w:rsidR="00A97A2E" w:rsidRPr="00980223">
              <w:rPr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="00A97A2E" w:rsidRPr="00980223">
              <w:rPr>
                <w:sz w:val="24"/>
                <w:szCs w:val="24"/>
              </w:rPr>
              <w:t>eks.skytesamling</w:t>
            </w:r>
            <w:proofErr w:type="spellEnd"/>
            <w:proofErr w:type="gramEnd"/>
            <w:r w:rsidR="00A97A2E" w:rsidRPr="00980223">
              <w:rPr>
                <w:sz w:val="24"/>
                <w:szCs w:val="24"/>
              </w:rPr>
              <w:t>)</w:t>
            </w:r>
            <w:r w:rsidRPr="00980223">
              <w:rPr>
                <w:sz w:val="24"/>
                <w:szCs w:val="24"/>
              </w:rPr>
              <w:t xml:space="preserve">, og </w:t>
            </w:r>
            <w:r w:rsidR="003D6457" w:rsidRPr="00980223">
              <w:rPr>
                <w:sz w:val="24"/>
                <w:szCs w:val="24"/>
              </w:rPr>
              <w:t>midlene bakes inn i denne felles-samlingen.</w:t>
            </w:r>
          </w:p>
          <w:p w14:paraId="45F8D938" w14:textId="77777777" w:rsidR="00980223" w:rsidRPr="00980223" w:rsidRDefault="00980223" w:rsidP="004729DA">
            <w:pPr>
              <w:rPr>
                <w:sz w:val="24"/>
                <w:szCs w:val="24"/>
              </w:rPr>
            </w:pPr>
          </w:p>
          <w:p w14:paraId="68870030" w14:textId="00E8D353" w:rsidR="00980223" w:rsidRPr="00980223" w:rsidRDefault="00980223" w:rsidP="004729DA">
            <w:pPr>
              <w:rPr>
                <w:sz w:val="24"/>
                <w:szCs w:val="24"/>
              </w:rPr>
            </w:pPr>
            <w:r w:rsidRPr="00980223">
              <w:rPr>
                <w:i/>
                <w:iCs/>
                <w:sz w:val="24"/>
                <w:szCs w:val="24"/>
                <w:u w:val="single"/>
              </w:rPr>
              <w:t>Vedtak:</w:t>
            </w:r>
            <w:r w:rsidRPr="00980223">
              <w:rPr>
                <w:sz w:val="24"/>
                <w:szCs w:val="24"/>
              </w:rPr>
              <w:t xml:space="preserve"> Styret stiller seg positiv til forslaget. Det settes ned et utvalg som jobber med dette: Jens, Stig, </w:t>
            </w:r>
            <w:r w:rsidRPr="00980223">
              <w:rPr>
                <w:sz w:val="24"/>
                <w:szCs w:val="24"/>
              </w:rPr>
              <w:t>Elise,</w:t>
            </w:r>
            <w:r w:rsidRPr="00980223">
              <w:rPr>
                <w:sz w:val="24"/>
                <w:szCs w:val="24"/>
              </w:rPr>
              <w:t xml:space="preserve"> og</w:t>
            </w:r>
            <w:r w:rsidRPr="00980223">
              <w:rPr>
                <w:sz w:val="24"/>
                <w:szCs w:val="24"/>
              </w:rPr>
              <w:t xml:space="preserve"> Christer</w:t>
            </w:r>
          </w:p>
        </w:tc>
      </w:tr>
      <w:tr w:rsidR="00734882" w:rsidRPr="00980223" w14:paraId="56C138EB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D3F7280" w14:textId="3DC0F9EB" w:rsidR="00734882" w:rsidRPr="00980223" w:rsidRDefault="00734882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 xml:space="preserve">Sak </w:t>
            </w:r>
            <w:r w:rsidR="004729DA" w:rsidRPr="00980223">
              <w:rPr>
                <w:b/>
                <w:bCs/>
                <w:sz w:val="24"/>
                <w:szCs w:val="24"/>
              </w:rPr>
              <w:t>1</w:t>
            </w:r>
            <w:r w:rsidR="003B6976" w:rsidRPr="00980223">
              <w:rPr>
                <w:b/>
                <w:bCs/>
                <w:sz w:val="24"/>
                <w:szCs w:val="24"/>
              </w:rPr>
              <w:t>9</w:t>
            </w:r>
            <w:r w:rsidRPr="00980223">
              <w:rPr>
                <w:b/>
                <w:bCs/>
                <w:sz w:val="24"/>
                <w:szCs w:val="24"/>
              </w:rPr>
              <w:t>/2</w:t>
            </w:r>
            <w:r w:rsidR="00745C76" w:rsidRPr="0098022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A90AC48" w14:textId="77777777" w:rsidR="00FC1B37" w:rsidRPr="00980223" w:rsidRDefault="004203A2" w:rsidP="004729DA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Stimuleringsmidler</w:t>
            </w:r>
            <w:r w:rsidRPr="00980223">
              <w:rPr>
                <w:sz w:val="24"/>
                <w:szCs w:val="24"/>
              </w:rPr>
              <w:t>.</w:t>
            </w:r>
          </w:p>
          <w:p w14:paraId="4482C032" w14:textId="77777777" w:rsidR="006D36CC" w:rsidRPr="00980223" w:rsidRDefault="006D36CC" w:rsidP="004729DA">
            <w:pPr>
              <w:textAlignment w:val="baseline"/>
              <w:rPr>
                <w:sz w:val="24"/>
                <w:szCs w:val="24"/>
              </w:rPr>
            </w:pPr>
          </w:p>
          <w:p w14:paraId="5249DDFA" w14:textId="6E1E32BB" w:rsidR="00980223" w:rsidRPr="00980223" w:rsidRDefault="006D36CC" w:rsidP="0098022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Forslag til vedtak: </w:t>
            </w:r>
            <w:r w:rsidR="00110858" w:rsidRPr="00980223">
              <w:rPr>
                <w:sz w:val="24"/>
                <w:szCs w:val="24"/>
              </w:rPr>
              <w:t>K</w:t>
            </w:r>
            <w:r w:rsidRPr="00980223">
              <w:rPr>
                <w:sz w:val="24"/>
                <w:szCs w:val="24"/>
              </w:rPr>
              <w:t>riterier/sum</w:t>
            </w:r>
            <w:r w:rsidR="00110858" w:rsidRPr="00980223">
              <w:rPr>
                <w:sz w:val="24"/>
                <w:szCs w:val="24"/>
              </w:rPr>
              <w:t xml:space="preserve"> for 2025</w:t>
            </w:r>
            <w:r w:rsidRPr="00980223">
              <w:rPr>
                <w:sz w:val="24"/>
                <w:szCs w:val="24"/>
              </w:rPr>
              <w:t xml:space="preserve"> videreføres også for 2025: </w:t>
            </w:r>
            <w:hyperlink r:id="rId11" w:history="1">
              <w:r w:rsidR="00110858" w:rsidRPr="00980223">
                <w:rPr>
                  <w:rStyle w:val="Hyperkobling"/>
                  <w:sz w:val="24"/>
                  <w:szCs w:val="24"/>
                </w:rPr>
                <w:t>https://www.njff.no/nordland/stimuleringsmidler-njff-nordland</w:t>
              </w:r>
            </w:hyperlink>
            <w:r w:rsidR="00110858" w:rsidRPr="00980223">
              <w:rPr>
                <w:sz w:val="24"/>
                <w:szCs w:val="24"/>
              </w:rPr>
              <w:t xml:space="preserve"> </w:t>
            </w:r>
          </w:p>
          <w:p w14:paraId="078EEB0C" w14:textId="77777777" w:rsidR="00980223" w:rsidRPr="00980223" w:rsidRDefault="00980223" w:rsidP="004729DA">
            <w:pPr>
              <w:textAlignment w:val="baseline"/>
              <w:rPr>
                <w:sz w:val="24"/>
                <w:szCs w:val="24"/>
              </w:rPr>
            </w:pPr>
          </w:p>
          <w:p w14:paraId="60BDE9DB" w14:textId="5F774E97" w:rsidR="00980223" w:rsidRPr="00980223" w:rsidRDefault="00980223" w:rsidP="004729DA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i/>
                <w:iCs/>
                <w:sz w:val="24"/>
                <w:szCs w:val="24"/>
                <w:u w:val="single"/>
              </w:rPr>
              <w:t>Vedtak:</w:t>
            </w:r>
            <w:r w:rsidRPr="00980223">
              <w:rPr>
                <w:sz w:val="24"/>
                <w:szCs w:val="24"/>
              </w:rPr>
              <w:t xml:space="preserve"> Forslaget vedtas, med følgende tilførsler: </w:t>
            </w:r>
          </w:p>
          <w:p w14:paraId="36F557AD" w14:textId="77777777" w:rsidR="00980223" w:rsidRPr="00980223" w:rsidRDefault="00980223" w:rsidP="004729DA">
            <w:pPr>
              <w:textAlignment w:val="baseline"/>
              <w:rPr>
                <w:sz w:val="24"/>
                <w:szCs w:val="24"/>
              </w:rPr>
            </w:pPr>
          </w:p>
          <w:p w14:paraId="67333480" w14:textId="1E62A18E" w:rsidR="00980223" w:rsidRPr="00980223" w:rsidRDefault="00980223" w:rsidP="004729DA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lastRenderedPageBreak/>
              <w:t>F</w:t>
            </w:r>
            <w:r w:rsidRPr="00980223">
              <w:rPr>
                <w:sz w:val="24"/>
                <w:szCs w:val="24"/>
              </w:rPr>
              <w:t xml:space="preserve">oreninger som ikke har </w:t>
            </w:r>
            <w:r w:rsidRPr="00980223">
              <w:rPr>
                <w:sz w:val="24"/>
                <w:szCs w:val="24"/>
              </w:rPr>
              <w:t>rapportert</w:t>
            </w:r>
            <w:r w:rsidRPr="00980223">
              <w:rPr>
                <w:sz w:val="24"/>
                <w:szCs w:val="24"/>
              </w:rPr>
              <w:t xml:space="preserve"> eller ikke gjennomført aktiviteter blir ikke å tildeles nye </w:t>
            </w:r>
            <w:r w:rsidRPr="00980223">
              <w:rPr>
                <w:sz w:val="24"/>
                <w:szCs w:val="24"/>
              </w:rPr>
              <w:t>aktivitetsmidler</w:t>
            </w:r>
            <w:r w:rsidRPr="00980223">
              <w:rPr>
                <w:sz w:val="24"/>
                <w:szCs w:val="24"/>
              </w:rPr>
              <w:t xml:space="preserve"> før dette er gjennomført eller rapport sendt.</w:t>
            </w:r>
          </w:p>
          <w:p w14:paraId="77EFFCBF" w14:textId="77777777" w:rsidR="00980223" w:rsidRPr="00980223" w:rsidRDefault="00980223" w:rsidP="004729DA">
            <w:pPr>
              <w:textAlignment w:val="baseline"/>
              <w:rPr>
                <w:sz w:val="24"/>
                <w:szCs w:val="24"/>
              </w:rPr>
            </w:pPr>
          </w:p>
          <w:p w14:paraId="55ED671B" w14:textId="0D3DBD36" w:rsidR="00980223" w:rsidRPr="00980223" w:rsidRDefault="00980223" w:rsidP="004729DA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For å kvalifisere for tildeling av stimuleringsmidler, må søkerne oppfylle følgende kriterier: Det er en forutsetning at alle tildelte midler rapporteres med dokumentasjon på gjennomførte aktiviteter. Foreninger som har mottatt stimuleringsmidler i 2024, men som ikke har levert nødvendig rapportering om aktivitet, vil ikke bli vurdert for tildeling av midler i 2025. Det er derfor viktig at alle foreninger følger opp sine forpliktelser knyttet til rapportering for å kunne sikre fremtidig støtte.</w:t>
            </w:r>
          </w:p>
          <w:p w14:paraId="66188C0A" w14:textId="01A7B25E" w:rsidR="00D30963" w:rsidRPr="00980223" w:rsidRDefault="00D30963" w:rsidP="004729DA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DA575D" w:rsidRPr="00980223" w14:paraId="2F8929B7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E9FC89C" w14:textId="7FA61DDA" w:rsidR="00DA575D" w:rsidRPr="00980223" w:rsidRDefault="00DA575D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lastRenderedPageBreak/>
              <w:t xml:space="preserve">Sak </w:t>
            </w:r>
            <w:r w:rsidR="003B6976" w:rsidRPr="00980223">
              <w:rPr>
                <w:b/>
                <w:bCs/>
                <w:sz w:val="24"/>
                <w:szCs w:val="24"/>
              </w:rPr>
              <w:t>20</w:t>
            </w:r>
            <w:r w:rsidRPr="00980223">
              <w:rPr>
                <w:b/>
                <w:bCs/>
                <w:sz w:val="24"/>
                <w:szCs w:val="24"/>
              </w:rPr>
              <w:t>/2</w:t>
            </w:r>
            <w:r w:rsidR="00D87757" w:rsidRPr="0098022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79461C5" w14:textId="77777777" w:rsidR="006D088A" w:rsidRPr="00980223" w:rsidRDefault="006D088A" w:rsidP="006D088A">
            <w:pPr>
              <w:tabs>
                <w:tab w:val="left" w:pos="975"/>
              </w:tabs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Orienteringssaker:</w:t>
            </w:r>
          </w:p>
          <w:p w14:paraId="059010BD" w14:textId="77777777" w:rsidR="00FE42F8" w:rsidRPr="00980223" w:rsidRDefault="00FE42F8" w:rsidP="006D088A">
            <w:pPr>
              <w:tabs>
                <w:tab w:val="left" w:pos="975"/>
              </w:tabs>
              <w:rPr>
                <w:b/>
                <w:bCs/>
                <w:sz w:val="24"/>
                <w:szCs w:val="24"/>
              </w:rPr>
            </w:pPr>
          </w:p>
          <w:p w14:paraId="21BEE966" w14:textId="719C9527" w:rsidR="006A54AF" w:rsidRPr="00980223" w:rsidRDefault="00FE42F8" w:rsidP="00A03B0D">
            <w:pPr>
              <w:pStyle w:val="Listeavsnitt"/>
              <w:numPr>
                <w:ilvl w:val="0"/>
                <w:numId w:val="1"/>
              </w:numPr>
              <w:tabs>
                <w:tab w:val="left" w:pos="975"/>
              </w:tabs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Utlysing av stilling som avdelingsleder for regionsekretærene</w:t>
            </w:r>
            <w:r w:rsidR="00980223" w:rsidRPr="00980223">
              <w:rPr>
                <w:sz w:val="24"/>
                <w:szCs w:val="24"/>
              </w:rPr>
              <w:t xml:space="preserve"> </w:t>
            </w:r>
          </w:p>
          <w:p w14:paraId="155BB403" w14:textId="3AE97C64" w:rsidR="00E16467" w:rsidRPr="00980223" w:rsidRDefault="00E16467" w:rsidP="00A03B0D">
            <w:pPr>
              <w:pStyle w:val="Listeavsnitt"/>
              <w:numPr>
                <w:ilvl w:val="0"/>
                <w:numId w:val="1"/>
              </w:numPr>
              <w:tabs>
                <w:tab w:val="left" w:pos="975"/>
              </w:tabs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Plaketter bestilt til RM Nordisk på Sømna/Brønnøysund, RM Elg</w:t>
            </w:r>
            <w:r w:rsidR="00A6493C" w:rsidRPr="00980223">
              <w:rPr>
                <w:sz w:val="24"/>
                <w:szCs w:val="24"/>
              </w:rPr>
              <w:t>bane Fauske og Sørfold JFF</w:t>
            </w:r>
            <w:r w:rsidR="00016362" w:rsidRPr="00980223">
              <w:rPr>
                <w:sz w:val="24"/>
                <w:szCs w:val="24"/>
              </w:rPr>
              <w:t>. RM Leirduesti og RM Jegertrap</w:t>
            </w:r>
            <w:r w:rsidR="008C2374" w:rsidRPr="00980223">
              <w:rPr>
                <w:sz w:val="24"/>
                <w:szCs w:val="24"/>
              </w:rPr>
              <w:t xml:space="preserve"> for Rana JFF. Mangler RM Jaktfelt – Svein Roar er på saken.</w:t>
            </w:r>
          </w:p>
          <w:p w14:paraId="389F2227" w14:textId="0EE6A310" w:rsidR="008C2374" w:rsidRPr="00980223" w:rsidRDefault="007B5579" w:rsidP="00A03B0D">
            <w:pPr>
              <w:pStyle w:val="Listeavsnitt"/>
              <w:numPr>
                <w:ilvl w:val="0"/>
                <w:numId w:val="1"/>
              </w:numPr>
              <w:tabs>
                <w:tab w:val="left" w:pos="975"/>
              </w:tabs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flertallet i Energi- og miljøkomiteen på Stortinget fremmet et forslag som i realiteten vil innebære å nulle ut vassdragsvernet.</w:t>
            </w:r>
            <w:r w:rsidR="008A4905" w:rsidRPr="00980223">
              <w:rPr>
                <w:sz w:val="24"/>
                <w:szCs w:val="24"/>
              </w:rPr>
              <w:t xml:space="preserve"> Skal behandles av Stortinget 11.februar. Mange organisasjoner gått sammen for</w:t>
            </w:r>
            <w:r w:rsidR="00E550BF" w:rsidRPr="00980223">
              <w:rPr>
                <w:sz w:val="24"/>
                <w:szCs w:val="24"/>
              </w:rPr>
              <w:t xml:space="preserve"> å </w:t>
            </w:r>
            <w:proofErr w:type="spellStart"/>
            <w:r w:rsidR="00E550BF" w:rsidRPr="00980223">
              <w:rPr>
                <w:sz w:val="24"/>
                <w:szCs w:val="24"/>
              </w:rPr>
              <w:t>brannslukke</w:t>
            </w:r>
            <w:proofErr w:type="spellEnd"/>
            <w:r w:rsidR="00E550BF" w:rsidRPr="00980223">
              <w:rPr>
                <w:sz w:val="24"/>
                <w:szCs w:val="24"/>
              </w:rPr>
              <w:t>.</w:t>
            </w:r>
          </w:p>
          <w:p w14:paraId="54FFE007" w14:textId="77777777" w:rsidR="00E4217A" w:rsidRPr="00980223" w:rsidRDefault="00E4217A" w:rsidP="00980223">
            <w:pPr>
              <w:pStyle w:val="Listeavsnitt"/>
              <w:tabs>
                <w:tab w:val="left" w:pos="975"/>
              </w:tabs>
              <w:rPr>
                <w:sz w:val="24"/>
                <w:szCs w:val="24"/>
              </w:rPr>
            </w:pPr>
          </w:p>
          <w:p w14:paraId="12DFD208" w14:textId="4FFA0BAB" w:rsidR="006A54AF" w:rsidRPr="00980223" w:rsidRDefault="006A54AF" w:rsidP="006A54AF">
            <w:pPr>
              <w:tabs>
                <w:tab w:val="left" w:pos="975"/>
              </w:tabs>
              <w:rPr>
                <w:sz w:val="24"/>
                <w:szCs w:val="24"/>
              </w:rPr>
            </w:pPr>
          </w:p>
        </w:tc>
      </w:tr>
      <w:tr w:rsidR="000E06A1" w:rsidRPr="00980223" w14:paraId="2CF007E8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F7FC3EC" w14:textId="425839E3" w:rsidR="000E06A1" w:rsidRPr="00980223" w:rsidRDefault="000E06A1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 xml:space="preserve">Sak </w:t>
            </w:r>
            <w:r w:rsidR="004729DA" w:rsidRPr="00980223">
              <w:rPr>
                <w:b/>
                <w:bCs/>
                <w:sz w:val="24"/>
                <w:szCs w:val="24"/>
              </w:rPr>
              <w:t>2</w:t>
            </w:r>
            <w:r w:rsidR="003B6976" w:rsidRPr="00980223">
              <w:rPr>
                <w:b/>
                <w:bCs/>
                <w:sz w:val="24"/>
                <w:szCs w:val="24"/>
              </w:rPr>
              <w:t>1</w:t>
            </w:r>
            <w:r w:rsidR="00C41EDF" w:rsidRPr="00980223">
              <w:rPr>
                <w:b/>
                <w:bCs/>
                <w:sz w:val="24"/>
                <w:szCs w:val="24"/>
              </w:rPr>
              <w:t>/2</w:t>
            </w:r>
            <w:r w:rsidR="00664F8A" w:rsidRPr="0098022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C4B9A34" w14:textId="77777777" w:rsidR="000E06A1" w:rsidRPr="00980223" w:rsidRDefault="00C41EDF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  <w:r w:rsidRPr="00980223">
              <w:rPr>
                <w:b/>
                <w:bCs/>
                <w:sz w:val="24"/>
                <w:szCs w:val="24"/>
              </w:rPr>
              <w:t>Eventuelt</w:t>
            </w:r>
          </w:p>
          <w:p w14:paraId="0F1FC058" w14:textId="77777777" w:rsidR="00980223" w:rsidRPr="00980223" w:rsidRDefault="00980223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126CA74E" w14:textId="110B9753" w:rsidR="00980223" w:rsidRPr="00980223" w:rsidRDefault="00980223" w:rsidP="002C2713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Jim Roger: </w:t>
            </w:r>
          </w:p>
          <w:p w14:paraId="668B2708" w14:textId="59604E24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Informerer om at Glenn Andreasen er blitt med å hagleutvalget.</w:t>
            </w:r>
          </w:p>
          <w:p w14:paraId="49D363BA" w14:textId="22BD4408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Hagledommer kurs (jens legger dette inn i oversikten på hjemmesiden)</w:t>
            </w:r>
          </w:p>
          <w:p w14:paraId="2494D38C" w14:textId="2A603FDB" w:rsidR="00980223" w:rsidRPr="00980223" w:rsidRDefault="00980223" w:rsidP="002C2713">
            <w:pPr>
              <w:textAlignment w:val="baseline"/>
              <w:rPr>
                <w:sz w:val="24"/>
                <w:szCs w:val="24"/>
              </w:rPr>
            </w:pPr>
          </w:p>
          <w:p w14:paraId="3EB58230" w14:textId="77777777" w:rsidR="00980223" w:rsidRPr="00980223" w:rsidRDefault="00980223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468BCD86" w14:textId="77777777" w:rsidR="00980223" w:rsidRPr="00980223" w:rsidRDefault="00980223" w:rsidP="002C2713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Christer:</w:t>
            </w:r>
          </w:p>
          <w:p w14:paraId="4A7E284E" w14:textId="77777777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Valgkomiteen </w:t>
            </w:r>
          </w:p>
          <w:p w14:paraId="294B022A" w14:textId="2714D592" w:rsidR="00980223" w:rsidRPr="00980223" w:rsidRDefault="00980223" w:rsidP="00980223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>Alle bes om å tenke over mulige kandidater til fiskeutvalget</w:t>
            </w:r>
          </w:p>
          <w:p w14:paraId="17297CE9" w14:textId="77777777" w:rsidR="00980223" w:rsidRPr="00980223" w:rsidRDefault="00980223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63F57625" w14:textId="4ECCB8B5" w:rsidR="00980223" w:rsidRPr="00980223" w:rsidRDefault="00980223" w:rsidP="002C2713">
            <w:pPr>
              <w:textAlignment w:val="baseline"/>
              <w:rPr>
                <w:sz w:val="24"/>
                <w:szCs w:val="24"/>
              </w:rPr>
            </w:pPr>
            <w:r w:rsidRPr="00980223">
              <w:rPr>
                <w:sz w:val="24"/>
                <w:szCs w:val="24"/>
              </w:rPr>
              <w:t xml:space="preserve">Stig: Orienterer om div. </w:t>
            </w:r>
          </w:p>
          <w:p w14:paraId="130F91B0" w14:textId="77777777" w:rsidR="00980223" w:rsidRPr="00980223" w:rsidRDefault="00980223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038C0031" w14:textId="6AA6AC9A" w:rsidR="00980223" w:rsidRPr="00980223" w:rsidRDefault="00980223" w:rsidP="002C2713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</w:tbl>
    <w:p w14:paraId="551186DB" w14:textId="27059E9F" w:rsidR="00980223" w:rsidRPr="00980223" w:rsidRDefault="00980223" w:rsidP="00E65CE0">
      <w:pPr>
        <w:spacing w:before="480"/>
        <w:rPr>
          <w:rFonts w:ascii="Arial" w:hAnsi="Arial" w:cs="Arial"/>
          <w:color w:val="FF0000"/>
        </w:rPr>
      </w:pPr>
      <w:r w:rsidRPr="00980223">
        <w:rPr>
          <w:rFonts w:ascii="Arial" w:hAnsi="Arial" w:cs="Arial"/>
          <w:color w:val="FF0000"/>
        </w:rPr>
        <w:t xml:space="preserve">Neste møte: 10. Mars, Bodø eller teams </w:t>
      </w:r>
    </w:p>
    <w:p w14:paraId="5E99F974" w14:textId="0949D94B" w:rsidR="00E65CE0" w:rsidRDefault="00E65CE0" w:rsidP="00E65CE0">
      <w:pPr>
        <w:rPr>
          <w:rFonts w:ascii="Arial" w:hAnsi="Arial" w:cs="Arial"/>
        </w:rPr>
      </w:pPr>
    </w:p>
    <w:p w14:paraId="1C5A53CE" w14:textId="55AD6B7A" w:rsidR="00980223" w:rsidRDefault="00980223" w:rsidP="00E65CE0">
      <w:pPr>
        <w:rPr>
          <w:rFonts w:ascii="Arial" w:hAnsi="Arial" w:cs="Arial"/>
        </w:rPr>
      </w:pPr>
    </w:p>
    <w:p w14:paraId="3814A25E" w14:textId="77777777" w:rsidR="00980223" w:rsidRDefault="00980223" w:rsidP="00E65CE0">
      <w:pPr>
        <w:rPr>
          <w:rFonts w:ascii="Arial" w:hAnsi="Arial" w:cs="Arial"/>
        </w:rPr>
      </w:pPr>
    </w:p>
    <w:p w14:paraId="138DD43E" w14:textId="1B8F3399" w:rsidR="00980223" w:rsidRPr="00980223" w:rsidRDefault="00980223" w:rsidP="00E65CE0">
      <w:pPr>
        <w:rPr>
          <w:rFonts w:ascii="Arial" w:hAnsi="Arial" w:cs="Arial"/>
        </w:rPr>
      </w:pPr>
      <w:r>
        <w:rPr>
          <w:rFonts w:ascii="Arial" w:hAnsi="Arial" w:cs="Arial"/>
        </w:rPr>
        <w:t>Referat Elise Larsen</w:t>
      </w:r>
    </w:p>
    <w:p w14:paraId="5403BC85" w14:textId="77777777" w:rsidR="00E65CE0" w:rsidRDefault="00E65CE0" w:rsidP="00E65CE0">
      <w:pPr>
        <w:rPr>
          <w:rFonts w:ascii="Arial" w:hAnsi="Arial" w:cs="Arial"/>
        </w:rPr>
      </w:pPr>
    </w:p>
    <w:p w14:paraId="2E640AF1" w14:textId="77777777" w:rsidR="00E65CE0" w:rsidRDefault="00E65CE0" w:rsidP="00E65CE0">
      <w:pPr>
        <w:rPr>
          <w:rFonts w:ascii="Arial" w:hAnsi="Arial" w:cs="Arial"/>
        </w:rPr>
      </w:pPr>
    </w:p>
    <w:p w14:paraId="6DDD610A" w14:textId="77777777" w:rsidR="00E65CE0" w:rsidRDefault="00E65CE0" w:rsidP="00E65CE0">
      <w:pPr>
        <w:rPr>
          <w:rFonts w:ascii="Arial" w:hAnsi="Arial" w:cs="Arial"/>
          <w:sz w:val="22"/>
          <w:szCs w:val="22"/>
          <w:lang w:eastAsia="en-US"/>
        </w:rPr>
      </w:pPr>
    </w:p>
    <w:p w14:paraId="301581E3" w14:textId="77777777" w:rsidR="00975542" w:rsidRPr="00FB52CC" w:rsidRDefault="00975542">
      <w:pPr>
        <w:rPr>
          <w:rFonts w:ascii="Trebuchet MS" w:hAnsi="Trebuchet MS"/>
          <w:sz w:val="22"/>
          <w:szCs w:val="22"/>
        </w:rPr>
      </w:pPr>
    </w:p>
    <w:sectPr w:rsidR="00975542" w:rsidRPr="00FB52CC" w:rsidSect="001C77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025DA" w14:textId="77777777" w:rsidR="001519D5" w:rsidRDefault="001519D5">
      <w:r>
        <w:separator/>
      </w:r>
    </w:p>
  </w:endnote>
  <w:endnote w:type="continuationSeparator" w:id="0">
    <w:p w14:paraId="3BF6EB58" w14:textId="77777777" w:rsidR="001519D5" w:rsidRDefault="001519D5">
      <w:r>
        <w:continuationSeparator/>
      </w:r>
    </w:p>
  </w:endnote>
  <w:endnote w:type="continuationNotice" w:id="1">
    <w:p w14:paraId="03D0BBD8" w14:textId="77777777" w:rsidR="001519D5" w:rsidRDefault="001519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C556724" w:rsidR="008E5B5A" w:rsidRDefault="008E5B5A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HYPERLINK "mailto:Nordland@njff.no"</w:instrText>
                          </w:r>
                          <w:r>
                            <w:fldChar w:fldCharType="separate"/>
                          </w:r>
                          <w:r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rPr>
                              <w:rStyle w:val="Hyperkobling"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r w:rsidR="000F239A" w:rsidRPr="005F6D0A">
                            <w:t>Prinsensgate</w:t>
                          </w:r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" filled="f" stroked="f">
              <v:textbox style="mso-fit-shape-to-text:t">
                <w:txbxContent>
                  <w:p w14:paraId="55F02431" w14:textId="7C556724" w:rsidR="008E5B5A" w:rsidRDefault="008E5B5A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>HYPERLINK "mailto:Nordland@njff.no"</w:instrText>
                    </w:r>
                    <w:r>
                      <w:fldChar w:fldCharType="separate"/>
                    </w:r>
                    <w:r w:rsidRPr="00CA6CE4">
                      <w:rPr>
                        <w:rStyle w:val="Hyperkobling"/>
                      </w:rPr>
                      <w:t>Nordland@njff.no</w:t>
                    </w:r>
                    <w:r>
                      <w:rPr>
                        <w:rStyle w:val="Hyperkobling"/>
                      </w:rPr>
                      <w:fldChar w:fldCharType="end"/>
                    </w:r>
                    <w:r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r w:rsidR="000F239A" w:rsidRPr="005F6D0A">
                      <w:t>Prinsensgate</w:t>
                    </w:r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0E1237CE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Leder: </w:t>
                          </w:r>
                          <w:r w:rsidR="00B760CA">
                            <w:t>Stig Za</w:t>
                          </w:r>
                          <w:r w:rsidR="002903DB">
                            <w:t>c</w:t>
                          </w:r>
                          <w:r w:rsidR="00B760CA">
                            <w:t>hariassen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>:</w:t>
                          </w:r>
                          <w:r w:rsidR="000F239A">
                            <w:rPr>
                              <w:lang w:bidi="he-IL"/>
                            </w:rPr>
                            <w:t xml:space="preserve"> </w:t>
                          </w:r>
                          <w:r w:rsidR="00A9123A">
                            <w:rPr>
                              <w:lang w:bidi="he-IL"/>
                            </w:rPr>
                            <w:t>902 17 875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70346" w:rsidRPr="00C53EEC">
                              <w:rPr>
                                <w:rStyle w:val="Hyperkobling"/>
                              </w:rPr>
                              <w:t>stigzach@start.no</w:t>
                            </w:r>
                          </w:hyperlink>
                          <w:r w:rsidR="00870346"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Friluftsveileder</w:t>
                          </w:r>
                          <w:proofErr w:type="spellEnd"/>
                          <w:r w:rsidRPr="005F6D0A">
                            <w:t xml:space="preserve">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" filled="f" stroked="f">
              <v:textbox>
                <w:txbxContent>
                  <w:p w14:paraId="68FB140B" w14:textId="0E1237CE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Leder: </w:t>
                    </w:r>
                    <w:r w:rsidR="00B760CA">
                      <w:t>Stig Za</w:t>
                    </w:r>
                    <w:r w:rsidR="002903DB">
                      <w:t>c</w:t>
                    </w:r>
                    <w:r w:rsidR="00B760CA">
                      <w:t>hariassen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Tlf</w:t>
                    </w:r>
                    <w:proofErr w:type="spellEnd"/>
                    <w:r w:rsidR="008E5B5A">
                      <w:rPr>
                        <w:lang w:bidi="he-IL"/>
                      </w:rPr>
                      <w:t>:</w:t>
                    </w:r>
                    <w:r w:rsidR="000F239A">
                      <w:rPr>
                        <w:lang w:bidi="he-IL"/>
                      </w:rPr>
                      <w:t xml:space="preserve"> </w:t>
                    </w:r>
                    <w:r w:rsidR="00A9123A">
                      <w:rPr>
                        <w:lang w:bidi="he-IL"/>
                      </w:rPr>
                      <w:t>902 17 875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4" w:history="1">
                      <w:r w:rsidR="00870346" w:rsidRPr="00C53EEC">
                        <w:rPr>
                          <w:rStyle w:val="Hyperkobling"/>
                        </w:rPr>
                        <w:t>stigzach@start.no</w:t>
                      </w:r>
                    </w:hyperlink>
                    <w:r w:rsidR="00870346"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5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Friluftsveileder</w:t>
                    </w:r>
                    <w:proofErr w:type="spellEnd"/>
                    <w:r w:rsidRPr="005F6D0A">
                      <w:t xml:space="preserve">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9E0BF" w14:textId="77777777" w:rsidR="001519D5" w:rsidRDefault="001519D5">
      <w:r>
        <w:separator/>
      </w:r>
    </w:p>
  </w:footnote>
  <w:footnote w:type="continuationSeparator" w:id="0">
    <w:p w14:paraId="6AC90C86" w14:textId="77777777" w:rsidR="001519D5" w:rsidRDefault="001519D5">
      <w:r>
        <w:continuationSeparator/>
      </w:r>
    </w:p>
  </w:footnote>
  <w:footnote w:type="continuationNotice" w:id="1">
    <w:p w14:paraId="18A7E270" w14:textId="77777777" w:rsidR="001519D5" w:rsidRDefault="001519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22F58" w14:textId="35A90EFB" w:rsidR="00CB7AEE" w:rsidRDefault="001519D5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27" type="#_x0000_t75" alt="" style="position:absolute;margin-left:0;margin-top:0;width:14in;height:471.9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E9E57" w14:textId="5C5B79A5" w:rsidR="007368B3" w:rsidRDefault="001519D5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26" type="#_x0000_t75" alt="" style="position:absolute;left:0;text-align:left;margin-left:0;margin-top:0;width:14in;height:471.95pt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E9771" w14:textId="30F575F2" w:rsidR="00762DA3" w:rsidRDefault="001519D5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25" type="#_x0000_t75" alt="" style="position:absolute;left:0;text-align:left;margin-left:0;margin-top:0;width:14in;height:471.9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54BD7"/>
    <w:multiLevelType w:val="hybridMultilevel"/>
    <w:tmpl w:val="7F1A8D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8E7"/>
    <w:multiLevelType w:val="hybridMultilevel"/>
    <w:tmpl w:val="485447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D1C"/>
    <w:multiLevelType w:val="hybridMultilevel"/>
    <w:tmpl w:val="243EC3AA"/>
    <w:lvl w:ilvl="0" w:tplc="DA0A4AFC">
      <w:numFmt w:val="bullet"/>
      <w:lvlText w:val="-"/>
      <w:lvlJc w:val="left"/>
      <w:pPr>
        <w:ind w:left="78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B5816"/>
    <w:multiLevelType w:val="hybridMultilevel"/>
    <w:tmpl w:val="F60E3058"/>
    <w:lvl w:ilvl="0" w:tplc="DA0A4AFC">
      <w:numFmt w:val="bullet"/>
      <w:lvlText w:val="-"/>
      <w:lvlJc w:val="left"/>
      <w:pPr>
        <w:ind w:left="78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A1C1004"/>
    <w:multiLevelType w:val="hybridMultilevel"/>
    <w:tmpl w:val="2842C4A2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34543960">
    <w:abstractNumId w:val="3"/>
  </w:num>
  <w:num w:numId="2" w16cid:durableId="1590237536">
    <w:abstractNumId w:val="2"/>
  </w:num>
  <w:num w:numId="3" w16cid:durableId="601569011">
    <w:abstractNumId w:val="4"/>
  </w:num>
  <w:num w:numId="4" w16cid:durableId="1614940687">
    <w:abstractNumId w:val="1"/>
  </w:num>
  <w:num w:numId="5" w16cid:durableId="2089769428">
    <w:abstractNumId w:val="5"/>
  </w:num>
  <w:num w:numId="6" w16cid:durableId="1191070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05C1E"/>
    <w:rsid w:val="00016362"/>
    <w:rsid w:val="000173DB"/>
    <w:rsid w:val="000215AF"/>
    <w:rsid w:val="0002322B"/>
    <w:rsid w:val="0002455B"/>
    <w:rsid w:val="00026D84"/>
    <w:rsid w:val="0003563D"/>
    <w:rsid w:val="00040E7C"/>
    <w:rsid w:val="0004158F"/>
    <w:rsid w:val="0004191A"/>
    <w:rsid w:val="00056B96"/>
    <w:rsid w:val="00057244"/>
    <w:rsid w:val="00060C1B"/>
    <w:rsid w:val="0007464D"/>
    <w:rsid w:val="0007503B"/>
    <w:rsid w:val="000832B3"/>
    <w:rsid w:val="0009315A"/>
    <w:rsid w:val="00093D92"/>
    <w:rsid w:val="000A2838"/>
    <w:rsid w:val="000A5995"/>
    <w:rsid w:val="000B064A"/>
    <w:rsid w:val="000B1510"/>
    <w:rsid w:val="000B1E13"/>
    <w:rsid w:val="000B6FF6"/>
    <w:rsid w:val="000C4496"/>
    <w:rsid w:val="000D0D32"/>
    <w:rsid w:val="000D6040"/>
    <w:rsid w:val="000D6043"/>
    <w:rsid w:val="000D67B0"/>
    <w:rsid w:val="000D6A25"/>
    <w:rsid w:val="000E06A1"/>
    <w:rsid w:val="000E612E"/>
    <w:rsid w:val="000E77B9"/>
    <w:rsid w:val="000E7C16"/>
    <w:rsid w:val="000F20FB"/>
    <w:rsid w:val="000F239A"/>
    <w:rsid w:val="000F4915"/>
    <w:rsid w:val="000F5574"/>
    <w:rsid w:val="000F73CC"/>
    <w:rsid w:val="00103191"/>
    <w:rsid w:val="001036AE"/>
    <w:rsid w:val="00110858"/>
    <w:rsid w:val="00110903"/>
    <w:rsid w:val="001154B6"/>
    <w:rsid w:val="001209A9"/>
    <w:rsid w:val="0012497B"/>
    <w:rsid w:val="00125891"/>
    <w:rsid w:val="00132296"/>
    <w:rsid w:val="00132FDF"/>
    <w:rsid w:val="00133898"/>
    <w:rsid w:val="00137FA1"/>
    <w:rsid w:val="00143BBA"/>
    <w:rsid w:val="001459DC"/>
    <w:rsid w:val="00146A79"/>
    <w:rsid w:val="00146B2D"/>
    <w:rsid w:val="00147A37"/>
    <w:rsid w:val="00147E41"/>
    <w:rsid w:val="001519D5"/>
    <w:rsid w:val="00156B23"/>
    <w:rsid w:val="00157DE9"/>
    <w:rsid w:val="00162D41"/>
    <w:rsid w:val="001755DA"/>
    <w:rsid w:val="00192B32"/>
    <w:rsid w:val="00193B0F"/>
    <w:rsid w:val="00195C2A"/>
    <w:rsid w:val="001A26DB"/>
    <w:rsid w:val="001B3187"/>
    <w:rsid w:val="001B3376"/>
    <w:rsid w:val="001B5483"/>
    <w:rsid w:val="001B6321"/>
    <w:rsid w:val="001B6D94"/>
    <w:rsid w:val="001B7119"/>
    <w:rsid w:val="001C0189"/>
    <w:rsid w:val="001C1EC0"/>
    <w:rsid w:val="001C3AD5"/>
    <w:rsid w:val="001C77A2"/>
    <w:rsid w:val="001D074F"/>
    <w:rsid w:val="001D24AE"/>
    <w:rsid w:val="001D3B96"/>
    <w:rsid w:val="001E45AC"/>
    <w:rsid w:val="001E5A1F"/>
    <w:rsid w:val="001E77DA"/>
    <w:rsid w:val="001F3683"/>
    <w:rsid w:val="001F5959"/>
    <w:rsid w:val="0020014F"/>
    <w:rsid w:val="00214415"/>
    <w:rsid w:val="00227E2B"/>
    <w:rsid w:val="00230D8A"/>
    <w:rsid w:val="00232FAB"/>
    <w:rsid w:val="002331B0"/>
    <w:rsid w:val="0024089D"/>
    <w:rsid w:val="00242B82"/>
    <w:rsid w:val="002437F3"/>
    <w:rsid w:val="00243B56"/>
    <w:rsid w:val="00247F57"/>
    <w:rsid w:val="002662EA"/>
    <w:rsid w:val="00267CE7"/>
    <w:rsid w:val="0027137E"/>
    <w:rsid w:val="0027223F"/>
    <w:rsid w:val="00274627"/>
    <w:rsid w:val="002810EE"/>
    <w:rsid w:val="00281BB1"/>
    <w:rsid w:val="0028544D"/>
    <w:rsid w:val="00286685"/>
    <w:rsid w:val="002903DB"/>
    <w:rsid w:val="002908C6"/>
    <w:rsid w:val="002916C7"/>
    <w:rsid w:val="002929AF"/>
    <w:rsid w:val="002A1E66"/>
    <w:rsid w:val="002A293C"/>
    <w:rsid w:val="002B0C3F"/>
    <w:rsid w:val="002B392E"/>
    <w:rsid w:val="002B5E71"/>
    <w:rsid w:val="002B6044"/>
    <w:rsid w:val="002C2713"/>
    <w:rsid w:val="002D2A85"/>
    <w:rsid w:val="002F6E8B"/>
    <w:rsid w:val="002F7A39"/>
    <w:rsid w:val="0030376B"/>
    <w:rsid w:val="00306489"/>
    <w:rsid w:val="00314831"/>
    <w:rsid w:val="00315221"/>
    <w:rsid w:val="00315903"/>
    <w:rsid w:val="00317142"/>
    <w:rsid w:val="003259A8"/>
    <w:rsid w:val="00330341"/>
    <w:rsid w:val="00330F15"/>
    <w:rsid w:val="003318C4"/>
    <w:rsid w:val="00336544"/>
    <w:rsid w:val="00341882"/>
    <w:rsid w:val="00343CFF"/>
    <w:rsid w:val="00347B60"/>
    <w:rsid w:val="00350B6D"/>
    <w:rsid w:val="00372694"/>
    <w:rsid w:val="003738EB"/>
    <w:rsid w:val="00374171"/>
    <w:rsid w:val="003748B4"/>
    <w:rsid w:val="00376371"/>
    <w:rsid w:val="00381A0C"/>
    <w:rsid w:val="00384ADE"/>
    <w:rsid w:val="00394674"/>
    <w:rsid w:val="003975C8"/>
    <w:rsid w:val="003A058F"/>
    <w:rsid w:val="003A38F9"/>
    <w:rsid w:val="003B6976"/>
    <w:rsid w:val="003C2329"/>
    <w:rsid w:val="003C2EB6"/>
    <w:rsid w:val="003D2617"/>
    <w:rsid w:val="003D4B16"/>
    <w:rsid w:val="003D5004"/>
    <w:rsid w:val="003D6457"/>
    <w:rsid w:val="003D6F74"/>
    <w:rsid w:val="003E7BAD"/>
    <w:rsid w:val="003F64FC"/>
    <w:rsid w:val="003F71B2"/>
    <w:rsid w:val="003F7A5B"/>
    <w:rsid w:val="003F7FE6"/>
    <w:rsid w:val="00400F44"/>
    <w:rsid w:val="00401D60"/>
    <w:rsid w:val="00404EBA"/>
    <w:rsid w:val="00413262"/>
    <w:rsid w:val="00414F0E"/>
    <w:rsid w:val="00417DD0"/>
    <w:rsid w:val="004203A2"/>
    <w:rsid w:val="00421654"/>
    <w:rsid w:val="0042593F"/>
    <w:rsid w:val="00430DCE"/>
    <w:rsid w:val="00433869"/>
    <w:rsid w:val="00433AA6"/>
    <w:rsid w:val="004547AF"/>
    <w:rsid w:val="00460237"/>
    <w:rsid w:val="00463279"/>
    <w:rsid w:val="0046428F"/>
    <w:rsid w:val="004729DA"/>
    <w:rsid w:val="00473752"/>
    <w:rsid w:val="0047640E"/>
    <w:rsid w:val="00481C15"/>
    <w:rsid w:val="004824D3"/>
    <w:rsid w:val="00484B36"/>
    <w:rsid w:val="00492C25"/>
    <w:rsid w:val="00495B10"/>
    <w:rsid w:val="004967A9"/>
    <w:rsid w:val="004A48BE"/>
    <w:rsid w:val="004B011D"/>
    <w:rsid w:val="004B1564"/>
    <w:rsid w:val="004B58FF"/>
    <w:rsid w:val="004E185C"/>
    <w:rsid w:val="004E7D7F"/>
    <w:rsid w:val="004F3F01"/>
    <w:rsid w:val="005047BC"/>
    <w:rsid w:val="00505EB9"/>
    <w:rsid w:val="00506814"/>
    <w:rsid w:val="00521C5B"/>
    <w:rsid w:val="00525B6F"/>
    <w:rsid w:val="00531A97"/>
    <w:rsid w:val="00531F32"/>
    <w:rsid w:val="00532F84"/>
    <w:rsid w:val="005335B9"/>
    <w:rsid w:val="00534B05"/>
    <w:rsid w:val="005469C7"/>
    <w:rsid w:val="00547FA7"/>
    <w:rsid w:val="00557460"/>
    <w:rsid w:val="00561D87"/>
    <w:rsid w:val="00562DFB"/>
    <w:rsid w:val="00562E8F"/>
    <w:rsid w:val="005724FA"/>
    <w:rsid w:val="005806E4"/>
    <w:rsid w:val="00581B80"/>
    <w:rsid w:val="0059065A"/>
    <w:rsid w:val="005923E4"/>
    <w:rsid w:val="00595E76"/>
    <w:rsid w:val="005A1007"/>
    <w:rsid w:val="005B24C9"/>
    <w:rsid w:val="005C143F"/>
    <w:rsid w:val="005C40F1"/>
    <w:rsid w:val="005C7B68"/>
    <w:rsid w:val="005D08FC"/>
    <w:rsid w:val="005D1CB8"/>
    <w:rsid w:val="005D28D0"/>
    <w:rsid w:val="005E094D"/>
    <w:rsid w:val="005E45E0"/>
    <w:rsid w:val="005E6A19"/>
    <w:rsid w:val="005F0191"/>
    <w:rsid w:val="005F2AF3"/>
    <w:rsid w:val="005F4CA2"/>
    <w:rsid w:val="005F6D0A"/>
    <w:rsid w:val="0060127D"/>
    <w:rsid w:val="00602126"/>
    <w:rsid w:val="00613E36"/>
    <w:rsid w:val="00615852"/>
    <w:rsid w:val="00621AB7"/>
    <w:rsid w:val="00623118"/>
    <w:rsid w:val="006251FB"/>
    <w:rsid w:val="00630FD9"/>
    <w:rsid w:val="006443D2"/>
    <w:rsid w:val="006522B9"/>
    <w:rsid w:val="00660102"/>
    <w:rsid w:val="00663005"/>
    <w:rsid w:val="006633D1"/>
    <w:rsid w:val="00664F8A"/>
    <w:rsid w:val="00665D67"/>
    <w:rsid w:val="006678B9"/>
    <w:rsid w:val="00674518"/>
    <w:rsid w:val="006816D7"/>
    <w:rsid w:val="00685A2F"/>
    <w:rsid w:val="006A305C"/>
    <w:rsid w:val="006A54AF"/>
    <w:rsid w:val="006C7811"/>
    <w:rsid w:val="006D0871"/>
    <w:rsid w:val="006D088A"/>
    <w:rsid w:val="006D36CC"/>
    <w:rsid w:val="006E1179"/>
    <w:rsid w:val="006E4E61"/>
    <w:rsid w:val="006F6A7D"/>
    <w:rsid w:val="0070222B"/>
    <w:rsid w:val="00707A4A"/>
    <w:rsid w:val="00710AF7"/>
    <w:rsid w:val="00720DFE"/>
    <w:rsid w:val="00723D53"/>
    <w:rsid w:val="0072451C"/>
    <w:rsid w:val="00730FAB"/>
    <w:rsid w:val="00731A24"/>
    <w:rsid w:val="007331AD"/>
    <w:rsid w:val="00734882"/>
    <w:rsid w:val="007368B3"/>
    <w:rsid w:val="00736E08"/>
    <w:rsid w:val="00737836"/>
    <w:rsid w:val="00740AFF"/>
    <w:rsid w:val="007411B4"/>
    <w:rsid w:val="007431FF"/>
    <w:rsid w:val="00745C76"/>
    <w:rsid w:val="0075567B"/>
    <w:rsid w:val="007556B9"/>
    <w:rsid w:val="00756A81"/>
    <w:rsid w:val="00756E16"/>
    <w:rsid w:val="00760843"/>
    <w:rsid w:val="00762AAA"/>
    <w:rsid w:val="00762DA3"/>
    <w:rsid w:val="00763A62"/>
    <w:rsid w:val="007773D5"/>
    <w:rsid w:val="0078590E"/>
    <w:rsid w:val="00785F89"/>
    <w:rsid w:val="0079015F"/>
    <w:rsid w:val="00793A9A"/>
    <w:rsid w:val="00793C18"/>
    <w:rsid w:val="00793CBA"/>
    <w:rsid w:val="00797AC5"/>
    <w:rsid w:val="007A00EF"/>
    <w:rsid w:val="007A10D4"/>
    <w:rsid w:val="007A3AEE"/>
    <w:rsid w:val="007B25EB"/>
    <w:rsid w:val="007B5579"/>
    <w:rsid w:val="007D3547"/>
    <w:rsid w:val="007E3B6A"/>
    <w:rsid w:val="007F09AC"/>
    <w:rsid w:val="007F0FC1"/>
    <w:rsid w:val="007F169B"/>
    <w:rsid w:val="007F219B"/>
    <w:rsid w:val="007F30F1"/>
    <w:rsid w:val="007F6086"/>
    <w:rsid w:val="007F63A1"/>
    <w:rsid w:val="00802CA5"/>
    <w:rsid w:val="00803FAC"/>
    <w:rsid w:val="008062EC"/>
    <w:rsid w:val="00806D40"/>
    <w:rsid w:val="00807AF2"/>
    <w:rsid w:val="00815FC2"/>
    <w:rsid w:val="008165A7"/>
    <w:rsid w:val="00821D8A"/>
    <w:rsid w:val="00822904"/>
    <w:rsid w:val="008264C2"/>
    <w:rsid w:val="008306BB"/>
    <w:rsid w:val="00837C94"/>
    <w:rsid w:val="0084151E"/>
    <w:rsid w:val="00842ACA"/>
    <w:rsid w:val="008431CB"/>
    <w:rsid w:val="008462D4"/>
    <w:rsid w:val="00866794"/>
    <w:rsid w:val="00866C2B"/>
    <w:rsid w:val="00870346"/>
    <w:rsid w:val="00873645"/>
    <w:rsid w:val="008747F4"/>
    <w:rsid w:val="0087530D"/>
    <w:rsid w:val="00876045"/>
    <w:rsid w:val="00877A51"/>
    <w:rsid w:val="0088561E"/>
    <w:rsid w:val="00886DAE"/>
    <w:rsid w:val="00890E29"/>
    <w:rsid w:val="008913F0"/>
    <w:rsid w:val="00893AA4"/>
    <w:rsid w:val="008950A3"/>
    <w:rsid w:val="0089559D"/>
    <w:rsid w:val="008A098B"/>
    <w:rsid w:val="008A4905"/>
    <w:rsid w:val="008B0443"/>
    <w:rsid w:val="008B0B1A"/>
    <w:rsid w:val="008B1F18"/>
    <w:rsid w:val="008B374D"/>
    <w:rsid w:val="008B3944"/>
    <w:rsid w:val="008C2374"/>
    <w:rsid w:val="008C4971"/>
    <w:rsid w:val="008D3455"/>
    <w:rsid w:val="008D5551"/>
    <w:rsid w:val="008E5B5A"/>
    <w:rsid w:val="008E7439"/>
    <w:rsid w:val="008E78CB"/>
    <w:rsid w:val="008F0766"/>
    <w:rsid w:val="008F1F13"/>
    <w:rsid w:val="008F6539"/>
    <w:rsid w:val="0090128E"/>
    <w:rsid w:val="00906174"/>
    <w:rsid w:val="00912C03"/>
    <w:rsid w:val="009134B6"/>
    <w:rsid w:val="009148C4"/>
    <w:rsid w:val="009166E3"/>
    <w:rsid w:val="00936387"/>
    <w:rsid w:val="0094381A"/>
    <w:rsid w:val="00947F71"/>
    <w:rsid w:val="00954FFC"/>
    <w:rsid w:val="00967FDE"/>
    <w:rsid w:val="00970501"/>
    <w:rsid w:val="009705D9"/>
    <w:rsid w:val="0097081D"/>
    <w:rsid w:val="00971519"/>
    <w:rsid w:val="00974194"/>
    <w:rsid w:val="00975542"/>
    <w:rsid w:val="00980046"/>
    <w:rsid w:val="00980223"/>
    <w:rsid w:val="00982129"/>
    <w:rsid w:val="00985FAC"/>
    <w:rsid w:val="009867E3"/>
    <w:rsid w:val="00990E5B"/>
    <w:rsid w:val="009959CA"/>
    <w:rsid w:val="009B0E72"/>
    <w:rsid w:val="009C02BF"/>
    <w:rsid w:val="009C7D95"/>
    <w:rsid w:val="009D067D"/>
    <w:rsid w:val="009D37BC"/>
    <w:rsid w:val="009E388C"/>
    <w:rsid w:val="009F47EB"/>
    <w:rsid w:val="009F4BB2"/>
    <w:rsid w:val="009F6C03"/>
    <w:rsid w:val="00A03B0D"/>
    <w:rsid w:val="00A13764"/>
    <w:rsid w:val="00A31F57"/>
    <w:rsid w:val="00A321C6"/>
    <w:rsid w:val="00A46FA6"/>
    <w:rsid w:val="00A54AA2"/>
    <w:rsid w:val="00A54C6C"/>
    <w:rsid w:val="00A55552"/>
    <w:rsid w:val="00A6493C"/>
    <w:rsid w:val="00A67EA6"/>
    <w:rsid w:val="00A72677"/>
    <w:rsid w:val="00A733AE"/>
    <w:rsid w:val="00A879AC"/>
    <w:rsid w:val="00A9123A"/>
    <w:rsid w:val="00A92454"/>
    <w:rsid w:val="00A92F78"/>
    <w:rsid w:val="00A94FDB"/>
    <w:rsid w:val="00A97A2E"/>
    <w:rsid w:val="00A97C05"/>
    <w:rsid w:val="00AA1006"/>
    <w:rsid w:val="00AA10CA"/>
    <w:rsid w:val="00AA400F"/>
    <w:rsid w:val="00AA541D"/>
    <w:rsid w:val="00AB5EB2"/>
    <w:rsid w:val="00AB78A1"/>
    <w:rsid w:val="00AC369A"/>
    <w:rsid w:val="00AD541E"/>
    <w:rsid w:val="00AD5AA9"/>
    <w:rsid w:val="00AE00AA"/>
    <w:rsid w:val="00AE582F"/>
    <w:rsid w:val="00AE5E84"/>
    <w:rsid w:val="00AE61E1"/>
    <w:rsid w:val="00AE7651"/>
    <w:rsid w:val="00AF0D8A"/>
    <w:rsid w:val="00AF2447"/>
    <w:rsid w:val="00AF4DF2"/>
    <w:rsid w:val="00B02145"/>
    <w:rsid w:val="00B04726"/>
    <w:rsid w:val="00B04D17"/>
    <w:rsid w:val="00B06D57"/>
    <w:rsid w:val="00B1122A"/>
    <w:rsid w:val="00B12A9A"/>
    <w:rsid w:val="00B14AF8"/>
    <w:rsid w:val="00B17494"/>
    <w:rsid w:val="00B335EF"/>
    <w:rsid w:val="00B4102E"/>
    <w:rsid w:val="00B4260A"/>
    <w:rsid w:val="00B45BD9"/>
    <w:rsid w:val="00B51404"/>
    <w:rsid w:val="00B61F77"/>
    <w:rsid w:val="00B672B7"/>
    <w:rsid w:val="00B722AD"/>
    <w:rsid w:val="00B760CA"/>
    <w:rsid w:val="00B761A8"/>
    <w:rsid w:val="00B85A0A"/>
    <w:rsid w:val="00B91AFF"/>
    <w:rsid w:val="00B94F66"/>
    <w:rsid w:val="00B96301"/>
    <w:rsid w:val="00BA1F07"/>
    <w:rsid w:val="00BA2FDE"/>
    <w:rsid w:val="00BB3C43"/>
    <w:rsid w:val="00BB47D7"/>
    <w:rsid w:val="00BC10B5"/>
    <w:rsid w:val="00BC4A01"/>
    <w:rsid w:val="00BD3859"/>
    <w:rsid w:val="00BD43C5"/>
    <w:rsid w:val="00BD5101"/>
    <w:rsid w:val="00BE0D95"/>
    <w:rsid w:val="00BE144B"/>
    <w:rsid w:val="00BE21FD"/>
    <w:rsid w:val="00BE4318"/>
    <w:rsid w:val="00BE50CC"/>
    <w:rsid w:val="00BF2667"/>
    <w:rsid w:val="00BF3544"/>
    <w:rsid w:val="00C12312"/>
    <w:rsid w:val="00C17121"/>
    <w:rsid w:val="00C26428"/>
    <w:rsid w:val="00C30BCC"/>
    <w:rsid w:val="00C31710"/>
    <w:rsid w:val="00C31F10"/>
    <w:rsid w:val="00C419B2"/>
    <w:rsid w:val="00C41EDF"/>
    <w:rsid w:val="00C46816"/>
    <w:rsid w:val="00C47BC4"/>
    <w:rsid w:val="00C56D78"/>
    <w:rsid w:val="00C570F2"/>
    <w:rsid w:val="00C61A81"/>
    <w:rsid w:val="00C63655"/>
    <w:rsid w:val="00C67DDA"/>
    <w:rsid w:val="00C812D0"/>
    <w:rsid w:val="00C81590"/>
    <w:rsid w:val="00C86428"/>
    <w:rsid w:val="00C953BA"/>
    <w:rsid w:val="00C95558"/>
    <w:rsid w:val="00C97538"/>
    <w:rsid w:val="00CA14D4"/>
    <w:rsid w:val="00CB7AEE"/>
    <w:rsid w:val="00CC1346"/>
    <w:rsid w:val="00CC4B16"/>
    <w:rsid w:val="00CC7363"/>
    <w:rsid w:val="00CD12DB"/>
    <w:rsid w:val="00CD3D26"/>
    <w:rsid w:val="00CD6BD0"/>
    <w:rsid w:val="00CD71CC"/>
    <w:rsid w:val="00CD7660"/>
    <w:rsid w:val="00CE15AB"/>
    <w:rsid w:val="00CE7405"/>
    <w:rsid w:val="00CE7CA7"/>
    <w:rsid w:val="00CF0CCD"/>
    <w:rsid w:val="00D021F8"/>
    <w:rsid w:val="00D2222C"/>
    <w:rsid w:val="00D26356"/>
    <w:rsid w:val="00D264E6"/>
    <w:rsid w:val="00D27D29"/>
    <w:rsid w:val="00D30963"/>
    <w:rsid w:val="00D37F60"/>
    <w:rsid w:val="00D45EA3"/>
    <w:rsid w:val="00D532CF"/>
    <w:rsid w:val="00D87757"/>
    <w:rsid w:val="00D90F4D"/>
    <w:rsid w:val="00DA298E"/>
    <w:rsid w:val="00DA575D"/>
    <w:rsid w:val="00DA57E0"/>
    <w:rsid w:val="00DA61C6"/>
    <w:rsid w:val="00DB671E"/>
    <w:rsid w:val="00DC1960"/>
    <w:rsid w:val="00DC71C3"/>
    <w:rsid w:val="00DD087E"/>
    <w:rsid w:val="00DE0A68"/>
    <w:rsid w:val="00DE155C"/>
    <w:rsid w:val="00DE478A"/>
    <w:rsid w:val="00DF74C7"/>
    <w:rsid w:val="00E002C3"/>
    <w:rsid w:val="00E0370C"/>
    <w:rsid w:val="00E12981"/>
    <w:rsid w:val="00E16467"/>
    <w:rsid w:val="00E21CDB"/>
    <w:rsid w:val="00E26DDC"/>
    <w:rsid w:val="00E40879"/>
    <w:rsid w:val="00E4217A"/>
    <w:rsid w:val="00E42C37"/>
    <w:rsid w:val="00E45FE2"/>
    <w:rsid w:val="00E4635A"/>
    <w:rsid w:val="00E46EE4"/>
    <w:rsid w:val="00E54310"/>
    <w:rsid w:val="00E550BF"/>
    <w:rsid w:val="00E57616"/>
    <w:rsid w:val="00E6026C"/>
    <w:rsid w:val="00E60A3A"/>
    <w:rsid w:val="00E6317E"/>
    <w:rsid w:val="00E65CE0"/>
    <w:rsid w:val="00E70D89"/>
    <w:rsid w:val="00E71E8F"/>
    <w:rsid w:val="00E72341"/>
    <w:rsid w:val="00E7327B"/>
    <w:rsid w:val="00E75871"/>
    <w:rsid w:val="00E86E6F"/>
    <w:rsid w:val="00E90A6C"/>
    <w:rsid w:val="00EA34C1"/>
    <w:rsid w:val="00EA5885"/>
    <w:rsid w:val="00EB2571"/>
    <w:rsid w:val="00EC687A"/>
    <w:rsid w:val="00EC6E9B"/>
    <w:rsid w:val="00ED1DF6"/>
    <w:rsid w:val="00ED2CA2"/>
    <w:rsid w:val="00ED4177"/>
    <w:rsid w:val="00ED63E6"/>
    <w:rsid w:val="00EE1372"/>
    <w:rsid w:val="00EE250B"/>
    <w:rsid w:val="00EE67D1"/>
    <w:rsid w:val="00EE7143"/>
    <w:rsid w:val="00EE7B50"/>
    <w:rsid w:val="00EF3F1F"/>
    <w:rsid w:val="00EF6C45"/>
    <w:rsid w:val="00F02D1F"/>
    <w:rsid w:val="00F05753"/>
    <w:rsid w:val="00F058C4"/>
    <w:rsid w:val="00F07C28"/>
    <w:rsid w:val="00F16625"/>
    <w:rsid w:val="00F167B9"/>
    <w:rsid w:val="00F21582"/>
    <w:rsid w:val="00F30276"/>
    <w:rsid w:val="00F318AE"/>
    <w:rsid w:val="00F31A24"/>
    <w:rsid w:val="00F3465A"/>
    <w:rsid w:val="00F43106"/>
    <w:rsid w:val="00F43415"/>
    <w:rsid w:val="00F50D47"/>
    <w:rsid w:val="00F53BB1"/>
    <w:rsid w:val="00F561B8"/>
    <w:rsid w:val="00F64036"/>
    <w:rsid w:val="00F67493"/>
    <w:rsid w:val="00F703B1"/>
    <w:rsid w:val="00F737D6"/>
    <w:rsid w:val="00F82148"/>
    <w:rsid w:val="00F90A63"/>
    <w:rsid w:val="00F933DC"/>
    <w:rsid w:val="00FA289E"/>
    <w:rsid w:val="00FA64FE"/>
    <w:rsid w:val="00FB52CC"/>
    <w:rsid w:val="00FB590B"/>
    <w:rsid w:val="00FC056D"/>
    <w:rsid w:val="00FC1315"/>
    <w:rsid w:val="00FC1B37"/>
    <w:rsid w:val="00FC6324"/>
    <w:rsid w:val="00FD2BFE"/>
    <w:rsid w:val="00FD3B40"/>
    <w:rsid w:val="00FD6563"/>
    <w:rsid w:val="00FE2D7E"/>
    <w:rsid w:val="00FE2E5A"/>
    <w:rsid w:val="00FE42F8"/>
    <w:rsid w:val="00FE652E"/>
    <w:rsid w:val="00FE658C"/>
    <w:rsid w:val="00FF18B8"/>
    <w:rsid w:val="00FF5354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30"/>
  <w15:docId w15:val="{936425A9-31B8-4FAF-A144-5E46FA24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jff.no/nordland/stimuleringsmidler-njff-nordlan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igzach@start.no" TargetMode="External"/><Relationship Id="rId6" Type="http://schemas.openxmlformats.org/officeDocument/2006/relationships/hyperlink" Target="mailto:Jep@njff.no" TargetMode="External"/><Relationship Id="rId5" Type="http://schemas.openxmlformats.org/officeDocument/2006/relationships/hyperlink" Target="mailto:Nordland@njff.no" TargetMode="External"/><Relationship Id="rId4" Type="http://schemas.openxmlformats.org/officeDocument/2006/relationships/hyperlink" Target="mailto:stigzach@sta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94bd7a258ac9139f5da18ddf39a64183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69972f5855a4d3752cd3c02fb3f2dab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Props1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FF1273-B8F6-48A7-BA39-D3C184231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C:\Users\NJFF Nordland\Downloads\NJFF brevmal.dotx</Template>
  <TotalTime>27</TotalTime>
  <Pages>4</Pages>
  <Words>822</Words>
  <Characters>4357</Characters>
  <Application>Microsoft Office Word</Application>
  <DocSecurity>0</DocSecurity>
  <Lines>36</Lines>
  <Paragraphs>10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5169</CharactersWithSpaces>
  <SharedDoc>false</SharedDoc>
  <HLinks>
    <vt:vector size="24" baseType="variant">
      <vt:variant>
        <vt:i4>3211277</vt:i4>
      </vt:variant>
      <vt:variant>
        <vt:i4>9</vt:i4>
      </vt:variant>
      <vt:variant>
        <vt:i4>0</vt:i4>
      </vt:variant>
      <vt:variant>
        <vt:i4>5</vt:i4>
      </vt:variant>
      <vt:variant>
        <vt:lpwstr>mailto:Jep@njff.no</vt:lpwstr>
      </vt:variant>
      <vt:variant>
        <vt:lpwstr/>
      </vt:variant>
      <vt:variant>
        <vt:i4>6160482</vt:i4>
      </vt:variant>
      <vt:variant>
        <vt:i4>6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  <vt:variant>
        <vt:i4>6684760</vt:i4>
      </vt:variant>
      <vt:variant>
        <vt:i4>3</vt:i4>
      </vt:variant>
      <vt:variant>
        <vt:i4>0</vt:i4>
      </vt:variant>
      <vt:variant>
        <vt:i4>5</vt:i4>
      </vt:variant>
      <vt:variant>
        <vt:lpwstr>mailto:stigzach@start.no</vt:lpwstr>
      </vt:variant>
      <vt:variant>
        <vt:lpwstr/>
      </vt:variant>
      <vt:variant>
        <vt:i4>6160482</vt:i4>
      </vt:variant>
      <vt:variant>
        <vt:i4>0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subject/>
  <dc:creator>NJFF Nordland</dc:creator>
  <cp:keywords/>
  <cp:lastModifiedBy>Elise Larsen</cp:lastModifiedBy>
  <cp:revision>2</cp:revision>
  <cp:lastPrinted>2004-11-17T10:40:00Z</cp:lastPrinted>
  <dcterms:created xsi:type="dcterms:W3CDTF">2025-02-14T08:55:00Z</dcterms:created>
  <dcterms:modified xsi:type="dcterms:W3CDTF">2025-02-14T08:55:00Z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