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87C1B" w14:textId="31E40FE4" w:rsidR="00E65CE0" w:rsidRDefault="0096353E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Referat fra </w:t>
      </w:r>
      <w:r w:rsidR="00E65CE0">
        <w:rPr>
          <w:rFonts w:ascii="Arial" w:hAnsi="Arial" w:cs="Arial"/>
          <w:b/>
          <w:bCs/>
          <w:sz w:val="32"/>
          <w:szCs w:val="32"/>
        </w:rPr>
        <w:t>styremøte nr.</w:t>
      </w:r>
      <w:r w:rsidR="00016584">
        <w:rPr>
          <w:rFonts w:ascii="Arial" w:hAnsi="Arial" w:cs="Arial"/>
          <w:b/>
          <w:bCs/>
          <w:sz w:val="32"/>
          <w:szCs w:val="32"/>
        </w:rPr>
        <w:t>1(2)</w:t>
      </w:r>
      <w:r w:rsidR="00E65CE0">
        <w:rPr>
          <w:rFonts w:ascii="Arial" w:hAnsi="Arial" w:cs="Arial"/>
          <w:b/>
          <w:bCs/>
          <w:sz w:val="32"/>
          <w:szCs w:val="32"/>
        </w:rPr>
        <w:t>/202</w:t>
      </w:r>
      <w:r w:rsidR="00FB5EC0">
        <w:rPr>
          <w:rFonts w:ascii="Arial" w:hAnsi="Arial" w:cs="Arial"/>
          <w:b/>
          <w:bCs/>
          <w:sz w:val="32"/>
          <w:szCs w:val="32"/>
        </w:rPr>
        <w:t>3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NJFF-Nordland</w:t>
      </w:r>
    </w:p>
    <w:p w14:paraId="1D2DED61" w14:textId="7D3A8C42" w:rsidR="00E65CE0" w:rsidRDefault="00E65CE0" w:rsidP="00E65CE0">
      <w:pPr>
        <w:spacing w:after="120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Møtedato:</w:t>
      </w:r>
      <w:r>
        <w:rPr>
          <w:rFonts w:ascii="Arial" w:hAnsi="Arial" w:cs="Arial"/>
        </w:rPr>
        <w:tab/>
      </w:r>
      <w:r w:rsidR="004718F5">
        <w:rPr>
          <w:rFonts w:ascii="Arial" w:hAnsi="Arial" w:cs="Arial"/>
        </w:rPr>
        <w:t>mandag 17.04.2023</w:t>
      </w:r>
    </w:p>
    <w:p w14:paraId="05F8665A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Møtested:</w:t>
      </w:r>
      <w:r>
        <w:rPr>
          <w:rFonts w:ascii="Arial" w:hAnsi="Arial" w:cs="Arial"/>
        </w:rPr>
        <w:tab/>
        <w:t>Teams</w:t>
      </w:r>
    </w:p>
    <w:p w14:paraId="257B427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Møtestart:</w:t>
      </w:r>
      <w:r>
        <w:rPr>
          <w:rFonts w:ascii="Arial" w:hAnsi="Arial" w:cs="Arial"/>
        </w:rPr>
        <w:tab/>
        <w:t>18.00</w:t>
      </w:r>
    </w:p>
    <w:p w14:paraId="04B0C84A" w14:textId="0DFA398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Møteslutt:</w:t>
      </w:r>
      <w:r>
        <w:rPr>
          <w:rFonts w:ascii="Arial" w:hAnsi="Arial" w:cs="Arial"/>
        </w:rPr>
        <w:tab/>
        <w:t>20.</w:t>
      </w:r>
      <w:r w:rsidR="00B127C6">
        <w:rPr>
          <w:rFonts w:ascii="Arial" w:hAnsi="Arial" w:cs="Arial"/>
        </w:rPr>
        <w:t>00</w:t>
      </w:r>
    </w:p>
    <w:p w14:paraId="0D006D31" w14:textId="486C95BF" w:rsidR="00E65CE0" w:rsidRDefault="00E65CE0" w:rsidP="00E65CE0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In</w:t>
      </w:r>
      <w:r w:rsidR="00691F4E">
        <w:rPr>
          <w:rFonts w:ascii="Arial" w:hAnsi="Arial" w:cs="Arial"/>
          <w:b/>
          <w:bCs/>
          <w:u w:val="single"/>
        </w:rPr>
        <w:t>viterte</w:t>
      </w:r>
      <w:r>
        <w:rPr>
          <w:rFonts w:ascii="Arial" w:hAnsi="Arial" w:cs="Arial"/>
          <w:b/>
          <w:bCs/>
          <w:u w:val="single"/>
        </w:rPr>
        <w:t>:</w:t>
      </w:r>
    </w:p>
    <w:p w14:paraId="6469AE04" w14:textId="77777777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Steinar Høgaas.</w:t>
      </w:r>
    </w:p>
    <w:p w14:paraId="4545B8A7" w14:textId="77777777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 og leder av hundeutvalget Norvald Ruderaas.</w:t>
      </w:r>
    </w:p>
    <w:p w14:paraId="1EC9B969" w14:textId="77777777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Sekretær Tove Bergkvist.</w:t>
      </w:r>
    </w:p>
    <w:p w14:paraId="3BDAA359" w14:textId="77777777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jaktutvalget Christer Øveraas.</w:t>
      </w:r>
    </w:p>
    <w:p w14:paraId="4DB95BA2" w14:textId="47DCEB02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skytterutvalget Stig Zachariassen</w:t>
      </w:r>
      <w:r w:rsidR="004B0049">
        <w:rPr>
          <w:rFonts w:ascii="Arial" w:hAnsi="Arial" w:cs="Arial"/>
        </w:rPr>
        <w:t xml:space="preserve"> </w:t>
      </w:r>
    </w:p>
    <w:p w14:paraId="5AFD2892" w14:textId="77777777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kvinneutvalget Beate Solli Nilsen.</w:t>
      </w:r>
    </w:p>
    <w:p w14:paraId="3D0A5742" w14:textId="77777777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ungdomsutvalget Ivan Kleven.</w:t>
      </w:r>
    </w:p>
    <w:p w14:paraId="50C2603C" w14:textId="77777777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fiskeutvalget Cathrine Markussen.</w:t>
      </w:r>
    </w:p>
    <w:p w14:paraId="4BF2AECB" w14:textId="77777777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Administrasjonen: Ylva Edvardsen-Kvam, Jens Egil Pedersen.</w:t>
      </w:r>
    </w:p>
    <w:p w14:paraId="38288926" w14:textId="77777777" w:rsidR="00E65CE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Saksliste med papirer sendes også nestledere og varamedlemmer.</w:t>
      </w:r>
    </w:p>
    <w:p w14:paraId="46A6D57B" w14:textId="1B90DA82" w:rsidR="00C31710" w:rsidRDefault="00E65CE0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Nestledere innkalles når utvalgsleder ikke kan delta. Varamedlemmer innkalles ved behov.</w:t>
      </w:r>
    </w:p>
    <w:p w14:paraId="1F1B74EF" w14:textId="77777777" w:rsidR="00691F4E" w:rsidRPr="00691F4E" w:rsidRDefault="00691F4E" w:rsidP="00691F4E">
      <w:pPr>
        <w:spacing w:line="276" w:lineRule="auto"/>
        <w:ind w:left="1418" w:hanging="1418"/>
        <w:rPr>
          <w:rFonts w:ascii="Arial" w:hAnsi="Arial" w:cs="Arial"/>
        </w:rPr>
      </w:pPr>
    </w:p>
    <w:p w14:paraId="066399CC" w14:textId="5CE2B03A" w:rsidR="0096353E" w:rsidRDefault="0096353E" w:rsidP="0096353E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Til stede:</w:t>
      </w:r>
    </w:p>
    <w:p w14:paraId="360FD7AA" w14:textId="77777777" w:rsidR="0096353E" w:rsidRDefault="0096353E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 xml:space="preserve">Leder Steinar </w:t>
      </w:r>
      <w:proofErr w:type="spellStart"/>
      <w:r>
        <w:rPr>
          <w:rFonts w:ascii="Arial" w:hAnsi="Arial" w:cs="Arial"/>
        </w:rPr>
        <w:t>Høgaas</w:t>
      </w:r>
      <w:proofErr w:type="spellEnd"/>
      <w:r>
        <w:rPr>
          <w:rFonts w:ascii="Arial" w:hAnsi="Arial" w:cs="Arial"/>
        </w:rPr>
        <w:t>.</w:t>
      </w:r>
    </w:p>
    <w:p w14:paraId="18D16336" w14:textId="77777777" w:rsidR="0096353E" w:rsidRDefault="0096353E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 xml:space="preserve">Nestleder og leder av hundeutvalget Norvald </w:t>
      </w:r>
      <w:proofErr w:type="spellStart"/>
      <w:r>
        <w:rPr>
          <w:rFonts w:ascii="Arial" w:hAnsi="Arial" w:cs="Arial"/>
        </w:rPr>
        <w:t>Ruderaas</w:t>
      </w:r>
      <w:proofErr w:type="spellEnd"/>
      <w:r>
        <w:rPr>
          <w:rFonts w:ascii="Arial" w:hAnsi="Arial" w:cs="Arial"/>
        </w:rPr>
        <w:t>.</w:t>
      </w:r>
    </w:p>
    <w:p w14:paraId="33D7C8EA" w14:textId="77777777" w:rsidR="0096353E" w:rsidRDefault="0096353E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Sekretær Tove Bergkvist.</w:t>
      </w:r>
    </w:p>
    <w:p w14:paraId="67A88AAD" w14:textId="77777777" w:rsidR="004B0049" w:rsidRDefault="004B0049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 xml:space="preserve">Leder skytterutvalget Stig Zachariassen kom </w:t>
      </w:r>
      <w:proofErr w:type="spellStart"/>
      <w:r>
        <w:rPr>
          <w:rFonts w:ascii="Arial" w:hAnsi="Arial" w:cs="Arial"/>
        </w:rPr>
        <w:t>kl</w:t>
      </w:r>
      <w:proofErr w:type="spellEnd"/>
      <w:r>
        <w:rPr>
          <w:rFonts w:ascii="Arial" w:hAnsi="Arial" w:cs="Arial"/>
        </w:rPr>
        <w:t xml:space="preserve"> 19.00</w:t>
      </w:r>
    </w:p>
    <w:p w14:paraId="2EEF4886" w14:textId="77777777" w:rsidR="0096353E" w:rsidRDefault="0096353E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kvinneutvalget Beate Solli Nilsen.</w:t>
      </w:r>
    </w:p>
    <w:p w14:paraId="2CBDFADF" w14:textId="77777777" w:rsidR="0096353E" w:rsidRDefault="0096353E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ungdomsutvalget Ivan Kleven.</w:t>
      </w:r>
    </w:p>
    <w:p w14:paraId="0F4E0DB6" w14:textId="77777777" w:rsidR="0096353E" w:rsidRDefault="0096353E" w:rsidP="00691F4E">
      <w:pPr>
        <w:spacing w:line="276" w:lineRule="auto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fiskeutvalget Cathrine Markussen.</w:t>
      </w:r>
    </w:p>
    <w:p w14:paraId="4E2FF826" w14:textId="4070CAA5" w:rsidR="00C31710" w:rsidRDefault="0096353E" w:rsidP="00691F4E">
      <w:pPr>
        <w:spacing w:line="276" w:lineRule="auto"/>
        <w:rPr>
          <w:rFonts w:eastAsiaTheme="minorHAnsi"/>
        </w:rPr>
      </w:pPr>
      <w:r>
        <w:rPr>
          <w:rFonts w:ascii="Arial" w:hAnsi="Arial" w:cs="Arial"/>
        </w:rPr>
        <w:t>Administrasjonen: Ylva Edvardsen-Kvam, Jens Egil Pedersen</w:t>
      </w:r>
    </w:p>
    <w:p w14:paraId="07376343" w14:textId="72E7C8F8" w:rsidR="00C31710" w:rsidRDefault="00C31710" w:rsidP="00C31710">
      <w:pPr>
        <w:rPr>
          <w:rFonts w:eastAsiaTheme="minorHAnsi"/>
        </w:rPr>
      </w:pPr>
    </w:p>
    <w:p w14:paraId="6B8E31DB" w14:textId="15C597CF" w:rsidR="00E65CE0" w:rsidRPr="00BD5C5F" w:rsidRDefault="00E65CE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b/>
          <w:bCs/>
          <w:sz w:val="28"/>
          <w:szCs w:val="28"/>
        </w:rPr>
      </w:pPr>
      <w:r w:rsidRPr="00BD5C5F">
        <w:rPr>
          <w:rFonts w:ascii="Arial" w:eastAsiaTheme="minorHAnsi" w:hAnsi="Arial" w:cs="Arial"/>
          <w:b/>
          <w:bCs/>
          <w:sz w:val="28"/>
          <w:szCs w:val="28"/>
        </w:rPr>
        <w:t>Sak</w:t>
      </w:r>
      <w:r w:rsidR="00691F4E" w:rsidRPr="00BD5C5F">
        <w:rPr>
          <w:rFonts w:ascii="Arial" w:eastAsiaTheme="minorHAnsi" w:hAnsi="Arial" w:cs="Arial"/>
          <w:b/>
          <w:bCs/>
          <w:sz w:val="28"/>
          <w:szCs w:val="28"/>
        </w:rPr>
        <w:t>er</w:t>
      </w:r>
    </w:p>
    <w:p w14:paraId="4FFAE965" w14:textId="77777777" w:rsidR="00B4260A" w:rsidRPr="00B4260A" w:rsidRDefault="00B4260A" w:rsidP="00B4260A">
      <w:pPr>
        <w:textAlignment w:val="baseline"/>
        <w:rPr>
          <w:rFonts w:ascii="Segoe UI" w:hAnsi="Segoe UI" w:cs="Segoe UI"/>
          <w:sz w:val="18"/>
          <w:szCs w:val="18"/>
        </w:rPr>
      </w:pPr>
      <w:r w:rsidRPr="00B4260A">
        <w:rPr>
          <w:rFonts w:ascii="Calibri" w:hAnsi="Calibri" w:cs="Calibri"/>
          <w:sz w:val="22"/>
          <w:szCs w:val="22"/>
        </w:rPr>
        <w:t> 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B4260A" w:rsidRPr="00B4260A" w14:paraId="7FFA1160" w14:textId="77777777" w:rsidTr="002C6C66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D8A127" w14:textId="77777777" w:rsidR="00B4260A" w:rsidRPr="00B4260A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01/23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7CAB50B9" w14:textId="7019035E" w:rsidR="00B4260A" w:rsidRPr="00B4260A" w:rsidRDefault="00B4260A" w:rsidP="00B4260A">
            <w:pPr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8439BCC" w14:textId="77777777" w:rsidR="00B4260A" w:rsidRPr="00BD5C5F" w:rsidRDefault="00B4260A" w:rsidP="00B4260A">
            <w:pPr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BD5C5F">
              <w:rPr>
                <w:rFonts w:ascii="Calibri" w:hAnsi="Calibri" w:cs="Calibri"/>
                <w:sz w:val="24"/>
                <w:szCs w:val="24"/>
              </w:rPr>
              <w:t xml:space="preserve">Godkjenning av </w:t>
            </w:r>
          </w:p>
          <w:p w14:paraId="5344B733" w14:textId="7B3CCFD6" w:rsidR="00B4260A" w:rsidRPr="00BD5C5F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D5C5F">
              <w:rPr>
                <w:rFonts w:ascii="Calibri" w:hAnsi="Calibri" w:cs="Calibri"/>
                <w:sz w:val="24"/>
                <w:szCs w:val="24"/>
              </w:rPr>
              <w:t>innkalling og saksliste </w:t>
            </w:r>
          </w:p>
          <w:p w14:paraId="66FE4578" w14:textId="76F87505" w:rsidR="00B4260A" w:rsidRPr="00BD5C5F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D5C5F">
              <w:rPr>
                <w:sz w:val="24"/>
                <w:szCs w:val="24"/>
              </w:rPr>
              <w:t>Referat</w:t>
            </w:r>
            <w:r w:rsidR="00C31710" w:rsidRPr="00BD5C5F">
              <w:rPr>
                <w:sz w:val="24"/>
                <w:szCs w:val="24"/>
              </w:rPr>
              <w:t xml:space="preserve"> </w:t>
            </w:r>
            <w:r w:rsidRPr="00BD5C5F">
              <w:rPr>
                <w:sz w:val="24"/>
                <w:szCs w:val="24"/>
              </w:rPr>
              <w:t xml:space="preserve">fra Styremøte </w:t>
            </w:r>
            <w:r w:rsidR="004060F2" w:rsidRPr="00BD5C5F">
              <w:rPr>
                <w:sz w:val="24"/>
                <w:szCs w:val="24"/>
              </w:rPr>
              <w:t>30. mars 2023</w:t>
            </w:r>
          </w:p>
          <w:p w14:paraId="60A823B4" w14:textId="35059E0B" w:rsidR="00B4260A" w:rsidRPr="00BD5C5F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D5C5F">
              <w:rPr>
                <w:sz w:val="24"/>
                <w:szCs w:val="24"/>
              </w:rPr>
              <w:t>Saker til eventuelt</w:t>
            </w:r>
          </w:p>
          <w:p w14:paraId="2509B1E3" w14:textId="2A0A818F" w:rsidR="00B4260A" w:rsidRPr="00BD5C5F" w:rsidRDefault="00B4260A" w:rsidP="00B4260A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B4260A" w:rsidRPr="00B4260A" w14:paraId="3EA3157C" w14:textId="77777777" w:rsidTr="00E4145D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3021A11" w14:textId="1C7DBCEA" w:rsidR="002C6C66" w:rsidRDefault="006018AC" w:rsidP="002C6C66">
            <w:pPr>
              <w:pBdr>
                <w:bottom w:val="single" w:sz="4" w:space="1" w:color="auto"/>
              </w:pBd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 02/23</w:t>
            </w:r>
          </w:p>
          <w:p w14:paraId="2C0A9DF8" w14:textId="0A91A5A7" w:rsidR="00B4260A" w:rsidRPr="00B4260A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 w:rsidR="00E4145D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52DF29A" w14:textId="585DAB34" w:rsidR="006018AC" w:rsidRPr="00BD5C5F" w:rsidRDefault="00B4260A" w:rsidP="004060F2">
            <w:pPr>
              <w:textAlignment w:val="baseline"/>
              <w:rPr>
                <w:sz w:val="24"/>
                <w:szCs w:val="24"/>
              </w:rPr>
            </w:pPr>
            <w:r w:rsidRPr="00BD5C5F">
              <w:rPr>
                <w:sz w:val="24"/>
                <w:szCs w:val="24"/>
              </w:rPr>
              <w:t> </w:t>
            </w:r>
            <w:r w:rsidR="006018AC" w:rsidRPr="00BD5C5F">
              <w:rPr>
                <w:sz w:val="24"/>
                <w:szCs w:val="24"/>
              </w:rPr>
              <w:t>Gjennomgang av økonomi med oppdatert budsjett etter Årsmøtet 2023</w:t>
            </w:r>
          </w:p>
          <w:p w14:paraId="670D8C1B" w14:textId="77777777" w:rsidR="00E4145D" w:rsidRPr="00BD5C5F" w:rsidRDefault="00E4145D" w:rsidP="002C6C66">
            <w:pPr>
              <w:pBdr>
                <w:bottom w:val="single" w:sz="4" w:space="1" w:color="auto"/>
              </w:pBdr>
              <w:textAlignment w:val="baseline"/>
              <w:rPr>
                <w:sz w:val="24"/>
                <w:szCs w:val="24"/>
              </w:rPr>
            </w:pPr>
          </w:p>
          <w:p w14:paraId="04002E20" w14:textId="6AF315E4" w:rsidR="00B4260A" w:rsidRPr="00BD5C5F" w:rsidRDefault="00C47BC4" w:rsidP="00B4260A">
            <w:pPr>
              <w:textAlignment w:val="baseline"/>
              <w:rPr>
                <w:sz w:val="24"/>
                <w:szCs w:val="24"/>
              </w:rPr>
            </w:pPr>
            <w:r w:rsidRPr="00BD5C5F">
              <w:rPr>
                <w:sz w:val="24"/>
                <w:szCs w:val="24"/>
              </w:rPr>
              <w:t xml:space="preserve">Endring av </w:t>
            </w:r>
            <w:proofErr w:type="spellStart"/>
            <w:r w:rsidRPr="00BD5C5F">
              <w:rPr>
                <w:sz w:val="24"/>
                <w:szCs w:val="24"/>
              </w:rPr>
              <w:t>skyteutvalget</w:t>
            </w:r>
            <w:proofErr w:type="spellEnd"/>
            <w:r w:rsidRPr="00BD5C5F">
              <w:rPr>
                <w:sz w:val="24"/>
                <w:szCs w:val="24"/>
              </w:rPr>
              <w:t>:</w:t>
            </w:r>
          </w:p>
          <w:p w14:paraId="3BEAED6C" w14:textId="7FE20520" w:rsidR="00C47BC4" w:rsidRPr="00BD5C5F" w:rsidRDefault="00C47BC4" w:rsidP="004060F2">
            <w:pPr>
              <w:pStyle w:val="v1msonormal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B61F77" w:rsidRPr="00B4260A" w14:paraId="509AEC01" w14:textId="77777777" w:rsidTr="00E4145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357F969" w14:textId="1AA5B3F4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 w:rsidR="00E4145D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107F58E" w14:textId="1A6C1E44" w:rsidR="00B61F77" w:rsidRPr="00BD5C5F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D5C5F">
              <w:rPr>
                <w:rFonts w:ascii="Calibri" w:hAnsi="Calibri" w:cs="Calibri"/>
                <w:sz w:val="22"/>
                <w:szCs w:val="22"/>
              </w:rPr>
              <w:t> </w:t>
            </w:r>
            <w:r w:rsidR="004060F2" w:rsidRPr="00BD5C5F">
              <w:rPr>
                <w:rFonts w:ascii="Calibri" w:hAnsi="Calibri" w:cs="Calibri"/>
                <w:sz w:val="22"/>
                <w:szCs w:val="22"/>
              </w:rPr>
              <w:t xml:space="preserve">Hvordan kan NJFF Nordland være behjelpelig overfor </w:t>
            </w:r>
            <w:r w:rsidR="005F2D3B" w:rsidRPr="00BD5C5F">
              <w:rPr>
                <w:rFonts w:ascii="Calibri" w:hAnsi="Calibri" w:cs="Calibri"/>
                <w:sz w:val="22"/>
                <w:szCs w:val="22"/>
              </w:rPr>
              <w:t>Røst JFF</w:t>
            </w:r>
          </w:p>
          <w:p w14:paraId="39641C35" w14:textId="40D1C5C2" w:rsidR="001641F7" w:rsidRPr="00BD5C5F" w:rsidRDefault="001641F7" w:rsidP="001641F7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B61F77" w:rsidRPr="00B4260A" w14:paraId="4B3192BB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AE8710F" w14:textId="3071BC1C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 w:rsidR="00E4145D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2462EAF" w14:textId="73C79D50" w:rsidR="00B61F77" w:rsidRPr="00BD5C5F" w:rsidRDefault="00B61F77" w:rsidP="00AF669A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BD5C5F">
              <w:rPr>
                <w:rFonts w:ascii="Calibri" w:hAnsi="Calibri" w:cs="Calibri"/>
                <w:sz w:val="22"/>
                <w:szCs w:val="22"/>
              </w:rPr>
              <w:t> </w:t>
            </w:r>
            <w:r w:rsidR="001641F7" w:rsidRPr="00BD5C5F">
              <w:rPr>
                <w:rFonts w:ascii="Calibri" w:hAnsi="Calibri" w:cs="Calibri"/>
                <w:sz w:val="22"/>
                <w:szCs w:val="22"/>
              </w:rPr>
              <w:t>Vedtekter i lokalforeningene</w:t>
            </w:r>
          </w:p>
          <w:p w14:paraId="7979A811" w14:textId="77777777" w:rsidR="00B61F77" w:rsidRPr="00BD5C5F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D5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B61F77" w:rsidRPr="00B4260A" w14:paraId="633C153A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7BB6EEE" w14:textId="3D26B8E6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 w:rsidR="00E4145D"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C9B46FA" w14:textId="74690021" w:rsidR="00B61F77" w:rsidRPr="00163395" w:rsidRDefault="0051767B" w:rsidP="00AF669A">
            <w:pPr>
              <w:textAlignment w:val="baseline"/>
              <w:rPr>
                <w:sz w:val="22"/>
                <w:szCs w:val="22"/>
              </w:rPr>
            </w:pPr>
            <w:r w:rsidRPr="00163395">
              <w:rPr>
                <w:sz w:val="22"/>
                <w:szCs w:val="22"/>
              </w:rPr>
              <w:t>Endring av retningslinjer</w:t>
            </w:r>
            <w:r w:rsidR="005C65ED" w:rsidRPr="00163395">
              <w:rPr>
                <w:sz w:val="22"/>
                <w:szCs w:val="22"/>
              </w:rPr>
              <w:t xml:space="preserve"> for hundeutvalget NJFF Nordland.</w:t>
            </w:r>
          </w:p>
          <w:p w14:paraId="2BFEA63C" w14:textId="2E6B4DBF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B61F77" w:rsidRPr="00B4260A" w14:paraId="6235C369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AD1B361" w14:textId="26A41CDA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 w:rsidR="00E4145D"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FFD4465" w14:textId="5A8D4851" w:rsidR="00B61F77" w:rsidRPr="00DA4A53" w:rsidRDefault="0068724A" w:rsidP="00AF669A">
            <w:pPr>
              <w:textAlignment w:val="baseline"/>
              <w:rPr>
                <w:sz w:val="22"/>
                <w:szCs w:val="22"/>
              </w:rPr>
            </w:pPr>
            <w:r w:rsidRPr="003F4B1E">
              <w:rPr>
                <w:sz w:val="22"/>
                <w:szCs w:val="22"/>
              </w:rPr>
              <w:t xml:space="preserve">Inngåelse av avtale med </w:t>
            </w:r>
            <w:r w:rsidR="004304B2" w:rsidRPr="003F4B1E">
              <w:rPr>
                <w:sz w:val="22"/>
                <w:szCs w:val="22"/>
              </w:rPr>
              <w:t xml:space="preserve">forhandler/produsent av profileringsklær til styre, regioninstruktørene </w:t>
            </w:r>
            <w:r w:rsidR="00BD5C5F">
              <w:rPr>
                <w:sz w:val="22"/>
                <w:szCs w:val="22"/>
              </w:rPr>
              <w:t>med flere</w:t>
            </w:r>
            <w:r w:rsidR="00B61F77"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B61F77" w:rsidRPr="00B4260A" w14:paraId="6C231686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0A14B3F" w14:textId="100FC574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 w:rsidR="00E4145D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6D076ED" w14:textId="34831F44" w:rsidR="00B61F77" w:rsidRPr="003F4B1E" w:rsidRDefault="00DA4A53" w:rsidP="00AF669A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480C8E" w:rsidRPr="003F4B1E">
              <w:rPr>
                <w:sz w:val="22"/>
                <w:szCs w:val="22"/>
              </w:rPr>
              <w:t xml:space="preserve">øteplan samt </w:t>
            </w:r>
            <w:r>
              <w:rPr>
                <w:sz w:val="22"/>
                <w:szCs w:val="22"/>
              </w:rPr>
              <w:t xml:space="preserve">tidfeste </w:t>
            </w:r>
            <w:r w:rsidR="00480C8E" w:rsidRPr="003F4B1E">
              <w:rPr>
                <w:sz w:val="22"/>
                <w:szCs w:val="22"/>
              </w:rPr>
              <w:t>et fysisk styremøte.</w:t>
            </w:r>
          </w:p>
          <w:p w14:paraId="066F0518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B4260A" w:rsidRPr="00B4260A" w14:paraId="20368C51" w14:textId="77777777" w:rsidTr="00B4260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1901BE8" w14:textId="4B858D9A" w:rsidR="00B4260A" w:rsidRPr="00B4260A" w:rsidRDefault="002500FE" w:rsidP="00B4260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09/</w:t>
            </w:r>
            <w:r w:rsidR="004060F2">
              <w:rPr>
                <w:rFonts w:ascii="Calibri" w:hAnsi="Calibri" w:cs="Calibr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C19F18B" w14:textId="77777777" w:rsidR="002500FE" w:rsidRPr="00C3634C" w:rsidRDefault="004060F2" w:rsidP="00B4260A">
            <w:pPr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C3634C">
              <w:rPr>
                <w:rFonts w:ascii="Calibri" w:hAnsi="Calibri" w:cs="Calibri"/>
                <w:sz w:val="24"/>
                <w:szCs w:val="24"/>
              </w:rPr>
              <w:t xml:space="preserve">Eventuelt </w:t>
            </w:r>
          </w:p>
          <w:p w14:paraId="3A5441A1" w14:textId="77777777" w:rsidR="00DA4A53" w:rsidRPr="00C3634C" w:rsidRDefault="00DA4A53" w:rsidP="00DA4A53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C3634C">
              <w:rPr>
                <w:rFonts w:ascii="Calibri" w:hAnsi="Calibri" w:cs="Calibri"/>
                <w:sz w:val="22"/>
                <w:szCs w:val="22"/>
              </w:rPr>
              <w:t xml:space="preserve"> BUK – </w:t>
            </w:r>
            <w:proofErr w:type="spellStart"/>
            <w:r w:rsidRPr="00C3634C">
              <w:rPr>
                <w:rFonts w:ascii="Calibri" w:hAnsi="Calibri" w:cs="Calibri"/>
                <w:sz w:val="22"/>
                <w:szCs w:val="22"/>
              </w:rPr>
              <w:t>Barne</w:t>
            </w:r>
            <w:proofErr w:type="spellEnd"/>
            <w:r w:rsidRPr="00C3634C">
              <w:rPr>
                <w:rFonts w:ascii="Calibri" w:hAnsi="Calibri" w:cs="Calibri"/>
                <w:sz w:val="22"/>
                <w:szCs w:val="22"/>
              </w:rPr>
              <w:t xml:space="preserve"> -og ungdomskonferansen</w:t>
            </w:r>
          </w:p>
          <w:p w14:paraId="4D669920" w14:textId="77777777" w:rsidR="00DA4A53" w:rsidRPr="00C3634C" w:rsidRDefault="00DA4A53" w:rsidP="00DA4A53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C3634C">
              <w:rPr>
                <w:rFonts w:ascii="Calibri" w:hAnsi="Calibri" w:cs="Calibri"/>
                <w:sz w:val="22"/>
                <w:szCs w:val="22"/>
              </w:rPr>
              <w:t>Rekrutterings og stimuleringsmidler</w:t>
            </w:r>
          </w:p>
          <w:p w14:paraId="740D4015" w14:textId="77777777" w:rsidR="00DA4A53" w:rsidRPr="00C3634C" w:rsidRDefault="00DA4A53" w:rsidP="00DA4A53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C3634C">
              <w:rPr>
                <w:rFonts w:ascii="Calibri" w:hAnsi="Calibri" w:cs="Calibri"/>
                <w:sz w:val="22"/>
                <w:szCs w:val="22"/>
              </w:rPr>
              <w:t xml:space="preserve">Gjennomgang av utvalg. Utvalgene skal konstituere seg selv, hvordan rekruttere medlemmer. </w:t>
            </w:r>
          </w:p>
          <w:p w14:paraId="208B6F38" w14:textId="6FA6C67F" w:rsidR="00DA4A53" w:rsidRPr="00B4260A" w:rsidRDefault="00DA4A53" w:rsidP="00B4260A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289A81AB" w14:textId="099C8ECD" w:rsidR="00E65CE0" w:rsidRDefault="00E65CE0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561F01A6" w14:textId="3065DC9D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301581E3" w14:textId="61F544AC" w:rsidR="00975542" w:rsidRDefault="0026627E">
      <w:pPr>
        <w:rPr>
          <w:rFonts w:ascii="Trebuchet MS" w:hAnsi="Trebuchet MS"/>
          <w:b/>
          <w:bCs/>
          <w:sz w:val="22"/>
          <w:szCs w:val="22"/>
        </w:rPr>
      </w:pPr>
      <w:r w:rsidRPr="00BD5C5F">
        <w:rPr>
          <w:rFonts w:ascii="Trebuchet MS" w:hAnsi="Trebuchet MS"/>
          <w:b/>
          <w:bCs/>
          <w:sz w:val="28"/>
          <w:szCs w:val="28"/>
        </w:rPr>
        <w:t>Referat</w:t>
      </w:r>
      <w:r w:rsidRPr="00BD5C5F">
        <w:rPr>
          <w:rFonts w:ascii="Trebuchet MS" w:hAnsi="Trebuchet MS"/>
          <w:b/>
          <w:bCs/>
          <w:sz w:val="22"/>
          <w:szCs w:val="22"/>
        </w:rPr>
        <w:t>:</w:t>
      </w:r>
    </w:p>
    <w:p w14:paraId="19586632" w14:textId="77777777" w:rsidR="00BD5C5F" w:rsidRPr="00BD5C5F" w:rsidRDefault="00BD5C5F">
      <w:pPr>
        <w:rPr>
          <w:rFonts w:ascii="Trebuchet MS" w:hAnsi="Trebuchet MS"/>
          <w:b/>
          <w:bCs/>
          <w:sz w:val="22"/>
          <w:szCs w:val="22"/>
        </w:rPr>
      </w:pP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26627E" w:rsidRPr="00B4260A" w14:paraId="7058BABE" w14:textId="77777777" w:rsidTr="003A450C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8455874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01/23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75F260B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8434DE9" w14:textId="77777777" w:rsidR="0026627E" w:rsidRDefault="0026627E" w:rsidP="003A450C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Godkjenning av </w:t>
            </w:r>
          </w:p>
          <w:p w14:paraId="2910BC49" w14:textId="07813369" w:rsidR="0026627E" w:rsidRPr="00B4260A" w:rsidRDefault="0026627E" w:rsidP="003A450C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>innkalling og saksliste</w:t>
            </w:r>
            <w:r w:rsidR="00FA396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: </w:t>
            </w:r>
            <w:r w:rsidR="00FA3969" w:rsidRPr="00C3634C">
              <w:rPr>
                <w:rFonts w:ascii="Calibri" w:hAnsi="Calibri" w:cs="Calibri"/>
                <w:i/>
                <w:iCs/>
                <w:sz w:val="24"/>
                <w:szCs w:val="24"/>
              </w:rPr>
              <w:t>Godkjent</w:t>
            </w:r>
          </w:p>
          <w:p w14:paraId="021411CB" w14:textId="77777777" w:rsidR="0026627E" w:rsidRDefault="0026627E" w:rsidP="003A450C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Referat fra Styremøte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r w:rsidRPr="004F4885">
              <w:rPr>
                <w:i/>
                <w:iCs/>
                <w:sz w:val="24"/>
                <w:szCs w:val="24"/>
              </w:rPr>
              <w:t>Det ble ikke skrevet referat av styremøtet 29.03</w:t>
            </w:r>
          </w:p>
          <w:p w14:paraId="06AE8609" w14:textId="496EF38D" w:rsidR="00B94CB1" w:rsidRPr="00B4260A" w:rsidRDefault="00B94CB1" w:rsidP="00BD5C5F">
            <w:pPr>
              <w:pStyle w:val="Listeavsnitt"/>
              <w:textAlignment w:val="baseline"/>
              <w:rPr>
                <w:sz w:val="24"/>
                <w:szCs w:val="24"/>
              </w:rPr>
            </w:pPr>
          </w:p>
        </w:tc>
      </w:tr>
      <w:tr w:rsidR="0026627E" w:rsidRPr="00B4260A" w14:paraId="1F72459A" w14:textId="77777777" w:rsidTr="003A450C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7010310" w14:textId="77777777" w:rsidR="0026627E" w:rsidRDefault="0026627E" w:rsidP="003A450C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CDF2FFE" w14:textId="77777777" w:rsidR="0026627E" w:rsidRDefault="0026627E" w:rsidP="003A450C">
            <w:pPr>
              <w:pBdr>
                <w:bottom w:val="single" w:sz="4" w:space="1" w:color="auto"/>
              </w:pBd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 02/23</w:t>
            </w:r>
          </w:p>
          <w:p w14:paraId="3940D913" w14:textId="4AD64867" w:rsidR="0026627E" w:rsidRDefault="0026627E" w:rsidP="003A450C">
            <w:pPr>
              <w:pBdr>
                <w:bottom w:val="single" w:sz="4" w:space="1" w:color="auto"/>
              </w:pBd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9A48424" w14:textId="576E220F" w:rsidR="00213D03" w:rsidRDefault="00213D03" w:rsidP="003A450C">
            <w:pPr>
              <w:pBdr>
                <w:bottom w:val="single" w:sz="4" w:space="1" w:color="auto"/>
              </w:pBd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0A1BE7C" w14:textId="7331833C" w:rsidR="00213D03" w:rsidRDefault="00213D03" w:rsidP="003A450C">
            <w:pPr>
              <w:pBdr>
                <w:bottom w:val="single" w:sz="4" w:space="1" w:color="auto"/>
              </w:pBd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D849838" w14:textId="72D08D42" w:rsidR="00134EE6" w:rsidRDefault="00134EE6" w:rsidP="003A450C">
            <w:pPr>
              <w:pBdr>
                <w:bottom w:val="single" w:sz="4" w:space="1" w:color="auto"/>
              </w:pBd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5C812EA" w14:textId="36A3D111" w:rsidR="00134EE6" w:rsidRDefault="00134EE6" w:rsidP="003A450C">
            <w:pPr>
              <w:pBdr>
                <w:bottom w:val="single" w:sz="4" w:space="1" w:color="auto"/>
              </w:pBd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5984E72" w14:textId="77777777" w:rsidR="00134EE6" w:rsidRDefault="00134EE6" w:rsidP="003A450C">
            <w:pPr>
              <w:pBdr>
                <w:bottom w:val="single" w:sz="4" w:space="1" w:color="auto"/>
              </w:pBd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8BA5491" w14:textId="77777777" w:rsidR="00213D03" w:rsidRDefault="00213D03" w:rsidP="003A450C">
            <w:pPr>
              <w:pBdr>
                <w:bottom w:val="single" w:sz="4" w:space="1" w:color="auto"/>
              </w:pBd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C0FBC3B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2B523A4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7A24F5F5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6FCBEB9" w14:textId="77777777" w:rsidR="0026627E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C31710">
              <w:rPr>
                <w:sz w:val="24"/>
                <w:szCs w:val="24"/>
              </w:rPr>
              <w:lastRenderedPageBreak/>
              <w:t> </w:t>
            </w:r>
          </w:p>
          <w:p w14:paraId="4C2EA438" w14:textId="53299EEF" w:rsidR="0026627E" w:rsidRPr="00213D03" w:rsidRDefault="0026627E" w:rsidP="003A450C">
            <w:pPr>
              <w:pBdr>
                <w:bottom w:val="single" w:sz="4" w:space="1" w:color="auto"/>
              </w:pBdr>
              <w:textAlignment w:val="baseline"/>
              <w:rPr>
                <w:b/>
                <w:bCs/>
                <w:sz w:val="24"/>
                <w:szCs w:val="24"/>
              </w:rPr>
            </w:pPr>
            <w:r w:rsidRPr="00213D03">
              <w:rPr>
                <w:b/>
                <w:bCs/>
                <w:sz w:val="24"/>
                <w:szCs w:val="24"/>
              </w:rPr>
              <w:t>Gjennomgang av økonomi med oppdatert budsjett etter Årsmøtet 2023</w:t>
            </w:r>
          </w:p>
          <w:p w14:paraId="7EC32172" w14:textId="7F29384E" w:rsidR="002500FE" w:rsidRDefault="00BD5C5F" w:rsidP="003A450C">
            <w:pPr>
              <w:pBdr>
                <w:bottom w:val="single" w:sz="4" w:space="1" w:color="auto"/>
              </w:pBd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Nytt regnskapssystem, </w:t>
            </w:r>
            <w:r w:rsidR="002500FE">
              <w:rPr>
                <w:sz w:val="24"/>
                <w:szCs w:val="24"/>
              </w:rPr>
              <w:t xml:space="preserve">Power Office, skal tas i bruk. </w:t>
            </w:r>
            <w:proofErr w:type="spellStart"/>
            <w:r w:rsidR="00213D03">
              <w:rPr>
                <w:sz w:val="24"/>
                <w:szCs w:val="24"/>
              </w:rPr>
              <w:t>Skybasert</w:t>
            </w:r>
            <w:proofErr w:type="spellEnd"/>
            <w:r w:rsidR="00213D03">
              <w:rPr>
                <w:sz w:val="24"/>
                <w:szCs w:val="24"/>
              </w:rPr>
              <w:t xml:space="preserve">. </w:t>
            </w:r>
            <w:r w:rsidR="002500FE">
              <w:rPr>
                <w:sz w:val="24"/>
                <w:szCs w:val="24"/>
              </w:rPr>
              <w:t xml:space="preserve">Regnskapsrapport sendes når </w:t>
            </w:r>
            <w:r w:rsidR="00C0414E">
              <w:rPr>
                <w:sz w:val="24"/>
                <w:szCs w:val="24"/>
              </w:rPr>
              <w:t xml:space="preserve">den interne opplæringen </w:t>
            </w:r>
            <w:r w:rsidR="002500FE">
              <w:rPr>
                <w:sz w:val="24"/>
                <w:szCs w:val="24"/>
              </w:rPr>
              <w:t xml:space="preserve">er </w:t>
            </w:r>
            <w:r w:rsidR="00C0414E">
              <w:rPr>
                <w:sz w:val="24"/>
                <w:szCs w:val="24"/>
              </w:rPr>
              <w:t>gjennomført</w:t>
            </w:r>
            <w:r w:rsidR="002500FE">
              <w:rPr>
                <w:sz w:val="24"/>
                <w:szCs w:val="24"/>
              </w:rPr>
              <w:t xml:space="preserve">. </w:t>
            </w:r>
          </w:p>
          <w:p w14:paraId="39809B4F" w14:textId="4AB36F4A" w:rsidR="00213D03" w:rsidRDefault="00C0414E" w:rsidP="003A450C">
            <w:pPr>
              <w:pBdr>
                <w:bottom w:val="single" w:sz="4" w:space="1" w:color="auto"/>
              </w:pBd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Har skaffet NJFF Nordland en ny h</w:t>
            </w:r>
            <w:r w:rsidR="00213D03">
              <w:rPr>
                <w:sz w:val="24"/>
                <w:szCs w:val="24"/>
              </w:rPr>
              <w:t>øyrente</w:t>
            </w:r>
            <w:r>
              <w:rPr>
                <w:sz w:val="24"/>
                <w:szCs w:val="24"/>
              </w:rPr>
              <w:t>konto</w:t>
            </w:r>
            <w:r w:rsidR="00213D03">
              <w:rPr>
                <w:sz w:val="24"/>
                <w:szCs w:val="24"/>
              </w:rPr>
              <w:t xml:space="preserve">. ikke uttak første året. </w:t>
            </w:r>
          </w:p>
          <w:p w14:paraId="7881A6F8" w14:textId="77777777" w:rsidR="002500FE" w:rsidRDefault="002500FE" w:rsidP="003A450C">
            <w:pPr>
              <w:pBdr>
                <w:bottom w:val="single" w:sz="4" w:space="1" w:color="auto"/>
              </w:pBdr>
              <w:textAlignment w:val="baseline"/>
              <w:rPr>
                <w:sz w:val="24"/>
                <w:szCs w:val="24"/>
              </w:rPr>
            </w:pPr>
          </w:p>
          <w:p w14:paraId="345EC479" w14:textId="0F24478E" w:rsidR="0026627E" w:rsidRDefault="00213D03" w:rsidP="003A450C">
            <w:pPr>
              <w:pBdr>
                <w:bottom w:val="single" w:sz="4" w:space="1" w:color="auto"/>
              </w:pBd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God likviditet</w:t>
            </w:r>
            <w:r w:rsidR="00C0414E">
              <w:rPr>
                <w:sz w:val="24"/>
                <w:szCs w:val="24"/>
              </w:rPr>
              <w:t xml:space="preserve"> i foreningen</w:t>
            </w:r>
          </w:p>
          <w:p w14:paraId="557A5986" w14:textId="3E7B5C7A" w:rsidR="00213D03" w:rsidRDefault="00134EE6" w:rsidP="003A450C">
            <w:pPr>
              <w:pBdr>
                <w:bottom w:val="single" w:sz="4" w:space="1" w:color="auto"/>
              </w:pBd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Hva skal vi bruke </w:t>
            </w:r>
            <w:r w:rsidR="00C0414E">
              <w:rPr>
                <w:sz w:val="24"/>
                <w:szCs w:val="24"/>
              </w:rPr>
              <w:t xml:space="preserve">de oppsparte </w:t>
            </w:r>
            <w:r>
              <w:rPr>
                <w:sz w:val="24"/>
                <w:szCs w:val="24"/>
              </w:rPr>
              <w:t xml:space="preserve">midlene til </w:t>
            </w:r>
            <w:r w:rsidR="00213D03">
              <w:rPr>
                <w:sz w:val="24"/>
                <w:szCs w:val="24"/>
              </w:rPr>
              <w:t>– settes opp som sak på vårt</w:t>
            </w:r>
            <w:r>
              <w:rPr>
                <w:sz w:val="24"/>
                <w:szCs w:val="24"/>
              </w:rPr>
              <w:t xml:space="preserve"> fysiske møte</w:t>
            </w:r>
            <w:r w:rsidR="00C0414E">
              <w:rPr>
                <w:sz w:val="24"/>
                <w:szCs w:val="24"/>
              </w:rPr>
              <w:t xml:space="preserve"> i mai 2023.</w:t>
            </w:r>
            <w:r>
              <w:rPr>
                <w:sz w:val="24"/>
                <w:szCs w:val="24"/>
              </w:rPr>
              <w:t xml:space="preserve"> </w:t>
            </w:r>
          </w:p>
          <w:p w14:paraId="39A7AD63" w14:textId="2CC5DB97" w:rsidR="00213D03" w:rsidRDefault="00213D03" w:rsidP="003A450C">
            <w:pPr>
              <w:pBdr>
                <w:bottom w:val="single" w:sz="4" w:space="1" w:color="auto"/>
              </w:pBdr>
              <w:textAlignment w:val="baseline"/>
              <w:rPr>
                <w:sz w:val="24"/>
                <w:szCs w:val="24"/>
              </w:rPr>
            </w:pPr>
          </w:p>
          <w:p w14:paraId="5D2F94C9" w14:textId="1D978EE9" w:rsidR="0026627E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C0414E">
              <w:rPr>
                <w:b/>
                <w:bCs/>
                <w:sz w:val="24"/>
                <w:szCs w:val="24"/>
              </w:rPr>
              <w:t xml:space="preserve">Endring av </w:t>
            </w:r>
            <w:proofErr w:type="spellStart"/>
            <w:r w:rsidRPr="00C0414E">
              <w:rPr>
                <w:b/>
                <w:bCs/>
                <w:sz w:val="24"/>
                <w:szCs w:val="24"/>
              </w:rPr>
              <w:t>skyteutvalget</w:t>
            </w:r>
            <w:proofErr w:type="spellEnd"/>
            <w:r w:rsidRPr="00C31710">
              <w:rPr>
                <w:sz w:val="24"/>
                <w:szCs w:val="24"/>
              </w:rPr>
              <w:t>:</w:t>
            </w:r>
          </w:p>
          <w:p w14:paraId="5A524B46" w14:textId="77777777" w:rsidR="00C0414E" w:rsidRPr="00C31710" w:rsidRDefault="00C0414E" w:rsidP="003A450C">
            <w:pPr>
              <w:textAlignment w:val="baseline"/>
              <w:rPr>
                <w:sz w:val="24"/>
                <w:szCs w:val="24"/>
              </w:rPr>
            </w:pPr>
          </w:p>
          <w:p w14:paraId="056BB96A" w14:textId="0EAAB53F" w:rsidR="0026627E" w:rsidRDefault="00C0414E" w:rsidP="003A450C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er en </w:t>
            </w:r>
            <w:r>
              <w:rPr>
                <w:sz w:val="24"/>
                <w:szCs w:val="24"/>
              </w:rPr>
              <w:t>årsmøtesak</w:t>
            </w:r>
            <w:r>
              <w:rPr>
                <w:sz w:val="24"/>
                <w:szCs w:val="24"/>
              </w:rPr>
              <w:t xml:space="preserve"> som må vedtas på årsmøte.</w:t>
            </w:r>
          </w:p>
          <w:p w14:paraId="7E841AF3" w14:textId="411BC9FC" w:rsidR="00134EE6" w:rsidRPr="00C3634C" w:rsidRDefault="00134EE6" w:rsidP="003A450C">
            <w:pPr>
              <w:textAlignment w:val="baseline"/>
              <w:rPr>
                <w:i/>
                <w:iCs/>
                <w:sz w:val="24"/>
                <w:szCs w:val="24"/>
              </w:rPr>
            </w:pPr>
            <w:r w:rsidRPr="00C3634C">
              <w:rPr>
                <w:i/>
                <w:iCs/>
                <w:sz w:val="24"/>
                <w:szCs w:val="24"/>
              </w:rPr>
              <w:t>Styre</w:t>
            </w:r>
            <w:r w:rsidR="00C3634C" w:rsidRPr="00C3634C">
              <w:rPr>
                <w:i/>
                <w:iCs/>
                <w:sz w:val="24"/>
                <w:szCs w:val="24"/>
              </w:rPr>
              <w:t xml:space="preserve">ts innstilling til årsmøte er: </w:t>
            </w:r>
          </w:p>
          <w:p w14:paraId="10B4DB8C" w14:textId="77777777" w:rsidR="0026627E" w:rsidRPr="00C3634C" w:rsidRDefault="0026627E" w:rsidP="003A450C">
            <w:pPr>
              <w:pStyle w:val="v1msonormal"/>
              <w:spacing w:after="0" w:afterAutospacing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Skyteutvalget</w:t>
            </w:r>
            <w:proofErr w:type="spellEnd"/>
            <w:r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 NJFF-Nordland deles opp i to utvalg. Utvalgene blir heretter kalt Rifleutvalg og Hagleutvalg.</w:t>
            </w:r>
          </w:p>
          <w:p w14:paraId="05573AA4" w14:textId="77777777" w:rsidR="0026627E" w:rsidRPr="00C3634C" w:rsidRDefault="0026627E" w:rsidP="003A450C">
            <w:pPr>
              <w:pStyle w:val="v1msonormal"/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Hvert av utvalgene skal bestå av:</w:t>
            </w:r>
          </w:p>
          <w:p w14:paraId="7E716291" w14:textId="77777777" w:rsidR="0026627E" w:rsidRPr="00C3634C" w:rsidRDefault="0026627E" w:rsidP="003A450C">
            <w:pPr>
              <w:pStyle w:val="v1msonormal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Leder</w:t>
            </w:r>
          </w:p>
          <w:p w14:paraId="5EDF4F55" w14:textId="77777777" w:rsidR="0026627E" w:rsidRPr="00C3634C" w:rsidRDefault="0026627E" w:rsidP="003A450C">
            <w:pPr>
              <w:pStyle w:val="v1msonormal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Nestleder</w:t>
            </w:r>
          </w:p>
          <w:p w14:paraId="37F3570E" w14:textId="77777777" w:rsidR="0026627E" w:rsidRPr="00C3634C" w:rsidRDefault="0026627E" w:rsidP="003A450C">
            <w:pPr>
              <w:pStyle w:val="v1msonormal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Medlem</w:t>
            </w:r>
          </w:p>
          <w:p w14:paraId="0D5F9280" w14:textId="77777777" w:rsidR="0026627E" w:rsidRPr="00C3634C" w:rsidRDefault="0026627E" w:rsidP="003A450C">
            <w:pPr>
              <w:pStyle w:val="v1msonormal"/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683E6E2" w14:textId="627A93DA" w:rsidR="0026627E" w:rsidRPr="00C3634C" w:rsidRDefault="0026627E" w:rsidP="003A450C">
            <w:pPr>
              <w:pStyle w:val="v1msonormal"/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Vedtaket tres i kraft </w:t>
            </w:r>
            <w:r w:rsidR="00C3634C"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dersom</w:t>
            </w:r>
            <w:r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årsmøte 2023</w:t>
            </w:r>
            <w:r w:rsidR="00C3634C"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tilslutter seg dette</w:t>
            </w:r>
            <w:r w:rsidRPr="00C36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1386FDA5" w14:textId="77777777" w:rsidR="00C3634C" w:rsidRPr="00C31710" w:rsidRDefault="00C3634C" w:rsidP="003A450C">
            <w:pPr>
              <w:pStyle w:val="v1msonormal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D304A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26627E" w:rsidRPr="00B4260A" w14:paraId="3FFD32DC" w14:textId="77777777" w:rsidTr="003A450C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DD20907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Sak 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DB12A09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50A6629A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A2184CA" w14:textId="77777777" w:rsidR="0026627E" w:rsidRPr="005F2D3B" w:rsidRDefault="0026627E" w:rsidP="003A450C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 w:rsidRPr="005F2D3B">
              <w:rPr>
                <w:rFonts w:ascii="Calibri" w:hAnsi="Calibri" w:cs="Calibri"/>
                <w:b/>
                <w:bCs/>
                <w:sz w:val="22"/>
                <w:szCs w:val="22"/>
              </w:rPr>
              <w:t>Røst JFF</w:t>
            </w:r>
          </w:p>
          <w:p w14:paraId="0CE5BD53" w14:textId="649CCEF3" w:rsidR="00C3634C" w:rsidRDefault="00C3634C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Brev fra nåværende leder i Røst JFF:</w:t>
            </w:r>
          </w:p>
          <w:p w14:paraId="12F000DE" w14:textId="3BFDA668" w:rsidR="0026627E" w:rsidRPr="001641F7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Eg</w:t>
            </w:r>
            <w:proofErr w:type="spellEnd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er leder i Røst JFF, og </w:t>
            </w:r>
            <w:proofErr w:type="spellStart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eg</w:t>
            </w:r>
            <w:proofErr w:type="spellEnd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har flyttet fra Røst. </w:t>
            </w:r>
          </w:p>
          <w:p w14:paraId="1C5E0311" w14:textId="77777777" w:rsidR="0026627E" w:rsidRPr="001641F7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Vi skulle fått gjennomført et årsmøte og fått valgt et nytt styre. </w:t>
            </w:r>
          </w:p>
          <w:p w14:paraId="5DA8626A" w14:textId="77777777" w:rsidR="0026627E" w:rsidRPr="001641F7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Ser at det er tungvint for meg å skulle organisere og gjennomføre et årsmøte når </w:t>
            </w:r>
            <w:proofErr w:type="spellStart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eg</w:t>
            </w:r>
            <w:proofErr w:type="spellEnd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ikkje</w:t>
            </w:r>
            <w:proofErr w:type="spellEnd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bor der lenger. </w:t>
            </w:r>
            <w:proofErr w:type="spellStart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Eg</w:t>
            </w:r>
            <w:proofErr w:type="spellEnd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står fortsatt som medlem der. </w:t>
            </w:r>
          </w:p>
          <w:p w14:paraId="1FD4620A" w14:textId="4B080ECF" w:rsidR="0026627E" w:rsidRPr="001641F7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Håper vi kan få dette til slik at foreningen kan få på plass et nytt styre som er til</w:t>
            </w:r>
            <w:r w:rsidR="00C3634C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stede.</w:t>
            </w:r>
          </w:p>
          <w:p w14:paraId="31C1D1D5" w14:textId="77777777" w:rsidR="0026627E" w:rsidRPr="001641F7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739B94B2" w14:textId="77777777" w:rsidR="0026627E" w:rsidRPr="001641F7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Er dette noe dere kan hjelpe oss med? </w:t>
            </w:r>
          </w:p>
          <w:p w14:paraId="32A452F9" w14:textId="77777777" w:rsidR="0026627E" w:rsidRPr="001641F7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Kan dere kalle inn til og gjennomføre årsmøte med valg av nytt styre? og kanskje vedta nye vedtekter i samme slengen?</w:t>
            </w:r>
          </w:p>
          <w:p w14:paraId="650FD9EB" w14:textId="77777777" w:rsidR="0026627E" w:rsidRPr="001641F7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Hilsen</w:t>
            </w:r>
          </w:p>
          <w:p w14:paraId="2C2806CE" w14:textId="3AD39914" w:rsidR="0026627E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Harald </w:t>
            </w:r>
            <w:proofErr w:type="spellStart"/>
            <w:r w:rsidRPr="001641F7">
              <w:rPr>
                <w:rFonts w:ascii="Calibri" w:hAnsi="Calibri" w:cs="Calibri"/>
                <w:i/>
                <w:iCs/>
                <w:sz w:val="22"/>
                <w:szCs w:val="22"/>
              </w:rPr>
              <w:t>Bortheim</w:t>
            </w:r>
            <w:proofErr w:type="spellEnd"/>
          </w:p>
          <w:p w14:paraId="62A45680" w14:textId="77777777" w:rsidR="00D4357D" w:rsidRPr="004F4885" w:rsidRDefault="00D4357D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1699DF09" w14:textId="682BD2F8" w:rsidR="0026627E" w:rsidRPr="00C04DAC" w:rsidRDefault="00F828AB" w:rsidP="003A450C">
            <w:p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C04DAC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V</w:t>
            </w:r>
            <w:r w:rsidR="0026627E" w:rsidRPr="00C04DAC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edtak:</w:t>
            </w:r>
          </w:p>
          <w:p w14:paraId="78453F12" w14:textId="0353776E" w:rsidR="00D4357D" w:rsidRPr="00C04DAC" w:rsidRDefault="0026627E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04DAC">
              <w:rPr>
                <w:rFonts w:ascii="Calibri" w:hAnsi="Calibri" w:cs="Calibri"/>
                <w:i/>
                <w:iCs/>
                <w:sz w:val="22"/>
                <w:szCs w:val="22"/>
              </w:rPr>
              <w:t>NJFF Nordland hjelper til med å få avviklet Årsmøte for Røst JFF.</w:t>
            </w:r>
            <w:r w:rsidR="00D4357D" w:rsidRPr="00C04DAC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Møte sammen med </w:t>
            </w:r>
            <w:proofErr w:type="spellStart"/>
            <w:r w:rsidR="00D4357D" w:rsidRPr="00C04DAC">
              <w:rPr>
                <w:rFonts w:ascii="Calibri" w:hAnsi="Calibri" w:cs="Calibri"/>
                <w:i/>
                <w:iCs/>
                <w:sz w:val="22"/>
                <w:szCs w:val="22"/>
              </w:rPr>
              <w:t>Bortheim</w:t>
            </w:r>
            <w:proofErr w:type="spellEnd"/>
            <w:r w:rsidR="00D4357D" w:rsidRPr="00C04DAC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og medlemmene på Røst. </w:t>
            </w:r>
            <w:r w:rsidR="00C3634C" w:rsidRPr="00C04DAC">
              <w:rPr>
                <w:rFonts w:ascii="Calibri" w:hAnsi="Calibri" w:cs="Calibri"/>
                <w:i/>
                <w:iCs/>
                <w:sz w:val="22"/>
                <w:szCs w:val="22"/>
              </w:rPr>
              <w:t>Spørre om h</w:t>
            </w:r>
            <w:r w:rsidR="00D4357D" w:rsidRPr="00C04DAC">
              <w:rPr>
                <w:rFonts w:ascii="Calibri" w:hAnsi="Calibri" w:cs="Calibri"/>
                <w:i/>
                <w:iCs/>
                <w:sz w:val="22"/>
                <w:szCs w:val="22"/>
              </w:rPr>
              <w:t>va ønsker dere, hva kan dere få til?</w:t>
            </w:r>
          </w:p>
          <w:p w14:paraId="547A595F" w14:textId="77777777" w:rsidR="00F828AB" w:rsidRPr="00C04DAC" w:rsidRDefault="00F828AB" w:rsidP="003A450C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280E19B6" w14:textId="6DEE26DA" w:rsidR="00D4357D" w:rsidRPr="00B4260A" w:rsidRDefault="00D4357D" w:rsidP="003A450C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26627E" w:rsidRPr="00B4260A" w14:paraId="78F2ECF7" w14:textId="77777777" w:rsidTr="003A450C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F94F04B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FD36D4D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2D14E6C9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5E66F42" w14:textId="77777777" w:rsidR="0026627E" w:rsidRPr="001641F7" w:rsidRDefault="0026627E" w:rsidP="003A450C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 w:rsidRPr="001641F7">
              <w:rPr>
                <w:rFonts w:ascii="Calibri" w:hAnsi="Calibri" w:cs="Calibri"/>
                <w:b/>
                <w:bCs/>
                <w:sz w:val="22"/>
                <w:szCs w:val="22"/>
              </w:rPr>
              <w:t>Vedtekter i lokalforeningene</w:t>
            </w:r>
          </w:p>
          <w:p w14:paraId="44470055" w14:textId="77777777" w:rsidR="0026627E" w:rsidRDefault="0026627E" w:rsidP="003A450C">
            <w:pPr>
              <w:textAlignment w:val="baseline"/>
              <w:rPr>
                <w:sz w:val="24"/>
                <w:szCs w:val="24"/>
              </w:rPr>
            </w:pPr>
          </w:p>
          <w:p w14:paraId="5CAC9DC6" w14:textId="77777777" w:rsidR="00C04DAC" w:rsidRDefault="0026627E" w:rsidP="003A450C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Mange av lokalforeningene i NJFF Nordland har deltatt på </w:t>
            </w:r>
            <w:proofErr w:type="spellStart"/>
            <w:r>
              <w:rPr>
                <w:sz w:val="24"/>
                <w:szCs w:val="24"/>
              </w:rPr>
              <w:t>webinare</w:t>
            </w:r>
            <w:r w:rsidR="00C04DAC">
              <w:rPr>
                <w:sz w:val="24"/>
                <w:szCs w:val="24"/>
              </w:rPr>
              <w:t>ne</w:t>
            </w:r>
            <w:proofErr w:type="spellEnd"/>
            <w:r>
              <w:rPr>
                <w:sz w:val="24"/>
                <w:szCs w:val="24"/>
              </w:rPr>
              <w:t xml:space="preserve"> ang</w:t>
            </w:r>
            <w:r w:rsidR="00C04DAC">
              <w:rPr>
                <w:sz w:val="24"/>
                <w:szCs w:val="24"/>
              </w:rPr>
              <w:t>ående</w:t>
            </w:r>
            <w:r>
              <w:rPr>
                <w:sz w:val="24"/>
                <w:szCs w:val="24"/>
              </w:rPr>
              <w:t xml:space="preserve"> vedtekter og </w:t>
            </w:r>
            <w:proofErr w:type="spellStart"/>
            <w:r>
              <w:rPr>
                <w:sz w:val="24"/>
                <w:szCs w:val="24"/>
              </w:rPr>
              <w:t>vedtektsarbeid</w:t>
            </w:r>
            <w:proofErr w:type="spellEnd"/>
            <w:r>
              <w:rPr>
                <w:sz w:val="24"/>
                <w:szCs w:val="24"/>
              </w:rPr>
              <w:t xml:space="preserve"> arrangert av NJFF</w:t>
            </w:r>
            <w:r w:rsidR="00C04DAC">
              <w:rPr>
                <w:sz w:val="24"/>
                <w:szCs w:val="24"/>
              </w:rPr>
              <w:t>, slik at de bedre settes i stand til å gjøre de endringer dette medfører lokalt</w:t>
            </w:r>
            <w:r>
              <w:rPr>
                <w:sz w:val="24"/>
                <w:szCs w:val="24"/>
              </w:rPr>
              <w:t xml:space="preserve">. </w:t>
            </w:r>
          </w:p>
          <w:p w14:paraId="72E4900C" w14:textId="4307EDA4" w:rsidR="0026627E" w:rsidRDefault="00C04DAC" w:rsidP="003A450C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26627E">
              <w:rPr>
                <w:sz w:val="24"/>
                <w:szCs w:val="24"/>
              </w:rPr>
              <w:t xml:space="preserve">et </w:t>
            </w:r>
            <w:r>
              <w:rPr>
                <w:sz w:val="24"/>
                <w:szCs w:val="24"/>
              </w:rPr>
              <w:t xml:space="preserve">er </w:t>
            </w:r>
            <w:r w:rsidR="0026627E">
              <w:rPr>
                <w:sz w:val="24"/>
                <w:szCs w:val="24"/>
              </w:rPr>
              <w:t>fremdeles noen som ikke responderer på verken telefon eller e-post</w:t>
            </w:r>
            <w:r w:rsidR="001564FA">
              <w:rPr>
                <w:sz w:val="24"/>
                <w:szCs w:val="24"/>
              </w:rPr>
              <w:t>, når regionsekretær kontakter de som ikke har meldt inn endringene</w:t>
            </w:r>
            <w:r w:rsidR="0026627E">
              <w:rPr>
                <w:sz w:val="24"/>
                <w:szCs w:val="24"/>
              </w:rPr>
              <w:t>.</w:t>
            </w:r>
          </w:p>
          <w:p w14:paraId="223484C5" w14:textId="77777777" w:rsidR="001564FA" w:rsidRDefault="001564FA" w:rsidP="003A450C">
            <w:pPr>
              <w:textAlignment w:val="baseline"/>
              <w:rPr>
                <w:sz w:val="24"/>
                <w:szCs w:val="24"/>
              </w:rPr>
            </w:pPr>
          </w:p>
          <w:p w14:paraId="6D399BE1" w14:textId="561DEB11" w:rsidR="001564FA" w:rsidRDefault="001564FA" w:rsidP="001564FA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Ikke hatt årsmøte, ikke endret vedtektene, ikke rapportert til NJFF. Foreningene trenger nok bistand til å få dette på stell.</w:t>
            </w:r>
          </w:p>
          <w:p w14:paraId="48223ADF" w14:textId="77777777" w:rsidR="00160EAD" w:rsidRDefault="00160EAD" w:rsidP="003A450C">
            <w:pPr>
              <w:textAlignment w:val="baseline"/>
              <w:rPr>
                <w:sz w:val="24"/>
                <w:szCs w:val="24"/>
              </w:rPr>
            </w:pPr>
          </w:p>
          <w:p w14:paraId="05DCE559" w14:textId="059B7F5D" w:rsidR="00160EAD" w:rsidRDefault="00160EAD" w:rsidP="003A450C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Ylva skal få en siste oppdatert liste</w:t>
            </w:r>
            <w:r w:rsidR="001564FA">
              <w:rPr>
                <w:sz w:val="24"/>
                <w:szCs w:val="24"/>
              </w:rPr>
              <w:t xml:space="preserve"> med oversikt over hvilke foreninger dette gjelder.</w:t>
            </w:r>
          </w:p>
          <w:p w14:paraId="32731C8E" w14:textId="77777777" w:rsidR="00160EAD" w:rsidRDefault="00160EAD" w:rsidP="003A450C">
            <w:pPr>
              <w:textAlignment w:val="baseline"/>
              <w:rPr>
                <w:sz w:val="24"/>
                <w:szCs w:val="24"/>
              </w:rPr>
            </w:pPr>
          </w:p>
          <w:p w14:paraId="2B41BC94" w14:textId="4704148D" w:rsidR="00160EAD" w:rsidRPr="001564FA" w:rsidRDefault="00160EAD" w:rsidP="003A450C">
            <w:pPr>
              <w:textAlignment w:val="baseline"/>
              <w:rPr>
                <w:i/>
                <w:iCs/>
                <w:sz w:val="24"/>
                <w:szCs w:val="24"/>
              </w:rPr>
            </w:pPr>
            <w:r w:rsidRPr="001564FA">
              <w:rPr>
                <w:b/>
                <w:bCs/>
                <w:i/>
                <w:iCs/>
                <w:sz w:val="24"/>
                <w:szCs w:val="24"/>
              </w:rPr>
              <w:t>Vedtak</w:t>
            </w:r>
            <w:r w:rsidRPr="001564FA">
              <w:rPr>
                <w:i/>
                <w:iCs/>
                <w:sz w:val="24"/>
                <w:szCs w:val="24"/>
              </w:rPr>
              <w:t>:</w:t>
            </w:r>
          </w:p>
          <w:p w14:paraId="4071DF41" w14:textId="1C6B968E" w:rsidR="001A224B" w:rsidRPr="001564FA" w:rsidRDefault="001A224B" w:rsidP="003A450C">
            <w:pPr>
              <w:textAlignment w:val="baseline"/>
              <w:rPr>
                <w:i/>
                <w:iCs/>
                <w:sz w:val="24"/>
                <w:szCs w:val="24"/>
              </w:rPr>
            </w:pPr>
            <w:r w:rsidRPr="001564FA">
              <w:rPr>
                <w:i/>
                <w:iCs/>
                <w:sz w:val="24"/>
                <w:szCs w:val="24"/>
              </w:rPr>
              <w:t>Tas opp</w:t>
            </w:r>
            <w:r w:rsidR="00160EAD" w:rsidRPr="001564FA">
              <w:rPr>
                <w:i/>
                <w:iCs/>
                <w:sz w:val="24"/>
                <w:szCs w:val="24"/>
              </w:rPr>
              <w:t xml:space="preserve"> som oppfølgingssak</w:t>
            </w:r>
            <w:r w:rsidRPr="001564FA">
              <w:rPr>
                <w:i/>
                <w:iCs/>
                <w:sz w:val="24"/>
                <w:szCs w:val="24"/>
              </w:rPr>
              <w:t xml:space="preserve"> på neste fysiske møte. </w:t>
            </w:r>
          </w:p>
          <w:p w14:paraId="5E86EB04" w14:textId="53D64B63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26627E" w:rsidRPr="00B4260A" w14:paraId="689C5DED" w14:textId="77777777" w:rsidTr="003A450C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A79AAE1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489D49FC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552C36FD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C467E13" w14:textId="77777777" w:rsidR="0026627E" w:rsidRPr="00163395" w:rsidRDefault="0026627E" w:rsidP="003A450C">
            <w:pPr>
              <w:textAlignment w:val="baseline"/>
              <w:rPr>
                <w:sz w:val="22"/>
                <w:szCs w:val="22"/>
              </w:rPr>
            </w:pPr>
            <w:r w:rsidRPr="001564FA">
              <w:rPr>
                <w:b/>
                <w:bCs/>
                <w:sz w:val="22"/>
                <w:szCs w:val="22"/>
              </w:rPr>
              <w:t>Endring av retningslinjer for hundeutvalget NJFF Nordland</w:t>
            </w:r>
            <w:r w:rsidRPr="00163395">
              <w:rPr>
                <w:sz w:val="22"/>
                <w:szCs w:val="22"/>
              </w:rPr>
              <w:t>.</w:t>
            </w:r>
          </w:p>
          <w:p w14:paraId="575F6389" w14:textId="77777777" w:rsidR="0026627E" w:rsidRPr="00163395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163395">
              <w:rPr>
                <w:sz w:val="24"/>
                <w:szCs w:val="24"/>
              </w:rPr>
              <w:t>Innsendt av leder hundeutvalget, og gjennomgang av Norvald.</w:t>
            </w:r>
          </w:p>
          <w:p w14:paraId="017A674C" w14:textId="4565B604" w:rsidR="0026627E" w:rsidRDefault="0026627E" w:rsidP="003A450C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163395">
              <w:rPr>
                <w:b/>
                <w:bCs/>
                <w:sz w:val="24"/>
                <w:szCs w:val="24"/>
              </w:rPr>
              <w:t>Se vedlegg.</w:t>
            </w:r>
          </w:p>
          <w:p w14:paraId="6A04932A" w14:textId="4C8E98AF" w:rsidR="00AB275F" w:rsidRDefault="00AB275F" w:rsidP="003A450C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110B7F23" w14:textId="223BE6DF" w:rsidR="00AB275F" w:rsidRPr="002F4573" w:rsidRDefault="00AB275F" w:rsidP="00AB275F">
            <w:pPr>
              <w:rPr>
                <w:i/>
                <w:iCs/>
                <w:sz w:val="24"/>
                <w:szCs w:val="24"/>
              </w:rPr>
            </w:pPr>
            <w:r w:rsidRPr="002F4573">
              <w:rPr>
                <w:b/>
                <w:bCs/>
                <w:i/>
                <w:iCs/>
                <w:sz w:val="24"/>
                <w:szCs w:val="24"/>
              </w:rPr>
              <w:t>Forslag til endring av sammensetning</w:t>
            </w:r>
            <w:r w:rsidR="002F4573" w:rsidRPr="002F4573">
              <w:rPr>
                <w:b/>
                <w:bCs/>
                <w:i/>
                <w:iCs/>
                <w:sz w:val="24"/>
                <w:szCs w:val="24"/>
              </w:rPr>
              <w:t xml:space="preserve">. Dette er </w:t>
            </w:r>
            <w:r w:rsidRPr="002F4573">
              <w:rPr>
                <w:b/>
                <w:bCs/>
                <w:i/>
                <w:iCs/>
                <w:sz w:val="24"/>
                <w:szCs w:val="24"/>
              </w:rPr>
              <w:t xml:space="preserve">første punkt i </w:t>
            </w:r>
            <w:r w:rsidR="002F4573" w:rsidRPr="002F4573">
              <w:rPr>
                <w:b/>
                <w:bCs/>
                <w:i/>
                <w:iCs/>
                <w:sz w:val="24"/>
                <w:szCs w:val="24"/>
              </w:rPr>
              <w:t xml:space="preserve">eksisterende </w:t>
            </w:r>
            <w:r w:rsidRPr="002F4573">
              <w:rPr>
                <w:b/>
                <w:bCs/>
                <w:i/>
                <w:iCs/>
                <w:sz w:val="24"/>
                <w:szCs w:val="24"/>
              </w:rPr>
              <w:t>retningslinjer</w:t>
            </w:r>
            <w:r w:rsidR="002F4573" w:rsidRPr="002F4573">
              <w:rPr>
                <w:b/>
                <w:bCs/>
                <w:i/>
                <w:iCs/>
                <w:sz w:val="24"/>
                <w:szCs w:val="24"/>
              </w:rPr>
              <w:t>:</w:t>
            </w:r>
          </w:p>
          <w:p w14:paraId="01192228" w14:textId="30EC08FF" w:rsidR="00AB275F" w:rsidRPr="002F4573" w:rsidRDefault="00AB275F" w:rsidP="00AB275F">
            <w:pPr>
              <w:pStyle w:val="Listeavsnitt"/>
              <w:numPr>
                <w:ilvl w:val="0"/>
                <w:numId w:val="3"/>
              </w:numPr>
              <w:spacing w:line="276" w:lineRule="auto"/>
              <w:rPr>
                <w:i/>
                <w:iCs/>
                <w:sz w:val="24"/>
                <w:szCs w:val="24"/>
              </w:rPr>
            </w:pPr>
            <w:r w:rsidRPr="002F4573">
              <w:rPr>
                <w:i/>
                <w:iCs/>
                <w:color w:val="000000"/>
                <w:sz w:val="24"/>
              </w:rPr>
              <w:t xml:space="preserve">Utvalget skal forholde seg til retningslinjene nedenfor. Utvalget består av fire medlemmer som velges fra lokale hundeutvalg i de lokale foreningene i regionen hvor to velges fra område nord for Saltfjellet og to fra området sør.  Regioninstruktørene kan inviteres inn i utvalget i arbeidet med konkrete saker. Utvalgsleder </w:t>
            </w:r>
            <w:r w:rsidR="003F029F" w:rsidRPr="002F4573">
              <w:rPr>
                <w:i/>
                <w:iCs/>
                <w:color w:val="000000"/>
                <w:sz w:val="24"/>
              </w:rPr>
              <w:t>(</w:t>
            </w:r>
            <w:r w:rsidRPr="002F4573">
              <w:rPr>
                <w:i/>
                <w:iCs/>
                <w:color w:val="000000"/>
                <w:sz w:val="24"/>
              </w:rPr>
              <w:t>og nestleder</w:t>
            </w:r>
            <w:r w:rsidR="003F029F" w:rsidRPr="002F4573">
              <w:rPr>
                <w:i/>
                <w:iCs/>
                <w:color w:val="000000"/>
                <w:sz w:val="24"/>
              </w:rPr>
              <w:t>)</w:t>
            </w:r>
            <w:r w:rsidRPr="002F4573">
              <w:rPr>
                <w:i/>
                <w:iCs/>
                <w:color w:val="000000"/>
                <w:sz w:val="24"/>
              </w:rPr>
              <w:t xml:space="preserve"> velges av årsmøtet. De øvrige medlemmene utpekes av styret i samarbeid med valgkomiteen.</w:t>
            </w:r>
          </w:p>
          <w:p w14:paraId="39FD4A1B" w14:textId="3434CFA2" w:rsidR="00AB275F" w:rsidRPr="002F4573" w:rsidRDefault="00AB275F" w:rsidP="00AB275F">
            <w:pPr>
              <w:pStyle w:val="Listeavsnitt"/>
              <w:spacing w:line="276" w:lineRule="auto"/>
              <w:ind w:left="360"/>
              <w:rPr>
                <w:i/>
                <w:iCs/>
                <w:sz w:val="24"/>
                <w:szCs w:val="24"/>
              </w:rPr>
            </w:pPr>
          </w:p>
          <w:p w14:paraId="0791846E" w14:textId="5ED2B1DB" w:rsidR="002F4573" w:rsidRDefault="002F4573" w:rsidP="003A450C">
            <w:pPr>
              <w:textAlignment w:val="baseline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Pr="002F4573">
              <w:rPr>
                <w:b/>
                <w:bCs/>
                <w:i/>
                <w:iCs/>
                <w:sz w:val="24"/>
                <w:szCs w:val="24"/>
              </w:rPr>
              <w:t>Enstemmig vedtatt.</w:t>
            </w:r>
            <w:r w:rsidRPr="002F4573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Må formelt behandles </w:t>
            </w:r>
            <w:r w:rsidRPr="002F4573">
              <w:rPr>
                <w:i/>
                <w:iCs/>
                <w:color w:val="000000"/>
                <w:sz w:val="24"/>
                <w:szCs w:val="24"/>
              </w:rPr>
              <w:t>som sak på årsmøte 2023</w:t>
            </w:r>
          </w:p>
          <w:p w14:paraId="1EF31B43" w14:textId="77777777" w:rsidR="002F4573" w:rsidRPr="00163395" w:rsidRDefault="002F4573" w:rsidP="003A450C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182E8F40" w14:textId="53FDFAA5" w:rsidR="002F4573" w:rsidRPr="002F4573" w:rsidRDefault="0026627E" w:rsidP="002F4573">
            <w:pPr>
              <w:textAlignment w:val="baseline"/>
              <w:rPr>
                <w:b/>
                <w:bCs/>
                <w:i/>
                <w:iCs/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 w:rsidR="002F4573">
              <w:rPr>
                <w:b/>
                <w:bCs/>
                <w:sz w:val="24"/>
                <w:szCs w:val="24"/>
              </w:rPr>
              <w:t xml:space="preserve">     </w:t>
            </w:r>
            <w:r w:rsidR="002F4573" w:rsidRPr="002F4573">
              <w:rPr>
                <w:b/>
                <w:bCs/>
                <w:i/>
                <w:iCs/>
                <w:sz w:val="24"/>
                <w:szCs w:val="24"/>
              </w:rPr>
              <w:t>Oppfølgingssak med foreningene i løpet av året.</w:t>
            </w:r>
          </w:p>
          <w:p w14:paraId="51856ED9" w14:textId="77777777" w:rsidR="002F4573" w:rsidRDefault="002F4573" w:rsidP="002F457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4FD990FF" w14:textId="4D3A5AB9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26627E" w:rsidRPr="00B4260A" w14:paraId="1A3C3543" w14:textId="77777777" w:rsidTr="003A450C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1CC49DA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253A1A98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411B105C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64F7CC7" w14:textId="6A737E1E" w:rsidR="0026627E" w:rsidRPr="002F4573" w:rsidRDefault="0026627E" w:rsidP="003A450C">
            <w:pPr>
              <w:textAlignment w:val="baseline"/>
              <w:rPr>
                <w:b/>
                <w:bCs/>
                <w:sz w:val="22"/>
                <w:szCs w:val="22"/>
              </w:rPr>
            </w:pPr>
            <w:r w:rsidRPr="002F4573">
              <w:rPr>
                <w:b/>
                <w:bCs/>
                <w:sz w:val="22"/>
                <w:szCs w:val="22"/>
              </w:rPr>
              <w:t xml:space="preserve">Inngåelse av avtale med forhandler/produsent av profileringsklær til styre, regioninstruktørene </w:t>
            </w:r>
            <w:r w:rsidR="002F4573" w:rsidRPr="002F4573">
              <w:rPr>
                <w:b/>
                <w:bCs/>
                <w:sz w:val="22"/>
                <w:szCs w:val="22"/>
              </w:rPr>
              <w:t>med flere.</w:t>
            </w:r>
          </w:p>
          <w:p w14:paraId="764172B3" w14:textId="7149DFDA" w:rsidR="003F029F" w:rsidRDefault="003F029F" w:rsidP="003A450C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Forespørsel sendt </w:t>
            </w:r>
            <w:r w:rsidR="00AB584B">
              <w:rPr>
                <w:sz w:val="24"/>
                <w:szCs w:val="24"/>
              </w:rPr>
              <w:t>til ulike forhandlere om</w:t>
            </w:r>
            <w:r>
              <w:rPr>
                <w:sz w:val="24"/>
                <w:szCs w:val="24"/>
              </w:rPr>
              <w:t xml:space="preserve"> prisforslag på prof</w:t>
            </w:r>
            <w:r w:rsidR="004B0049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leringsklær. Ikke mottatt svar ennå</w:t>
            </w:r>
            <w:r w:rsidR="00AB584B">
              <w:rPr>
                <w:sz w:val="24"/>
                <w:szCs w:val="24"/>
              </w:rPr>
              <w:t>.</w:t>
            </w:r>
          </w:p>
          <w:p w14:paraId="20407C40" w14:textId="6EF73BFC" w:rsidR="00AB584B" w:rsidRPr="00B4260A" w:rsidRDefault="002F4573" w:rsidP="003A450C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Må derfor følges </w:t>
            </w:r>
            <w:r w:rsidR="00AB584B">
              <w:rPr>
                <w:sz w:val="24"/>
                <w:szCs w:val="24"/>
              </w:rPr>
              <w:t>opp.</w:t>
            </w:r>
          </w:p>
          <w:p w14:paraId="0EDB9DAA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627E" w:rsidRPr="00B4260A" w14:paraId="03236C47" w14:textId="77777777" w:rsidTr="003A450C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2D40F27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6C560D67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C4D1823" w14:textId="77777777" w:rsidR="0026627E" w:rsidRPr="00B4260A" w:rsidRDefault="0026627E" w:rsidP="003A450C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4A3C9F5" w14:textId="77777777" w:rsidR="0026627E" w:rsidRPr="000C1B6A" w:rsidRDefault="0026627E" w:rsidP="003A450C">
            <w:pPr>
              <w:textAlignment w:val="baseline"/>
              <w:rPr>
                <w:b/>
                <w:bCs/>
                <w:sz w:val="22"/>
                <w:szCs w:val="22"/>
              </w:rPr>
            </w:pPr>
            <w:r w:rsidRPr="000C1B6A">
              <w:rPr>
                <w:b/>
                <w:bCs/>
                <w:sz w:val="22"/>
                <w:szCs w:val="22"/>
              </w:rPr>
              <w:t>Vi må bestemme møteplan samt snarest ha et fysisk styremøte.</w:t>
            </w:r>
          </w:p>
          <w:p w14:paraId="02DC704F" w14:textId="77777777" w:rsidR="0026627E" w:rsidRPr="00C0194E" w:rsidRDefault="0026627E" w:rsidP="003A450C">
            <w:pPr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2E2C645" w14:textId="2CA80D69" w:rsidR="00AB584B" w:rsidRPr="00C0194E" w:rsidRDefault="00AB584B" w:rsidP="003A450C">
            <w:pPr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C0194E">
              <w:rPr>
                <w:rFonts w:asciiTheme="majorHAnsi" w:hAnsiTheme="majorHAnsi" w:cstheme="majorHAnsi"/>
                <w:sz w:val="22"/>
                <w:szCs w:val="22"/>
              </w:rPr>
              <w:t>Ylva og Jens strever med å prioritere teams</w:t>
            </w:r>
            <w:r w:rsidR="000C1B6A" w:rsidRPr="00C0194E">
              <w:rPr>
                <w:rFonts w:asciiTheme="majorHAnsi" w:hAnsiTheme="majorHAnsi" w:cstheme="majorHAnsi"/>
                <w:sz w:val="22"/>
                <w:szCs w:val="22"/>
              </w:rPr>
              <w:t>-</w:t>
            </w:r>
            <w:r w:rsidRPr="00C0194E">
              <w:rPr>
                <w:rFonts w:asciiTheme="majorHAnsi" w:hAnsiTheme="majorHAnsi" w:cstheme="majorHAnsi"/>
                <w:sz w:val="22"/>
                <w:szCs w:val="22"/>
              </w:rPr>
              <w:t xml:space="preserve">møter </w:t>
            </w:r>
            <w:r w:rsidR="00C0194E" w:rsidRPr="00C0194E">
              <w:rPr>
                <w:rFonts w:asciiTheme="majorHAnsi" w:hAnsiTheme="majorHAnsi" w:cstheme="majorHAnsi"/>
                <w:sz w:val="22"/>
                <w:szCs w:val="22"/>
              </w:rPr>
              <w:t xml:space="preserve">som er planlagt av oss </w:t>
            </w:r>
            <w:r w:rsidRPr="00C0194E">
              <w:rPr>
                <w:rFonts w:asciiTheme="majorHAnsi" w:hAnsiTheme="majorHAnsi" w:cstheme="majorHAnsi"/>
                <w:sz w:val="22"/>
                <w:szCs w:val="22"/>
              </w:rPr>
              <w:t>fordi organisasjonen krever deltakelse på mang ulike tema og kurs</w:t>
            </w:r>
            <w:r w:rsidR="000C1B6A" w:rsidRPr="00C0194E">
              <w:rPr>
                <w:rFonts w:asciiTheme="majorHAnsi" w:hAnsiTheme="majorHAnsi" w:cstheme="majorHAnsi"/>
                <w:sz w:val="22"/>
                <w:szCs w:val="22"/>
              </w:rPr>
              <w:t xml:space="preserve"> på ganske kort varsel</w:t>
            </w:r>
            <w:r w:rsidRPr="00C0194E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4B0049" w:rsidRPr="00C0194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505A857D" w14:textId="46173B94" w:rsidR="004B0049" w:rsidRPr="00C0194E" w:rsidRDefault="004B0049" w:rsidP="003A450C">
            <w:pPr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8B7BA05" w14:textId="77777777" w:rsidR="00C0194E" w:rsidRPr="00C3130B" w:rsidRDefault="00C0194E" w:rsidP="00C0194E">
            <w:pPr>
              <w:textAlignment w:val="baseline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Vedtak: </w:t>
            </w:r>
          </w:p>
          <w:p w14:paraId="5BB484F5" w14:textId="1A67BC83" w:rsidR="00C0194E" w:rsidRPr="00C3130B" w:rsidRDefault="00AB584B" w:rsidP="00C0194E">
            <w:pPr>
              <w:textAlignment w:val="baseline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Fysisk møte på Mo </w:t>
            </w:r>
            <w:r w:rsidR="00FB6CD3"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10. mai </w:t>
            </w:r>
            <w:r w:rsidR="00C0194E"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med oppstart </w:t>
            </w:r>
            <w:proofErr w:type="spellStart"/>
            <w:r w:rsidR="00C0194E"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kl</w:t>
            </w:r>
            <w:proofErr w:type="spellEnd"/>
            <w:r w:rsidR="00C0194E"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17.00. </w:t>
            </w:r>
            <w:r w:rsidR="00C0194E"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Hjemreise 11. mai etter frokost  </w:t>
            </w:r>
          </w:p>
          <w:p w14:paraId="7A12851C" w14:textId="375D8944" w:rsidR="005265A8" w:rsidRPr="00C3130B" w:rsidRDefault="005265A8" w:rsidP="003A450C">
            <w:pPr>
              <w:textAlignment w:val="baseline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  <w:p w14:paraId="04D3D29B" w14:textId="5B680FC8" w:rsidR="00C0194E" w:rsidRPr="00C3130B" w:rsidRDefault="00C0194E" w:rsidP="00C0194E">
            <w:pPr>
              <w:textAlignment w:val="baseline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Hvilke saker ønsker vi å ta opp? Dette styrer tidsbruk. </w:t>
            </w:r>
          </w:p>
          <w:p w14:paraId="52597AF0" w14:textId="77777777" w:rsidR="005265A8" w:rsidRPr="00C3130B" w:rsidRDefault="005265A8" w:rsidP="003A450C">
            <w:pPr>
              <w:textAlignment w:val="baseline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  <w:p w14:paraId="1FF57171" w14:textId="77777777" w:rsidR="005265A8" w:rsidRPr="00C3130B" w:rsidRDefault="005265A8" w:rsidP="003A450C">
            <w:pPr>
              <w:textAlignment w:val="baseline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Ylva skal ha beskjed om vi vil delta og om vi trenger overnatting. </w:t>
            </w:r>
          </w:p>
          <w:p w14:paraId="1EDFFC75" w14:textId="2BB64BD8" w:rsidR="005265A8" w:rsidRPr="00C3130B" w:rsidRDefault="005265A8" w:rsidP="003A450C">
            <w:pPr>
              <w:textAlignment w:val="baseline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Saker hvordan ønsker vi å bruke pengene</w:t>
            </w:r>
            <w:r w:rsidR="00C3130B"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,</w:t>
            </w:r>
            <w:r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Se på forslag fra årsmøte</w:t>
            </w:r>
            <w:r w:rsidR="00C3130B" w:rsidRPr="00C3130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.</w:t>
            </w:r>
          </w:p>
          <w:p w14:paraId="5329BC23" w14:textId="42324DD0" w:rsidR="00C0194E" w:rsidRPr="00B4260A" w:rsidRDefault="00C0194E" w:rsidP="003A450C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1623F4" w:rsidRPr="00B4260A" w14:paraId="2AF9A493" w14:textId="77777777" w:rsidTr="003A450C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91E8F02" w14:textId="55E06940" w:rsidR="001623F4" w:rsidRPr="00B4260A" w:rsidRDefault="001623F4" w:rsidP="001623F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Sak 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693AA671" w14:textId="77777777" w:rsidR="001623F4" w:rsidRPr="00B4260A" w:rsidRDefault="001623F4" w:rsidP="003A450C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62B564C" w14:textId="6C16F688" w:rsidR="001623F4" w:rsidRPr="001623F4" w:rsidRDefault="001623F4" w:rsidP="001623F4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1623F4">
              <w:rPr>
                <w:b/>
                <w:bCs/>
                <w:sz w:val="24"/>
                <w:szCs w:val="24"/>
              </w:rPr>
              <w:t>Eventuelt:</w:t>
            </w:r>
          </w:p>
          <w:p w14:paraId="079A729C" w14:textId="77777777" w:rsidR="001623F4" w:rsidRPr="00B4260A" w:rsidRDefault="001623F4" w:rsidP="001623F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68A2FB2F" w14:textId="5AD81366" w:rsidR="00C3130B" w:rsidRPr="00C3130B" w:rsidRDefault="001623F4" w:rsidP="00C3130B">
            <w:pPr>
              <w:pStyle w:val="Listeavsnitt"/>
              <w:numPr>
                <w:ilvl w:val="0"/>
                <w:numId w:val="4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C3130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BUK – </w:t>
            </w:r>
            <w:proofErr w:type="spellStart"/>
            <w:r w:rsidRPr="00C3130B">
              <w:rPr>
                <w:rFonts w:ascii="Calibri" w:hAnsi="Calibri" w:cs="Calibri"/>
                <w:b/>
                <w:bCs/>
                <w:sz w:val="22"/>
                <w:szCs w:val="22"/>
              </w:rPr>
              <w:t>Barne</w:t>
            </w:r>
            <w:proofErr w:type="spellEnd"/>
            <w:r w:rsidRPr="00C3130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-og ungdomskonferansen</w:t>
            </w:r>
            <w:r w:rsidRPr="00C3130B">
              <w:rPr>
                <w:rFonts w:ascii="Calibri" w:hAnsi="Calibri" w:cs="Calibri"/>
                <w:sz w:val="22"/>
                <w:szCs w:val="22"/>
              </w:rPr>
              <w:t xml:space="preserve">: Ivan. </w:t>
            </w:r>
          </w:p>
          <w:p w14:paraId="1F131042" w14:textId="2920C143" w:rsidR="00CC20A6" w:rsidRDefault="001623F4" w:rsidP="001623F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Nestleder i BUK Nordland ønsker å delta på konferansen. Kan fylkeslaget dekke utgiftene? </w:t>
            </w:r>
          </w:p>
          <w:p w14:paraId="4B2B8BB6" w14:textId="498AF7AA" w:rsidR="001623F4" w:rsidRDefault="001623F4" w:rsidP="001623F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Hvor mye midler skal brukes på ungdomsrepresentanter?</w:t>
            </w:r>
          </w:p>
          <w:p w14:paraId="590B2F61" w14:textId="43B83318" w:rsidR="001623F4" w:rsidRDefault="001623F4" w:rsidP="001623F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Ny konstituering av utvalget, skal gjennomføres snarest.</w:t>
            </w:r>
          </w:p>
          <w:p w14:paraId="0C8CEE52" w14:textId="77777777" w:rsidR="00CC20A6" w:rsidRDefault="00CC20A6" w:rsidP="001623F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3B72F1EF" w14:textId="77777777" w:rsidR="00CC20A6" w:rsidRPr="00CC20A6" w:rsidRDefault="00CC20A6" w:rsidP="00CC20A6">
            <w:p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C20A6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Vedtak: Ber nestleder i BUK sjekke med sitt lokallag om de kan dekke utgiftene. </w:t>
            </w:r>
          </w:p>
          <w:p w14:paraId="609B9211" w14:textId="77777777" w:rsidR="001623F4" w:rsidRPr="002500FE" w:rsidRDefault="001623F4" w:rsidP="001623F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0D81016F" w14:textId="6FE056BA" w:rsidR="00C3130B" w:rsidRPr="00C3130B" w:rsidRDefault="001623F4" w:rsidP="00C3130B">
            <w:pPr>
              <w:pStyle w:val="Listeavsnitt"/>
              <w:numPr>
                <w:ilvl w:val="0"/>
                <w:numId w:val="4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C3130B">
              <w:rPr>
                <w:rFonts w:ascii="Calibri" w:hAnsi="Calibri" w:cs="Calibri"/>
                <w:b/>
                <w:bCs/>
                <w:sz w:val="22"/>
                <w:szCs w:val="22"/>
              </w:rPr>
              <w:t>Rekrutterings og stimuleringsmidler</w:t>
            </w:r>
            <w:r w:rsidRPr="00C3130B">
              <w:rPr>
                <w:rFonts w:ascii="Calibri" w:hAnsi="Calibri" w:cs="Calibri"/>
                <w:sz w:val="22"/>
                <w:szCs w:val="22"/>
              </w:rPr>
              <w:t>: Ylva</w:t>
            </w:r>
            <w:r w:rsidR="00CC20A6" w:rsidRPr="00C3130B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4B3F84EB" w14:textId="5E933135" w:rsidR="001623F4" w:rsidRDefault="001623F4" w:rsidP="001623F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Stimuleringsmidler </w:t>
            </w:r>
            <w:r w:rsidR="00CC20A6">
              <w:rPr>
                <w:rFonts w:ascii="Calibri" w:hAnsi="Calibri" w:cs="Calibri"/>
                <w:sz w:val="22"/>
                <w:szCs w:val="22"/>
              </w:rPr>
              <w:t xml:space="preserve">kr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40 000. </w:t>
            </w:r>
            <w:r w:rsidR="00CC20A6">
              <w:rPr>
                <w:rFonts w:ascii="Calibri" w:hAnsi="Calibri" w:cs="Calibri"/>
                <w:sz w:val="22"/>
                <w:szCs w:val="22"/>
              </w:rPr>
              <w:t>Retningslinjene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må </w:t>
            </w:r>
            <w:r w:rsidR="00CC20A6">
              <w:rPr>
                <w:rFonts w:ascii="Calibri" w:hAnsi="Calibri" w:cs="Calibri"/>
                <w:sz w:val="22"/>
                <w:szCs w:val="22"/>
              </w:rPr>
              <w:t>revideres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f.eks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endres i forhold til ulike kostnader</w:t>
            </w:r>
            <w:r w:rsidR="00CC20A6">
              <w:rPr>
                <w:rFonts w:ascii="Calibri" w:hAnsi="Calibri" w:cs="Calibri"/>
                <w:sz w:val="22"/>
                <w:szCs w:val="22"/>
              </w:rPr>
              <w:t xml:space="preserve"> for tiltaket </w:t>
            </w:r>
            <w:r>
              <w:rPr>
                <w:rFonts w:ascii="Calibri" w:hAnsi="Calibri" w:cs="Calibri"/>
                <w:sz w:val="22"/>
                <w:szCs w:val="22"/>
              </w:rPr>
              <w:t>(</w:t>
            </w:r>
            <w:proofErr w:type="spellStart"/>
            <w:r w:rsidR="00BA21F6">
              <w:rPr>
                <w:rFonts w:ascii="Calibri" w:hAnsi="Calibri" w:cs="Calibri"/>
                <w:sz w:val="22"/>
                <w:szCs w:val="22"/>
              </w:rPr>
              <w:t>f.eks</w:t>
            </w:r>
            <w:proofErr w:type="spellEnd"/>
            <w:r w:rsidR="00BA21F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3130B">
              <w:rPr>
                <w:rFonts w:ascii="Calibri" w:hAnsi="Calibri" w:cs="Calibri"/>
                <w:sz w:val="22"/>
                <w:szCs w:val="22"/>
              </w:rPr>
              <w:t xml:space="preserve">kostnader ved </w:t>
            </w:r>
            <w:r w:rsidR="00BA21F6">
              <w:rPr>
                <w:rFonts w:ascii="Calibri" w:hAnsi="Calibri" w:cs="Calibri"/>
                <w:sz w:val="22"/>
                <w:szCs w:val="22"/>
              </w:rPr>
              <w:t>innkjøp av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rifle eller hagle til sammenlikning </w:t>
            </w:r>
            <w:r w:rsidR="00BA21F6">
              <w:rPr>
                <w:rFonts w:ascii="Calibri" w:hAnsi="Calibri" w:cs="Calibri"/>
                <w:sz w:val="22"/>
                <w:szCs w:val="22"/>
              </w:rPr>
              <w:t xml:space="preserve">med å arrangere en </w:t>
            </w:r>
            <w:r>
              <w:rPr>
                <w:rFonts w:ascii="Calibri" w:hAnsi="Calibri" w:cs="Calibri"/>
                <w:sz w:val="22"/>
                <w:szCs w:val="22"/>
              </w:rPr>
              <w:t>isfiskedag</w:t>
            </w:r>
            <w:r w:rsidR="00BA21F6">
              <w:rPr>
                <w:rFonts w:ascii="Calibri" w:hAnsi="Calibri" w:cs="Calibri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EDB170B" w14:textId="53A62F73" w:rsidR="001623F4" w:rsidRPr="00BA21F6" w:rsidRDefault="001623F4" w:rsidP="00BA21F6">
            <w:pPr>
              <w:pStyle w:val="Listeavsnitt"/>
              <w:numPr>
                <w:ilvl w:val="0"/>
                <w:numId w:val="3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BA21F6">
              <w:rPr>
                <w:rFonts w:ascii="Calibri" w:hAnsi="Calibri" w:cs="Calibri"/>
                <w:sz w:val="22"/>
                <w:szCs w:val="22"/>
              </w:rPr>
              <w:t xml:space="preserve">Budsjettregulering er aktuelt </w:t>
            </w:r>
            <w:r w:rsidR="00BA21F6" w:rsidRPr="00BA21F6">
              <w:rPr>
                <w:rFonts w:ascii="Calibri" w:hAnsi="Calibri" w:cs="Calibri"/>
                <w:sz w:val="22"/>
                <w:szCs w:val="22"/>
              </w:rPr>
              <w:t>i løpet av året</w:t>
            </w:r>
          </w:p>
          <w:p w14:paraId="160FDB83" w14:textId="177E7B2E" w:rsidR="001623F4" w:rsidRPr="00BA21F6" w:rsidRDefault="00C3130B" w:rsidP="00BA21F6">
            <w:pPr>
              <w:pStyle w:val="Listeavsnitt"/>
              <w:numPr>
                <w:ilvl w:val="0"/>
                <w:numId w:val="3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Jobber med å f</w:t>
            </w:r>
            <w:r w:rsidR="001623F4" w:rsidRPr="00BA21F6">
              <w:rPr>
                <w:rFonts w:ascii="Calibri" w:hAnsi="Calibri" w:cs="Calibri"/>
                <w:sz w:val="22"/>
                <w:szCs w:val="22"/>
              </w:rPr>
              <w:t>orenkle søknadsprosessen</w:t>
            </w:r>
          </w:p>
          <w:p w14:paraId="7964F43F" w14:textId="77777777" w:rsidR="001623F4" w:rsidRPr="00BA21F6" w:rsidRDefault="001623F4" w:rsidP="00C3130B">
            <w:pPr>
              <w:pStyle w:val="Listeavsnitt"/>
              <w:numPr>
                <w:ilvl w:val="1"/>
                <w:numId w:val="3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BA21F6">
              <w:rPr>
                <w:rFonts w:ascii="Calibri" w:hAnsi="Calibri" w:cs="Calibri"/>
                <w:sz w:val="22"/>
                <w:szCs w:val="22"/>
              </w:rPr>
              <w:t xml:space="preserve">Hva er målet med aktiviteten? Begrunnelse. </w:t>
            </w:r>
          </w:p>
          <w:p w14:paraId="30FB15EA" w14:textId="77777777" w:rsidR="001623F4" w:rsidRPr="00BA21F6" w:rsidRDefault="001623F4" w:rsidP="00C3130B">
            <w:pPr>
              <w:pStyle w:val="Listeavsnitt"/>
              <w:numPr>
                <w:ilvl w:val="1"/>
                <w:numId w:val="3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BA21F6">
              <w:rPr>
                <w:rFonts w:ascii="Calibri" w:hAnsi="Calibri" w:cs="Calibri"/>
                <w:sz w:val="22"/>
                <w:szCs w:val="22"/>
              </w:rPr>
              <w:t>Jens og Ylva lager forslag til retningslinjer.</w:t>
            </w:r>
          </w:p>
          <w:p w14:paraId="2B8483C2" w14:textId="77777777" w:rsidR="001623F4" w:rsidRPr="002500FE" w:rsidRDefault="001623F4" w:rsidP="001623F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15BF6379" w14:textId="727899A2" w:rsidR="001623F4" w:rsidRPr="00C3130B" w:rsidRDefault="001623F4" w:rsidP="00C3130B">
            <w:pPr>
              <w:pStyle w:val="Listeavsnitt"/>
              <w:numPr>
                <w:ilvl w:val="0"/>
                <w:numId w:val="4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C3130B">
              <w:rPr>
                <w:rFonts w:ascii="Calibri" w:hAnsi="Calibri" w:cs="Calibri"/>
                <w:b/>
                <w:bCs/>
                <w:sz w:val="22"/>
                <w:szCs w:val="22"/>
              </w:rPr>
              <w:t>Gjennomgang av utvalg</w:t>
            </w:r>
            <w:r w:rsidR="00BA21F6" w:rsidRPr="00C3130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 Utvalgene </w:t>
            </w:r>
            <w:r w:rsidRPr="00C3130B">
              <w:rPr>
                <w:rFonts w:ascii="Calibri" w:hAnsi="Calibri" w:cs="Calibri"/>
                <w:b/>
                <w:bCs/>
                <w:sz w:val="22"/>
                <w:szCs w:val="22"/>
              </w:rPr>
              <w:t>skal konstituere seg selv, hvordan rekruttere medlemmer</w:t>
            </w:r>
            <w:r w:rsidRPr="00C3130B">
              <w:rPr>
                <w:rFonts w:ascii="Calibri" w:hAnsi="Calibri" w:cs="Calibri"/>
                <w:sz w:val="22"/>
                <w:szCs w:val="22"/>
              </w:rPr>
              <w:t>. Ylva</w:t>
            </w:r>
          </w:p>
          <w:p w14:paraId="6A57E30F" w14:textId="77777777" w:rsidR="001623F4" w:rsidRDefault="001623F4" w:rsidP="001623F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Utvalgsledere fra lokallag kan inviteres med. Utvalgsledere har møter med sine lokallagsutvalgsmøter. </w:t>
            </w:r>
          </w:p>
          <w:p w14:paraId="48AEA8F0" w14:textId="1E76BAEC" w:rsidR="001623F4" w:rsidRDefault="001623F4" w:rsidP="001623F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Hvor mange medlemmer er hensiktsmessig – </w:t>
            </w:r>
            <w:r w:rsidR="00C3130B">
              <w:rPr>
                <w:rFonts w:ascii="Calibri" w:hAnsi="Calibri" w:cs="Calibri"/>
                <w:sz w:val="22"/>
                <w:szCs w:val="22"/>
              </w:rPr>
              <w:t xml:space="preserve">bruk </w:t>
            </w:r>
            <w:r>
              <w:rPr>
                <w:rFonts w:ascii="Calibri" w:hAnsi="Calibri" w:cs="Calibri"/>
                <w:sz w:val="22"/>
                <w:szCs w:val="22"/>
              </w:rPr>
              <w:t>skjønn!</w:t>
            </w:r>
          </w:p>
          <w:p w14:paraId="0A103623" w14:textId="77777777" w:rsidR="001623F4" w:rsidRPr="000C1B6A" w:rsidRDefault="001623F4" w:rsidP="003A450C">
            <w:pPr>
              <w:textAlignment w:val="baseline"/>
              <w:rPr>
                <w:b/>
                <w:bCs/>
                <w:sz w:val="22"/>
                <w:szCs w:val="22"/>
              </w:rPr>
            </w:pPr>
          </w:p>
        </w:tc>
      </w:tr>
      <w:tr w:rsidR="00C3130B" w:rsidRPr="00B4260A" w14:paraId="0F8C7F92" w14:textId="77777777" w:rsidTr="003A450C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25E69BB" w14:textId="77777777" w:rsidR="00C3130B" w:rsidRPr="00B4260A" w:rsidRDefault="00C3130B" w:rsidP="001623F4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B0AFCAF" w14:textId="77777777" w:rsidR="00C3130B" w:rsidRPr="001623F4" w:rsidRDefault="00C3130B" w:rsidP="001623F4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</w:tbl>
    <w:p w14:paraId="37BE3D60" w14:textId="30E52710" w:rsidR="0026627E" w:rsidRDefault="0026627E">
      <w:pPr>
        <w:rPr>
          <w:rFonts w:ascii="Trebuchet MS" w:hAnsi="Trebuchet MS"/>
          <w:sz w:val="22"/>
          <w:szCs w:val="22"/>
        </w:rPr>
      </w:pPr>
    </w:p>
    <w:p w14:paraId="6218542C" w14:textId="77057B80" w:rsidR="00BA21F6" w:rsidRDefault="00BA21F6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1</w:t>
      </w:r>
      <w:r w:rsidR="00C3130B">
        <w:rPr>
          <w:rFonts w:ascii="Trebuchet MS" w:hAnsi="Trebuchet MS"/>
          <w:sz w:val="22"/>
          <w:szCs w:val="22"/>
        </w:rPr>
        <w:t>9</w:t>
      </w:r>
      <w:r>
        <w:rPr>
          <w:rFonts w:ascii="Trebuchet MS" w:hAnsi="Trebuchet MS"/>
          <w:sz w:val="22"/>
          <w:szCs w:val="22"/>
        </w:rPr>
        <w:t>.04.2023</w:t>
      </w:r>
    </w:p>
    <w:p w14:paraId="57785E89" w14:textId="3569B3BA" w:rsidR="00BA21F6" w:rsidRDefault="00BA21F6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Tove Bergkvist</w:t>
      </w:r>
    </w:p>
    <w:p w14:paraId="3320BA0B" w14:textId="5C77428D" w:rsidR="00BA21F6" w:rsidRPr="00FB52CC" w:rsidRDefault="00BA21F6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(referent)</w:t>
      </w:r>
    </w:p>
    <w:sectPr w:rsidR="00BA21F6" w:rsidRPr="00FB52CC" w:rsidSect="004824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AF01C" w14:textId="77777777" w:rsidR="00DA0411" w:rsidRDefault="00DA0411">
      <w:r>
        <w:separator/>
      </w:r>
    </w:p>
  </w:endnote>
  <w:endnote w:type="continuationSeparator" w:id="0">
    <w:p w14:paraId="6A6CB9D0" w14:textId="77777777" w:rsidR="00DA0411" w:rsidRDefault="00DA0411">
      <w:r>
        <w:continuationSeparator/>
      </w:r>
    </w:p>
  </w:endnote>
  <w:endnote w:type="continuationNotice" w:id="1">
    <w:p w14:paraId="63D1EDA4" w14:textId="77777777" w:rsidR="00DA0411" w:rsidRDefault="00DA04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61753"/>
      <w:docPartObj>
        <w:docPartGallery w:val="Page Numbers (Bottom of Page)"/>
        <w:docPartUnique/>
      </w:docPartObj>
    </w:sdtPr>
    <w:sdtEndPr/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7777777" w:rsidR="008E5B5A" w:rsidRDefault="0026627E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HYPERLINK "mailto:Nordland@njff.no"</w:instrText>
                          </w:r>
                          <w:r>
                            <w:fldChar w:fldCharType="separate"/>
                          </w:r>
                          <w:r w:rsidR="008E5B5A"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rPr>
                              <w:rStyle w:val="Hyperkobling"/>
                            </w:rPr>
                            <w:fldChar w:fldCharType="end"/>
                          </w:r>
                          <w:r w:rsidR="008E5B5A"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proofErr w:type="spellStart"/>
                          <w:r w:rsidR="005F6D0A" w:rsidRPr="005F6D0A">
                            <w:t>prinsensgate</w:t>
                          </w:r>
                          <w:proofErr w:type="spellEnd"/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" filled="f" stroked="f">
              <v:textbox style="mso-fit-shape-to-text:t">
                <w:txbxContent>
                  <w:p w14:paraId="55F02431" w14:textId="77777777" w:rsidR="008E5B5A" w:rsidRDefault="0026627E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>HYPERLINK "mailto:Nordland@njff.no"</w:instrText>
                    </w:r>
                    <w:r>
                      <w:fldChar w:fldCharType="separate"/>
                    </w:r>
                    <w:r w:rsidR="008E5B5A" w:rsidRPr="00CA6CE4">
                      <w:rPr>
                        <w:rStyle w:val="Hyperkobling"/>
                      </w:rPr>
                      <w:t>Nordland@njff.no</w:t>
                    </w:r>
                    <w:r>
                      <w:rPr>
                        <w:rStyle w:val="Hyperkobling"/>
                      </w:rPr>
                      <w:fldChar w:fldCharType="end"/>
                    </w:r>
                    <w:r w:rsidR="008E5B5A"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proofErr w:type="spellStart"/>
                    <w:r w:rsidR="005F6D0A" w:rsidRPr="005F6D0A">
                      <w:t>prinsensgate</w:t>
                    </w:r>
                    <w:proofErr w:type="spellEnd"/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2BC4700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>Leder: Steinar Høgaas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Tlf:959 92 996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Steinar.hogaas@gmail.com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Friluftsveileder</w:t>
                          </w:r>
                          <w:proofErr w:type="spellEnd"/>
                          <w:r w:rsidRPr="005F6D0A">
                            <w:t xml:space="preserve">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" filled="f" stroked="f">
              <v:textbox>
                <w:txbxContent>
                  <w:p w14:paraId="68FB140B" w14:textId="2BC4700F" w:rsidR="005F6D0A" w:rsidRPr="005F6D0A" w:rsidRDefault="005F6D0A" w:rsidP="005F6D0A">
                    <w:pPr>
                      <w:jc w:val="center"/>
                    </w:pPr>
                    <w:r w:rsidRPr="005F6D0A">
                      <w:t>Leder: Steinar Høgaas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Tlf:959 92 996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4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Steinar.hogaas@gmail.com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Friluftsveileder</w:t>
                    </w:r>
                    <w:proofErr w:type="spellEnd"/>
                    <w:r w:rsidRPr="005F6D0A">
                      <w:t xml:space="preserve">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8613E" w14:textId="77777777" w:rsidR="00DA0411" w:rsidRDefault="00DA0411">
      <w:r>
        <w:separator/>
      </w:r>
    </w:p>
  </w:footnote>
  <w:footnote w:type="continuationSeparator" w:id="0">
    <w:p w14:paraId="0F52DD3D" w14:textId="77777777" w:rsidR="00DA0411" w:rsidRDefault="00DA0411">
      <w:r>
        <w:continuationSeparator/>
      </w:r>
    </w:p>
  </w:footnote>
  <w:footnote w:type="continuationNotice" w:id="1">
    <w:p w14:paraId="4B673A28" w14:textId="77777777" w:rsidR="00DA0411" w:rsidRDefault="00DA04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2F58" w14:textId="35A90EFB" w:rsidR="00CB7AEE" w:rsidRDefault="00C3130B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33" type="#_x0000_t75" style="position:absolute;margin-left:0;margin-top:0;width:14in;height:471.95pt;z-index:-251651072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9E57" w14:textId="5C5B79A5" w:rsidR="007368B3" w:rsidRDefault="00C3130B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34" type="#_x0000_t75" style="position:absolute;left:0;text-align:left;margin-left:0;margin-top:0;width:14in;height:471.95pt;z-index:-251650048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9771" w14:textId="30F575F2" w:rsidR="00762DA3" w:rsidRDefault="00C3130B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32" type="#_x0000_t75" style="position:absolute;left:0;text-align:left;margin-left:0;margin-top:0;width:14in;height:471.95pt;z-index:-251652096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C27F0"/>
    <w:multiLevelType w:val="hybridMultilevel"/>
    <w:tmpl w:val="8034E4C8"/>
    <w:lvl w:ilvl="0" w:tplc="398AF6D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41558"/>
    <w:multiLevelType w:val="hybridMultilevel"/>
    <w:tmpl w:val="CE0C22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06D3"/>
    <w:multiLevelType w:val="hybridMultilevel"/>
    <w:tmpl w:val="52ECBA5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BA88524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16584"/>
    <w:rsid w:val="000774EA"/>
    <w:rsid w:val="000A5995"/>
    <w:rsid w:val="000C1B6A"/>
    <w:rsid w:val="000C5F67"/>
    <w:rsid w:val="000F5574"/>
    <w:rsid w:val="00134EE6"/>
    <w:rsid w:val="00137BEB"/>
    <w:rsid w:val="00140C97"/>
    <w:rsid w:val="001564FA"/>
    <w:rsid w:val="00157DE9"/>
    <w:rsid w:val="00160EAD"/>
    <w:rsid w:val="001623F4"/>
    <w:rsid w:val="00163395"/>
    <w:rsid w:val="001641F7"/>
    <w:rsid w:val="00193B0F"/>
    <w:rsid w:val="001A224B"/>
    <w:rsid w:val="00213D03"/>
    <w:rsid w:val="002406AE"/>
    <w:rsid w:val="002500FE"/>
    <w:rsid w:val="0026627E"/>
    <w:rsid w:val="002768DB"/>
    <w:rsid w:val="002C6C66"/>
    <w:rsid w:val="002F4573"/>
    <w:rsid w:val="00317142"/>
    <w:rsid w:val="00325002"/>
    <w:rsid w:val="003318C4"/>
    <w:rsid w:val="00341882"/>
    <w:rsid w:val="003F029F"/>
    <w:rsid w:val="003F4B1E"/>
    <w:rsid w:val="004060F2"/>
    <w:rsid w:val="00417DD0"/>
    <w:rsid w:val="004304B2"/>
    <w:rsid w:val="004718F5"/>
    <w:rsid w:val="00480C8E"/>
    <w:rsid w:val="004824D3"/>
    <w:rsid w:val="00483E5F"/>
    <w:rsid w:val="004B0049"/>
    <w:rsid w:val="004F4885"/>
    <w:rsid w:val="0051767B"/>
    <w:rsid w:val="005265A8"/>
    <w:rsid w:val="00534265"/>
    <w:rsid w:val="0059065A"/>
    <w:rsid w:val="005C65ED"/>
    <w:rsid w:val="005F0191"/>
    <w:rsid w:val="005F2D3B"/>
    <w:rsid w:val="005F6D0A"/>
    <w:rsid w:val="006018AC"/>
    <w:rsid w:val="00643194"/>
    <w:rsid w:val="006443D2"/>
    <w:rsid w:val="0068724A"/>
    <w:rsid w:val="00691F4E"/>
    <w:rsid w:val="007310E1"/>
    <w:rsid w:val="007368B3"/>
    <w:rsid w:val="00737836"/>
    <w:rsid w:val="00762DA3"/>
    <w:rsid w:val="007A3AEE"/>
    <w:rsid w:val="007F6086"/>
    <w:rsid w:val="0084172F"/>
    <w:rsid w:val="00842ACA"/>
    <w:rsid w:val="008C4971"/>
    <w:rsid w:val="008E5B5A"/>
    <w:rsid w:val="008F18EB"/>
    <w:rsid w:val="0096353E"/>
    <w:rsid w:val="009705D9"/>
    <w:rsid w:val="00975542"/>
    <w:rsid w:val="00A607BE"/>
    <w:rsid w:val="00A94FDB"/>
    <w:rsid w:val="00AB275F"/>
    <w:rsid w:val="00AB584B"/>
    <w:rsid w:val="00AB5EB2"/>
    <w:rsid w:val="00AF4DF2"/>
    <w:rsid w:val="00B02145"/>
    <w:rsid w:val="00B125DA"/>
    <w:rsid w:val="00B127C6"/>
    <w:rsid w:val="00B25ABB"/>
    <w:rsid w:val="00B4260A"/>
    <w:rsid w:val="00B61F77"/>
    <w:rsid w:val="00B846E8"/>
    <w:rsid w:val="00B85A0A"/>
    <w:rsid w:val="00B94CB1"/>
    <w:rsid w:val="00BA1F07"/>
    <w:rsid w:val="00BA21F6"/>
    <w:rsid w:val="00BC10B5"/>
    <w:rsid w:val="00BD5C5F"/>
    <w:rsid w:val="00BF2818"/>
    <w:rsid w:val="00C0194E"/>
    <w:rsid w:val="00C0414E"/>
    <w:rsid w:val="00C04DAC"/>
    <w:rsid w:val="00C3130B"/>
    <w:rsid w:val="00C31710"/>
    <w:rsid w:val="00C3634C"/>
    <w:rsid w:val="00C47BC4"/>
    <w:rsid w:val="00C56D78"/>
    <w:rsid w:val="00C812D0"/>
    <w:rsid w:val="00C95558"/>
    <w:rsid w:val="00CB7AEE"/>
    <w:rsid w:val="00CC20A6"/>
    <w:rsid w:val="00D4357D"/>
    <w:rsid w:val="00DA0411"/>
    <w:rsid w:val="00DA4A53"/>
    <w:rsid w:val="00DB40E7"/>
    <w:rsid w:val="00DB671E"/>
    <w:rsid w:val="00E4145D"/>
    <w:rsid w:val="00E4635A"/>
    <w:rsid w:val="00E65CE0"/>
    <w:rsid w:val="00E7327B"/>
    <w:rsid w:val="00E95ACE"/>
    <w:rsid w:val="00F203D3"/>
    <w:rsid w:val="00F31A24"/>
    <w:rsid w:val="00F3465A"/>
    <w:rsid w:val="00F828AB"/>
    <w:rsid w:val="00FA3969"/>
    <w:rsid w:val="00FB52CC"/>
    <w:rsid w:val="00FB5EC0"/>
    <w:rsid w:val="00FB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00"/>
  <w15:docId w15:val="{36449051-F38A-495D-A2D0-3A43F6192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einar.hogaas@gmail.com" TargetMode="External"/><Relationship Id="rId6" Type="http://schemas.openxmlformats.org/officeDocument/2006/relationships/hyperlink" Target="mailto:Jep@njff.no" TargetMode="External"/><Relationship Id="rId5" Type="http://schemas.openxmlformats.org/officeDocument/2006/relationships/hyperlink" Target="mailto:Nordland@njff.no" TargetMode="External"/><Relationship Id="rId4" Type="http://schemas.openxmlformats.org/officeDocument/2006/relationships/hyperlink" Target="mailto:Steinar.hoga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b8b3c3e78b36d0394566df23a4640ccc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008bb3ef841d3a91dd8d3f23029fe6e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6FEF60-42B2-43FB-A68F-3D62D5EF7ACF}"/>
</file>

<file path=customXml/itemProps2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3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NJFF brevmal</Template>
  <TotalTime>165</TotalTime>
  <Pages>4</Pages>
  <Words>984</Words>
  <Characters>5820</Characters>
  <Application>Microsoft Office Word</Application>
  <DocSecurity>0</DocSecurity>
  <Lines>48</Lines>
  <Paragraphs>13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6791</CharactersWithSpaces>
  <SharedDoc>false</SharedDoc>
  <HLinks>
    <vt:vector size="12" baseType="variant">
      <vt:variant>
        <vt:i4>4456467</vt:i4>
      </vt:variant>
      <vt:variant>
        <vt:i4>1451</vt:i4>
      </vt:variant>
      <vt:variant>
        <vt:i4>1025</vt:i4>
      </vt:variant>
      <vt:variant>
        <vt:i4>1</vt:i4>
      </vt:variant>
      <vt:variant>
        <vt:lpwstr>C:\Documents and Settings\Administrator\Skrivebord\SENTR__2.GIF</vt:lpwstr>
      </vt:variant>
      <vt:variant>
        <vt:lpwstr/>
      </vt:variant>
      <vt:variant>
        <vt:i4>2097211</vt:i4>
      </vt:variant>
      <vt:variant>
        <vt:i4>1454</vt:i4>
      </vt:variant>
      <vt:variant>
        <vt:i4>1026</vt:i4>
      </vt:variant>
      <vt:variant>
        <vt:i4>1</vt:i4>
      </vt:variant>
      <vt:variant>
        <vt:lpwstr>nedre copy.gif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creator>NJFF Nordland</dc:creator>
  <cp:lastModifiedBy>Tove Pedersen Bergkvist</cp:lastModifiedBy>
  <cp:revision>6</cp:revision>
  <cp:lastPrinted>2004-11-16T07:40:00Z</cp:lastPrinted>
  <dcterms:created xsi:type="dcterms:W3CDTF">2023-04-17T11:43:00Z</dcterms:created>
  <dcterms:modified xsi:type="dcterms:W3CDTF">2023-04-19T16:05:00Z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